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98D" w:rsidRPr="00485074" w:rsidRDefault="006E798D" w:rsidP="00485074">
      <w:pPr>
        <w:spacing w:line="240" w:lineRule="atLeast"/>
        <w:rPr>
          <w:b/>
          <w:bCs/>
          <w:sz w:val="24"/>
          <w:szCs w:val="24"/>
        </w:rPr>
      </w:pPr>
      <w:r w:rsidRPr="00485074">
        <w:rPr>
          <w:b/>
          <w:bCs/>
          <w:sz w:val="24"/>
          <w:szCs w:val="24"/>
        </w:rPr>
        <w:t xml:space="preserve">Муниципальное казенное дошкольное образовательное учреждение города Новосибирска «Детский сад №484 комбинированного вида» </w:t>
      </w:r>
    </w:p>
    <w:p w:rsidR="006E798D" w:rsidRPr="00485074" w:rsidRDefault="006E798D" w:rsidP="00485074">
      <w:pPr>
        <w:spacing w:line="240" w:lineRule="atLeast"/>
        <w:ind w:firstLine="0"/>
        <w:jc w:val="center"/>
        <w:rPr>
          <w:b/>
          <w:bCs/>
          <w:sz w:val="24"/>
          <w:szCs w:val="24"/>
        </w:rPr>
      </w:pPr>
      <w:r w:rsidRPr="00485074">
        <w:rPr>
          <w:b/>
          <w:bCs/>
          <w:sz w:val="24"/>
          <w:szCs w:val="24"/>
        </w:rPr>
        <w:t>(МКДОУ д/с № 484)</w:t>
      </w:r>
    </w:p>
    <w:p w:rsidR="006E798D" w:rsidRPr="00485074" w:rsidRDefault="006E798D" w:rsidP="00485074">
      <w:pPr>
        <w:spacing w:line="240" w:lineRule="atLeast"/>
        <w:ind w:firstLine="0"/>
        <w:jc w:val="center"/>
        <w:rPr>
          <w:b/>
          <w:bCs/>
          <w:szCs w:val="28"/>
        </w:rPr>
      </w:pPr>
      <w:r w:rsidRPr="00485074">
        <w:rPr>
          <w:b/>
          <w:bCs/>
          <w:color w:val="17365D"/>
          <w:szCs w:val="28"/>
        </w:rPr>
        <w:br/>
      </w:r>
      <w:r w:rsidRPr="00485074">
        <w:rPr>
          <w:b/>
          <w:bCs/>
          <w:szCs w:val="28"/>
        </w:rPr>
        <w:t>Центральный район</w:t>
      </w:r>
    </w:p>
    <w:p w:rsidR="006E798D" w:rsidRPr="00485074" w:rsidRDefault="006E798D" w:rsidP="00485074">
      <w:pPr>
        <w:spacing w:line="240" w:lineRule="atLeast"/>
        <w:ind w:firstLine="0"/>
        <w:jc w:val="center"/>
        <w:rPr>
          <w:b/>
          <w:bCs/>
          <w:szCs w:val="28"/>
        </w:rPr>
      </w:pPr>
      <w:r w:rsidRPr="00485074">
        <w:rPr>
          <w:b/>
          <w:bCs/>
          <w:szCs w:val="28"/>
        </w:rPr>
        <w:t>Адрес: 630112, г. Новосибирск, ул. Селезнева, 48 а</w:t>
      </w:r>
    </w:p>
    <w:p w:rsidR="006E798D" w:rsidRPr="00485074" w:rsidRDefault="006E798D" w:rsidP="00485074">
      <w:pPr>
        <w:spacing w:line="240" w:lineRule="atLeast"/>
        <w:ind w:firstLine="0"/>
        <w:jc w:val="center"/>
        <w:rPr>
          <w:b/>
          <w:bCs/>
          <w:szCs w:val="28"/>
        </w:rPr>
      </w:pPr>
      <w:r w:rsidRPr="00485074">
        <w:rPr>
          <w:b/>
          <w:bCs/>
          <w:szCs w:val="28"/>
        </w:rPr>
        <w:t>Тел: 224-02-13; 224-06-13</w:t>
      </w:r>
    </w:p>
    <w:p w:rsidR="006E798D" w:rsidRPr="00485074" w:rsidRDefault="006E798D" w:rsidP="00485074">
      <w:pPr>
        <w:spacing w:line="240" w:lineRule="atLeast"/>
        <w:ind w:firstLine="0"/>
        <w:jc w:val="center"/>
        <w:rPr>
          <w:b/>
          <w:bCs/>
          <w:szCs w:val="28"/>
        </w:rPr>
      </w:pPr>
      <w:r w:rsidRPr="00485074">
        <w:rPr>
          <w:b/>
          <w:bCs/>
          <w:szCs w:val="28"/>
        </w:rPr>
        <w:t>факс:224-55-44</w:t>
      </w:r>
    </w:p>
    <w:p w:rsidR="006E798D" w:rsidRPr="00485074" w:rsidRDefault="006E798D" w:rsidP="00485074">
      <w:pPr>
        <w:spacing w:before="27" w:after="27"/>
        <w:ind w:firstLine="0"/>
        <w:jc w:val="center"/>
        <w:rPr>
          <w:color w:val="DFDF00"/>
          <w:sz w:val="27"/>
          <w:szCs w:val="27"/>
          <w:lang w:eastAsia="ru-RU"/>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4.3pt;margin-top:7.85pt;width:498pt;height:69.75pt;z-index:251652096" fillcolor="#974706" stroked="f">
            <v:shadow on="t" color="#fabf8f" opacity="52429f" offset="3pt"/>
            <v:textpath style="font-family:&quot;Times New Roman&quot;;font-size:20pt;v-text-kern:t" trim="t" fitpath="t" string="ВСЕРОССИЙСКИЙ КОНКУРС НА ЛУЧШУЮ &#10;МЕТОДИЧЕСКУЮ РАЗРАБОТКУ В ОБЛАСТИ КРАЕВЕДЕНИЯ&#10;«С чего начинается Родина...»&#10;"/>
          </v:shape>
        </w:pict>
      </w:r>
    </w:p>
    <w:p w:rsidR="006E798D" w:rsidRPr="00485074" w:rsidRDefault="006E798D" w:rsidP="00485074">
      <w:pPr>
        <w:spacing w:before="27" w:after="27"/>
        <w:ind w:firstLine="0"/>
        <w:jc w:val="center"/>
        <w:rPr>
          <w:rFonts w:ascii="Verdana" w:hAnsi="Verdana"/>
          <w:color w:val="FFFFEA"/>
          <w:sz w:val="20"/>
          <w:szCs w:val="20"/>
          <w:lang w:eastAsia="ru-RU"/>
        </w:rPr>
      </w:pPr>
    </w:p>
    <w:p w:rsidR="006E798D" w:rsidRPr="00485074" w:rsidRDefault="006E798D" w:rsidP="00485074">
      <w:pPr>
        <w:tabs>
          <w:tab w:val="left" w:pos="315"/>
          <w:tab w:val="center" w:pos="4677"/>
        </w:tabs>
        <w:spacing w:after="200" w:line="276" w:lineRule="auto"/>
        <w:ind w:firstLine="0"/>
        <w:jc w:val="left"/>
        <w:rPr>
          <w:rFonts w:ascii="Bookman Old Style" w:hAnsi="Bookman Old Style" w:cs="GothicI"/>
          <w:sz w:val="32"/>
          <w:szCs w:val="32"/>
        </w:rPr>
      </w:pPr>
      <w:r w:rsidRPr="00485074">
        <w:rPr>
          <w:rFonts w:ascii="Bookman Old Style" w:hAnsi="Bookman Old Style" w:cs="GothicI"/>
          <w:sz w:val="32"/>
          <w:szCs w:val="32"/>
        </w:rPr>
        <w:tab/>
      </w:r>
      <w:r w:rsidRPr="00485074">
        <w:rPr>
          <w:rFonts w:ascii="Bookman Old Style" w:hAnsi="Bookman Old Style" w:cs="GothicI"/>
          <w:sz w:val="32"/>
          <w:szCs w:val="32"/>
        </w:rPr>
        <w:tab/>
      </w:r>
    </w:p>
    <w:p w:rsidR="006E798D" w:rsidRPr="00485074" w:rsidRDefault="006E798D" w:rsidP="00485074">
      <w:pPr>
        <w:tabs>
          <w:tab w:val="left" w:pos="8492"/>
        </w:tabs>
        <w:spacing w:after="200" w:line="276" w:lineRule="auto"/>
        <w:ind w:firstLine="0"/>
        <w:jc w:val="center"/>
        <w:rPr>
          <w:b/>
          <w:color w:val="984806"/>
          <w:sz w:val="32"/>
          <w:szCs w:val="32"/>
        </w:rPr>
      </w:pPr>
      <w:r>
        <w:rPr>
          <w:noProof/>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5" style="position:absolute;left:0;text-align:left;margin-left:-.3pt;margin-top:24.8pt;width:467.25pt;height:54pt;z-index:-251663360" fillcolor="#974706" strokecolor="#c4bc96">
            <v:shadow on="t" color="#fabf8f" opacity="52429f" offset="3pt"/>
            <v:textpath style="font-family:&quot;Times New Roman&quot;;font-weight:bold" fitshape="t" trim="t" string="Номинация&#10;«Краеведение в дошкольном учреждении»&#10;"/>
          </v:shape>
        </w:pict>
      </w:r>
    </w:p>
    <w:p w:rsidR="006E798D" w:rsidRPr="00485074" w:rsidRDefault="006E798D" w:rsidP="00485074">
      <w:pPr>
        <w:tabs>
          <w:tab w:val="left" w:pos="8492"/>
        </w:tabs>
        <w:spacing w:after="200" w:line="276" w:lineRule="auto"/>
        <w:ind w:firstLine="0"/>
        <w:jc w:val="center"/>
        <w:rPr>
          <w:b/>
          <w:color w:val="984806"/>
          <w:sz w:val="32"/>
          <w:szCs w:val="32"/>
        </w:rPr>
      </w:pPr>
      <w:r w:rsidRPr="00485074">
        <w:rPr>
          <w:b/>
          <w:color w:val="984806"/>
          <w:sz w:val="32"/>
          <w:szCs w:val="32"/>
        </w:rPr>
        <w:t>Проект</w:t>
      </w:r>
    </w:p>
    <w:p w:rsidR="006E798D" w:rsidRPr="00485074" w:rsidRDefault="006E798D" w:rsidP="00485074">
      <w:pPr>
        <w:tabs>
          <w:tab w:val="left" w:pos="1461"/>
        </w:tabs>
        <w:spacing w:after="200" w:line="276" w:lineRule="auto"/>
        <w:ind w:firstLine="0"/>
        <w:jc w:val="left"/>
        <w:rPr>
          <w:rFonts w:ascii="Calibri" w:hAnsi="Calibri"/>
          <w:b/>
          <w:color w:val="333399"/>
          <w:sz w:val="22"/>
        </w:rPr>
      </w:pPr>
    </w:p>
    <w:p w:rsidR="006E798D" w:rsidRPr="00485074" w:rsidRDefault="006E798D" w:rsidP="00485074">
      <w:pPr>
        <w:spacing w:after="200" w:line="276" w:lineRule="auto"/>
        <w:ind w:firstLine="0"/>
        <w:jc w:val="left"/>
        <w:rPr>
          <w:rFonts w:ascii="Calibri" w:hAnsi="Calibri"/>
          <w:b/>
          <w:color w:val="333399"/>
          <w:sz w:val="22"/>
        </w:rPr>
      </w:pPr>
    </w:p>
    <w:p w:rsidR="006E798D" w:rsidRPr="00485074" w:rsidRDefault="006E798D" w:rsidP="00485074">
      <w:pPr>
        <w:tabs>
          <w:tab w:val="left" w:pos="3048"/>
        </w:tabs>
        <w:spacing w:after="200" w:line="276" w:lineRule="auto"/>
        <w:ind w:firstLine="0"/>
        <w:jc w:val="left"/>
        <w:rPr>
          <w:rFonts w:ascii="Calibri" w:hAnsi="Calibri"/>
          <w:b/>
          <w:color w:val="333399"/>
          <w:sz w:val="22"/>
        </w:rPr>
      </w:pPr>
      <w:r w:rsidRPr="00485074">
        <w:rPr>
          <w:rFonts w:ascii="Calibri" w:hAnsi="Calibri"/>
          <w:b/>
          <w:color w:val="333399"/>
          <w:sz w:val="22"/>
        </w:rPr>
        <w:tab/>
      </w:r>
      <w:bookmarkStart w:id="0" w:name="_GoBack"/>
      <w:bookmarkEnd w:id="0"/>
    </w:p>
    <w:p w:rsidR="006E798D" w:rsidRPr="00485074" w:rsidRDefault="006E798D" w:rsidP="00485074">
      <w:pPr>
        <w:spacing w:after="200" w:line="276" w:lineRule="auto"/>
        <w:ind w:firstLine="0"/>
        <w:jc w:val="right"/>
        <w:rPr>
          <w:rFonts w:ascii="Calibri" w:hAnsi="Calibri"/>
          <w:b/>
          <w:color w:val="333399"/>
          <w:sz w:val="22"/>
        </w:rPr>
      </w:pPr>
      <w:r>
        <w:rPr>
          <w:noProof/>
          <w:lang w:eastAsia="ru-RU"/>
        </w:rPr>
        <w:pict>
          <v:shape id="_x0000_s1028" type="#_x0000_t136" style="position:absolute;left:0;text-align:left;margin-left:-13.05pt;margin-top:4.65pt;width:501.45pt;height:146.75pt;z-index:251651072" fillcolor="#c00000" strokecolor="#c00000">
            <v:shadow on="t" color="yellow" opacity="52429f" offset=",1pt" offset2="-2pt,-2pt"/>
            <v:textpath style="font-family:&quot;Times New Roman&quot;;v-text-kern:t" trim="t" fitpath="t" string="«Приобщение дошкольников к &#10;культурно-историческому наследию &#10;Новосибирской области»&#10;"/>
          </v:shape>
        </w:pict>
      </w:r>
    </w:p>
    <w:p w:rsidR="006E798D" w:rsidRPr="00485074" w:rsidRDefault="006E798D" w:rsidP="00485074">
      <w:pPr>
        <w:spacing w:after="200" w:line="276" w:lineRule="auto"/>
        <w:ind w:firstLine="0"/>
        <w:jc w:val="right"/>
        <w:rPr>
          <w:rFonts w:ascii="Calibri" w:hAnsi="Calibri"/>
          <w:b/>
          <w:color w:val="333399"/>
          <w:sz w:val="22"/>
        </w:rPr>
      </w:pPr>
    </w:p>
    <w:p w:rsidR="006E798D" w:rsidRPr="00485074" w:rsidRDefault="006E798D" w:rsidP="00485074">
      <w:pPr>
        <w:spacing w:after="200" w:line="276" w:lineRule="auto"/>
        <w:ind w:firstLine="0"/>
        <w:jc w:val="right"/>
        <w:rPr>
          <w:rFonts w:ascii="Calibri" w:hAnsi="Calibri"/>
          <w:b/>
          <w:color w:val="333399"/>
          <w:sz w:val="22"/>
        </w:rPr>
      </w:pPr>
    </w:p>
    <w:p w:rsidR="006E798D" w:rsidRPr="00485074" w:rsidRDefault="006E798D" w:rsidP="00485074">
      <w:pPr>
        <w:spacing w:after="200" w:line="276" w:lineRule="auto"/>
        <w:ind w:firstLine="0"/>
        <w:jc w:val="right"/>
        <w:rPr>
          <w:rFonts w:ascii="Calibri" w:hAnsi="Calibri"/>
          <w:b/>
          <w:color w:val="333399"/>
          <w:sz w:val="22"/>
        </w:rPr>
      </w:pPr>
    </w:p>
    <w:p w:rsidR="006E798D" w:rsidRPr="00485074" w:rsidRDefault="006E798D" w:rsidP="00485074">
      <w:pPr>
        <w:spacing w:after="200" w:line="276" w:lineRule="auto"/>
        <w:ind w:firstLine="0"/>
        <w:jc w:val="right"/>
        <w:rPr>
          <w:rFonts w:ascii="Calibri" w:hAnsi="Calibri"/>
          <w:b/>
          <w:color w:val="333399"/>
          <w:sz w:val="22"/>
        </w:rPr>
      </w:pPr>
    </w:p>
    <w:p w:rsidR="006E798D" w:rsidRPr="00485074" w:rsidRDefault="006E798D" w:rsidP="00485074">
      <w:pPr>
        <w:spacing w:after="200" w:line="276" w:lineRule="auto"/>
        <w:ind w:firstLine="0"/>
        <w:jc w:val="right"/>
        <w:rPr>
          <w:rFonts w:ascii="Calibri" w:hAnsi="Calibri"/>
          <w:b/>
          <w:color w:val="333399"/>
          <w:sz w:val="22"/>
        </w:rPr>
      </w:pPr>
    </w:p>
    <w:p w:rsidR="006E798D" w:rsidRPr="00485074" w:rsidRDefault="006E798D" w:rsidP="00834F9E">
      <w:pPr>
        <w:tabs>
          <w:tab w:val="left" w:pos="2475"/>
        </w:tabs>
        <w:spacing w:after="200" w:line="276" w:lineRule="auto"/>
        <w:ind w:firstLine="0"/>
        <w:jc w:val="left"/>
        <w:rPr>
          <w:rFonts w:ascii="Calibri" w:hAnsi="Calibri"/>
          <w:b/>
          <w:color w:val="333399"/>
          <w:sz w:val="22"/>
        </w:rPr>
      </w:pPr>
      <w:r>
        <w:rPr>
          <w:noProof/>
          <w:lang w:eastAsia="ru-RU"/>
        </w:rPr>
        <w:pict>
          <v:shape id="Рисунок 1" o:spid="_x0000_s1029" type="#_x0000_t75" style="position:absolute;margin-left:-57.1pt;margin-top:22.85pt;width:242.9pt;height:170.9pt;z-index:-251662336;visibility:visible;mso-wrap-distance-left:9.96pt;mso-wrap-distance-top:.96pt;mso-wrap-distance-bottom:1.4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">
            <v:imagedata r:id="rId7" o:title=""/>
            <o:lock v:ext="edit" aspectratio="f"/>
          </v:shape>
        </w:pict>
      </w:r>
      <w:r>
        <w:rPr>
          <w:rFonts w:ascii="Calibri" w:hAnsi="Calibri"/>
          <w:b/>
          <w:color w:val="333399"/>
          <w:sz w:val="22"/>
        </w:rPr>
        <w:tab/>
      </w:r>
    </w:p>
    <w:p w:rsidR="006E798D" w:rsidRPr="00485074" w:rsidRDefault="006E798D" w:rsidP="00485074">
      <w:pPr>
        <w:spacing w:after="200" w:line="276" w:lineRule="auto"/>
        <w:ind w:firstLine="0"/>
        <w:jc w:val="right"/>
        <w:rPr>
          <w:rFonts w:ascii="Calibri" w:hAnsi="Calibri"/>
          <w:b/>
          <w:color w:val="1D1B11"/>
          <w:sz w:val="22"/>
        </w:rPr>
      </w:pPr>
    </w:p>
    <w:p w:rsidR="006E798D" w:rsidRDefault="006E798D" w:rsidP="00485074">
      <w:pPr>
        <w:spacing w:line="240" w:lineRule="atLeast"/>
        <w:ind w:firstLine="0"/>
        <w:jc w:val="right"/>
        <w:rPr>
          <w:b/>
          <w:color w:val="1D1B11"/>
          <w:szCs w:val="28"/>
        </w:rPr>
      </w:pPr>
      <w:r w:rsidRPr="00485074">
        <w:rPr>
          <w:b/>
          <w:color w:val="1D1B11"/>
          <w:szCs w:val="28"/>
        </w:rPr>
        <w:t>Авторы:</w:t>
      </w:r>
    </w:p>
    <w:p w:rsidR="006E798D" w:rsidRDefault="006E798D" w:rsidP="00485074">
      <w:pPr>
        <w:spacing w:line="240" w:lineRule="atLeast"/>
        <w:ind w:firstLine="0"/>
        <w:jc w:val="right"/>
        <w:rPr>
          <w:b/>
          <w:color w:val="1D1B11"/>
          <w:szCs w:val="28"/>
        </w:rPr>
      </w:pPr>
      <w:r>
        <w:rPr>
          <w:b/>
          <w:color w:val="1D1B11"/>
          <w:szCs w:val="28"/>
        </w:rPr>
        <w:t>Понкратова Людмила Викторовна –</w:t>
      </w:r>
    </w:p>
    <w:p w:rsidR="006E798D" w:rsidRPr="00485074" w:rsidRDefault="006E798D" w:rsidP="00485074">
      <w:pPr>
        <w:spacing w:line="240" w:lineRule="atLeast"/>
        <w:ind w:firstLine="0"/>
        <w:jc w:val="right"/>
        <w:rPr>
          <w:b/>
          <w:color w:val="1D1B11"/>
          <w:szCs w:val="28"/>
        </w:rPr>
      </w:pPr>
      <w:r>
        <w:rPr>
          <w:b/>
          <w:color w:val="1D1B11"/>
          <w:szCs w:val="28"/>
        </w:rPr>
        <w:t>заведующий МКДОУ д/с № 484</w:t>
      </w:r>
    </w:p>
    <w:p w:rsidR="006E798D" w:rsidRPr="00485074" w:rsidRDefault="006E798D" w:rsidP="00485074">
      <w:pPr>
        <w:spacing w:line="240" w:lineRule="atLeast"/>
        <w:ind w:firstLine="0"/>
        <w:jc w:val="right"/>
        <w:rPr>
          <w:b/>
          <w:i/>
          <w:color w:val="1D1B11"/>
          <w:szCs w:val="28"/>
        </w:rPr>
      </w:pPr>
      <w:r w:rsidRPr="00485074">
        <w:rPr>
          <w:b/>
          <w:color w:val="1D1B11"/>
          <w:szCs w:val="28"/>
        </w:rPr>
        <w:t>Назарчук Елена Сергеевна</w:t>
      </w:r>
      <w:r w:rsidRPr="00485074">
        <w:rPr>
          <w:b/>
          <w:i/>
          <w:color w:val="1D1B11"/>
          <w:szCs w:val="28"/>
        </w:rPr>
        <w:t xml:space="preserve">, </w:t>
      </w:r>
    </w:p>
    <w:p w:rsidR="006E798D" w:rsidRPr="00485074" w:rsidRDefault="006E798D" w:rsidP="00485074">
      <w:pPr>
        <w:spacing w:line="240" w:lineRule="atLeast"/>
        <w:ind w:firstLine="0"/>
        <w:jc w:val="right"/>
        <w:rPr>
          <w:b/>
          <w:color w:val="1D1B11"/>
          <w:szCs w:val="28"/>
        </w:rPr>
      </w:pPr>
      <w:r w:rsidRPr="00485074">
        <w:rPr>
          <w:b/>
          <w:color w:val="1D1B11"/>
          <w:szCs w:val="28"/>
        </w:rPr>
        <w:t>Старший воспитатель МКДОУ д/с № 484,</w:t>
      </w:r>
    </w:p>
    <w:p w:rsidR="006E798D" w:rsidRPr="00485074" w:rsidRDefault="006E798D" w:rsidP="00485074">
      <w:pPr>
        <w:spacing w:line="240" w:lineRule="atLeast"/>
        <w:ind w:firstLine="0"/>
        <w:jc w:val="right"/>
        <w:rPr>
          <w:b/>
          <w:color w:val="1D1B11"/>
          <w:szCs w:val="28"/>
        </w:rPr>
      </w:pPr>
      <w:r w:rsidRPr="00485074">
        <w:rPr>
          <w:b/>
          <w:color w:val="1D1B11"/>
          <w:szCs w:val="28"/>
        </w:rPr>
        <w:t>высшая квалификационная категория;</w:t>
      </w:r>
    </w:p>
    <w:p w:rsidR="006E798D" w:rsidRPr="00485074" w:rsidRDefault="006E798D" w:rsidP="00485074">
      <w:pPr>
        <w:spacing w:line="240" w:lineRule="atLeast"/>
        <w:ind w:firstLine="0"/>
        <w:jc w:val="right"/>
        <w:rPr>
          <w:b/>
          <w:color w:val="1D1B11"/>
          <w:szCs w:val="28"/>
        </w:rPr>
      </w:pPr>
      <w:r w:rsidRPr="00485074">
        <w:rPr>
          <w:b/>
          <w:color w:val="1D1B11"/>
          <w:szCs w:val="28"/>
        </w:rPr>
        <w:t>Солодовникова Елена Владимировна</w:t>
      </w:r>
    </w:p>
    <w:p w:rsidR="006E798D" w:rsidRPr="00485074" w:rsidRDefault="006E798D" w:rsidP="00485074">
      <w:pPr>
        <w:spacing w:line="240" w:lineRule="atLeast"/>
        <w:ind w:firstLine="0"/>
        <w:jc w:val="right"/>
        <w:rPr>
          <w:b/>
          <w:color w:val="1D1B11"/>
          <w:szCs w:val="28"/>
        </w:rPr>
      </w:pPr>
      <w:r w:rsidRPr="00485074">
        <w:rPr>
          <w:b/>
          <w:color w:val="1D1B11"/>
          <w:szCs w:val="28"/>
        </w:rPr>
        <w:t>Воспитатель МКДОУ д/с № 484</w:t>
      </w:r>
    </w:p>
    <w:p w:rsidR="006E798D" w:rsidRPr="00485074" w:rsidRDefault="006E798D" w:rsidP="00485074">
      <w:pPr>
        <w:spacing w:line="240" w:lineRule="atLeast"/>
        <w:ind w:firstLine="0"/>
        <w:jc w:val="right"/>
        <w:rPr>
          <w:b/>
          <w:color w:val="1D1B11"/>
          <w:szCs w:val="28"/>
        </w:rPr>
      </w:pPr>
      <w:r w:rsidRPr="00485074">
        <w:rPr>
          <w:b/>
          <w:color w:val="1D1B11"/>
          <w:szCs w:val="28"/>
        </w:rPr>
        <w:t>первая квалификационная категория</w:t>
      </w:r>
    </w:p>
    <w:p w:rsidR="006E798D" w:rsidRPr="00485074" w:rsidRDefault="006E798D" w:rsidP="00485074">
      <w:pPr>
        <w:spacing w:after="200" w:line="276" w:lineRule="auto"/>
        <w:ind w:firstLine="0"/>
        <w:jc w:val="center"/>
        <w:rPr>
          <w:rFonts w:ascii="Calibri" w:hAnsi="Calibri"/>
          <w:sz w:val="22"/>
        </w:rPr>
      </w:pPr>
    </w:p>
    <w:p w:rsidR="006E798D" w:rsidRPr="00485074" w:rsidRDefault="006E798D" w:rsidP="00485074">
      <w:pPr>
        <w:spacing w:after="200" w:line="276" w:lineRule="auto"/>
        <w:ind w:firstLine="0"/>
        <w:jc w:val="center"/>
        <w:rPr>
          <w:b/>
          <w:szCs w:val="28"/>
        </w:rPr>
      </w:pPr>
      <w:r w:rsidRPr="00485074">
        <w:rPr>
          <w:b/>
          <w:szCs w:val="28"/>
        </w:rPr>
        <w:t>Новосибирск 2013</w:t>
      </w:r>
    </w:p>
    <w:p w:rsidR="006E798D" w:rsidRDefault="006E798D">
      <w:pPr>
        <w:spacing w:after="200" w:line="276" w:lineRule="auto"/>
        <w:ind w:firstLine="0"/>
        <w:jc w:val="left"/>
        <w:rPr>
          <w:b/>
          <w:szCs w:val="28"/>
          <w:u w:val="single"/>
        </w:rPr>
      </w:pPr>
    </w:p>
    <w:p w:rsidR="006E798D" w:rsidRPr="00174C13" w:rsidRDefault="006E798D" w:rsidP="00174C13">
      <w:pPr>
        <w:pStyle w:val="Heading2"/>
        <w:jc w:val="center"/>
        <w:rPr>
          <w:color w:val="auto"/>
          <w:sz w:val="28"/>
          <w:szCs w:val="28"/>
        </w:rPr>
      </w:pPr>
      <w:r w:rsidRPr="00174C13">
        <w:rPr>
          <w:color w:val="auto"/>
          <w:sz w:val="28"/>
          <w:szCs w:val="28"/>
        </w:rPr>
        <w:t>Краткая аннотация проекта</w:t>
      </w:r>
    </w:p>
    <w:p w:rsidR="006E798D" w:rsidRPr="00FD2E3E" w:rsidRDefault="006E798D" w:rsidP="00FD2E3E">
      <w:pPr>
        <w:spacing w:line="360" w:lineRule="auto"/>
        <w:ind w:firstLine="567"/>
        <w:rPr>
          <w:b/>
          <w:szCs w:val="28"/>
          <w:u w:val="single"/>
        </w:rPr>
      </w:pPr>
    </w:p>
    <w:p w:rsidR="006E798D" w:rsidRPr="00FD2E3E" w:rsidRDefault="006E798D" w:rsidP="00FD2E3E">
      <w:pPr>
        <w:spacing w:line="360" w:lineRule="auto"/>
        <w:ind w:firstLine="567"/>
        <w:rPr>
          <w:szCs w:val="28"/>
        </w:rPr>
      </w:pPr>
      <w:r w:rsidRPr="00FD2E3E">
        <w:rPr>
          <w:szCs w:val="28"/>
        </w:rPr>
        <w:t>Данный проект был разработан в соответствии с международными д</w:t>
      </w:r>
      <w:r w:rsidRPr="00FD2E3E">
        <w:rPr>
          <w:szCs w:val="28"/>
        </w:rPr>
        <w:t>о</w:t>
      </w:r>
      <w:r w:rsidRPr="00FD2E3E">
        <w:rPr>
          <w:szCs w:val="28"/>
        </w:rPr>
        <w:t xml:space="preserve">кументами и нормативными актами федерального и регионального уровней. </w:t>
      </w:r>
    </w:p>
    <w:p w:rsidR="006E798D" w:rsidRPr="00FD2E3E" w:rsidRDefault="006E798D" w:rsidP="00263A24">
      <w:pPr>
        <w:autoSpaceDE w:val="0"/>
        <w:autoSpaceDN w:val="0"/>
        <w:adjustRightInd w:val="0"/>
        <w:spacing w:line="360" w:lineRule="auto"/>
        <w:ind w:right="68" w:firstLine="567"/>
        <w:rPr>
          <w:szCs w:val="28"/>
        </w:rPr>
      </w:pPr>
      <w:r w:rsidRPr="00FD2E3E">
        <w:rPr>
          <w:szCs w:val="28"/>
        </w:rPr>
        <w:t>Проект является  составляющей</w:t>
      </w:r>
      <w:r>
        <w:rPr>
          <w:szCs w:val="28"/>
        </w:rPr>
        <w:t xml:space="preserve"> вариативной части «</w:t>
      </w:r>
      <w:r w:rsidRPr="00FD2E3E">
        <w:rPr>
          <w:szCs w:val="28"/>
        </w:rPr>
        <w:t>Проекта Основной общеобразовательной программы дошкольного учреждения</w:t>
      </w:r>
      <w:r>
        <w:rPr>
          <w:szCs w:val="28"/>
        </w:rPr>
        <w:t>»</w:t>
      </w:r>
      <w:r w:rsidRPr="00FD2E3E">
        <w:rPr>
          <w:szCs w:val="28"/>
        </w:rPr>
        <w:t>. В проекте о</w:t>
      </w:r>
      <w:r w:rsidRPr="00FD2E3E">
        <w:rPr>
          <w:szCs w:val="28"/>
        </w:rPr>
        <w:t>с</w:t>
      </w:r>
      <w:r w:rsidRPr="00FD2E3E">
        <w:rPr>
          <w:szCs w:val="28"/>
        </w:rPr>
        <w:t>вещена проблема  сохранения и изучения культурно исторического наследия города Новосибирска и области, патриотического воспитания через знако</w:t>
      </w:r>
      <w:r w:rsidRPr="00FD2E3E">
        <w:rPr>
          <w:szCs w:val="28"/>
        </w:rPr>
        <w:t>м</w:t>
      </w:r>
      <w:r w:rsidRPr="00FD2E3E">
        <w:rPr>
          <w:szCs w:val="28"/>
        </w:rPr>
        <w:t>ство с  малой Родиной, в  конкретном дошкольном учреждении.</w:t>
      </w:r>
    </w:p>
    <w:p w:rsidR="006E798D" w:rsidRPr="00FD2E3E" w:rsidRDefault="006E798D" w:rsidP="00FD2E3E">
      <w:pPr>
        <w:autoSpaceDE w:val="0"/>
        <w:autoSpaceDN w:val="0"/>
        <w:adjustRightInd w:val="0"/>
        <w:spacing w:line="360" w:lineRule="auto"/>
        <w:ind w:right="68" w:firstLine="567"/>
        <w:rPr>
          <w:bCs/>
          <w:szCs w:val="28"/>
        </w:rPr>
      </w:pPr>
    </w:p>
    <w:p w:rsidR="006E798D" w:rsidRPr="00FD2E3E" w:rsidRDefault="006E798D" w:rsidP="00FD2E3E">
      <w:pPr>
        <w:spacing w:line="360" w:lineRule="auto"/>
        <w:ind w:firstLine="567"/>
        <w:rPr>
          <w:szCs w:val="28"/>
        </w:rPr>
      </w:pPr>
      <w:r w:rsidRPr="00174C13">
        <w:rPr>
          <w:rStyle w:val="Heading3Char"/>
          <w:color w:val="auto"/>
          <w:lang w:eastAsia="ru-RU"/>
        </w:rPr>
        <w:t>Цель проекта</w:t>
      </w:r>
      <w:r w:rsidRPr="00FD2E3E">
        <w:rPr>
          <w:szCs w:val="28"/>
        </w:rPr>
        <w:t xml:space="preserve"> – разработка и внедрение в образовательную систему дошкольного учреждения комплекса мероприятий, способствующих прио</w:t>
      </w:r>
      <w:r w:rsidRPr="00FD2E3E">
        <w:rPr>
          <w:szCs w:val="28"/>
        </w:rPr>
        <w:t>б</w:t>
      </w:r>
      <w:r w:rsidRPr="00FD2E3E">
        <w:rPr>
          <w:szCs w:val="28"/>
        </w:rPr>
        <w:t>щению детей к культурно-историческому наследию родного края, воспит</w:t>
      </w:r>
      <w:r w:rsidRPr="00FD2E3E">
        <w:rPr>
          <w:szCs w:val="28"/>
        </w:rPr>
        <w:t>а</w:t>
      </w:r>
      <w:r w:rsidRPr="00FD2E3E">
        <w:rPr>
          <w:szCs w:val="28"/>
        </w:rPr>
        <w:t>ния патриотизма через знакомство с родным городом.</w:t>
      </w:r>
    </w:p>
    <w:p w:rsidR="006E798D" w:rsidRPr="00FD2E3E" w:rsidRDefault="006E798D" w:rsidP="00FD2E3E">
      <w:pPr>
        <w:spacing w:line="360" w:lineRule="auto"/>
        <w:ind w:firstLine="567"/>
        <w:rPr>
          <w:szCs w:val="28"/>
        </w:rPr>
      </w:pPr>
      <w:r w:rsidRPr="00FD2E3E">
        <w:rPr>
          <w:szCs w:val="28"/>
        </w:rPr>
        <w:t>Реализация проекта осуществляется по трем направлениям: дети, род</w:t>
      </w:r>
      <w:r w:rsidRPr="00FD2E3E">
        <w:rPr>
          <w:szCs w:val="28"/>
        </w:rPr>
        <w:t>и</w:t>
      </w:r>
      <w:r w:rsidRPr="00FD2E3E">
        <w:rPr>
          <w:szCs w:val="28"/>
        </w:rPr>
        <w:t>тели (законные представители), педагоги ДОУ. По каждому направлению определены задачи способствующие достижения единой, общей цели.</w:t>
      </w:r>
    </w:p>
    <w:p w:rsidR="006E798D" w:rsidRPr="00FD2E3E" w:rsidRDefault="006E798D" w:rsidP="00FD2E3E">
      <w:pPr>
        <w:spacing w:line="360" w:lineRule="auto"/>
        <w:ind w:firstLine="567"/>
        <w:rPr>
          <w:szCs w:val="28"/>
        </w:rPr>
      </w:pPr>
      <w:r w:rsidRPr="00FD2E3E">
        <w:rPr>
          <w:szCs w:val="28"/>
        </w:rPr>
        <w:t>В проекте указаны принципы его успешной реализации, методы реал</w:t>
      </w:r>
      <w:r w:rsidRPr="00FD2E3E">
        <w:rPr>
          <w:szCs w:val="28"/>
        </w:rPr>
        <w:t>и</w:t>
      </w:r>
      <w:r w:rsidRPr="00FD2E3E">
        <w:rPr>
          <w:szCs w:val="28"/>
        </w:rPr>
        <w:t>зации.</w:t>
      </w:r>
    </w:p>
    <w:p w:rsidR="006E798D" w:rsidRPr="00FD2E3E" w:rsidRDefault="006E798D" w:rsidP="00FD2E3E">
      <w:pPr>
        <w:spacing w:line="360" w:lineRule="auto"/>
        <w:ind w:firstLine="567"/>
        <w:rPr>
          <w:szCs w:val="28"/>
        </w:rPr>
      </w:pPr>
      <w:r w:rsidRPr="00FD2E3E">
        <w:rPr>
          <w:szCs w:val="28"/>
        </w:rPr>
        <w:t>Сроки реализации проекта 2011-2014  год.</w:t>
      </w:r>
    </w:p>
    <w:p w:rsidR="006E798D" w:rsidRPr="00FD2E3E" w:rsidRDefault="006E798D" w:rsidP="00FD2E3E">
      <w:pPr>
        <w:spacing w:line="360" w:lineRule="auto"/>
        <w:ind w:firstLine="567"/>
        <w:rPr>
          <w:szCs w:val="28"/>
        </w:rPr>
      </w:pPr>
      <w:r w:rsidRPr="00FD2E3E">
        <w:rPr>
          <w:szCs w:val="28"/>
        </w:rPr>
        <w:t>Участники проекта дошкольники 5-7 лет, их родители и педагоги де</w:t>
      </w:r>
      <w:r w:rsidRPr="00FD2E3E">
        <w:rPr>
          <w:szCs w:val="28"/>
        </w:rPr>
        <w:t>т</w:t>
      </w:r>
      <w:r w:rsidRPr="00FD2E3E">
        <w:rPr>
          <w:szCs w:val="28"/>
        </w:rPr>
        <w:t>ского сада № 484 Центрального района города Новосибирска.</w:t>
      </w:r>
    </w:p>
    <w:p w:rsidR="006E798D" w:rsidRPr="00FD2E3E" w:rsidRDefault="006E798D" w:rsidP="00FD2E3E">
      <w:pPr>
        <w:spacing w:line="360" w:lineRule="auto"/>
        <w:ind w:firstLine="567"/>
        <w:rPr>
          <w:szCs w:val="28"/>
        </w:rPr>
      </w:pPr>
      <w:r w:rsidRPr="00FD2E3E">
        <w:rPr>
          <w:szCs w:val="28"/>
        </w:rPr>
        <w:t>По завершению успешной реализации проекта прогнозируются сл</w:t>
      </w:r>
      <w:r w:rsidRPr="00FD2E3E">
        <w:rPr>
          <w:szCs w:val="28"/>
        </w:rPr>
        <w:t>е</w:t>
      </w:r>
      <w:r w:rsidRPr="00FD2E3E">
        <w:rPr>
          <w:szCs w:val="28"/>
        </w:rPr>
        <w:t>дующие результаты:</w:t>
      </w:r>
    </w:p>
    <w:p w:rsidR="006E798D" w:rsidRPr="00FD2E3E" w:rsidRDefault="006E798D" w:rsidP="00FD2E3E">
      <w:pPr>
        <w:spacing w:line="360" w:lineRule="auto"/>
        <w:ind w:firstLine="567"/>
        <w:rPr>
          <w:szCs w:val="28"/>
        </w:rPr>
      </w:pPr>
      <w:r w:rsidRPr="00FD2E3E">
        <w:rPr>
          <w:szCs w:val="28"/>
        </w:rPr>
        <w:t>- в дошкольном учреждении будет создана эффективная система работы по краеведению и патриотическому воспитанию;</w:t>
      </w:r>
    </w:p>
    <w:p w:rsidR="006E798D" w:rsidRPr="00FD2E3E" w:rsidRDefault="006E798D" w:rsidP="00FD2E3E">
      <w:pPr>
        <w:spacing w:line="360" w:lineRule="auto"/>
        <w:ind w:firstLine="567"/>
        <w:rPr>
          <w:szCs w:val="28"/>
        </w:rPr>
      </w:pPr>
      <w:r w:rsidRPr="00FD2E3E">
        <w:rPr>
          <w:szCs w:val="28"/>
        </w:rPr>
        <w:t>- повысится уровень  культуры  всех участников образовательного пр</w:t>
      </w:r>
      <w:r w:rsidRPr="00FD2E3E">
        <w:rPr>
          <w:szCs w:val="28"/>
        </w:rPr>
        <w:t>о</w:t>
      </w:r>
      <w:r w:rsidRPr="00FD2E3E">
        <w:rPr>
          <w:szCs w:val="28"/>
        </w:rPr>
        <w:t>цесса;</w:t>
      </w:r>
    </w:p>
    <w:p w:rsidR="006E798D" w:rsidRPr="00FD2E3E" w:rsidRDefault="006E798D" w:rsidP="00FD2E3E">
      <w:pPr>
        <w:spacing w:line="360" w:lineRule="auto"/>
        <w:ind w:firstLine="567"/>
        <w:rPr>
          <w:szCs w:val="28"/>
        </w:rPr>
      </w:pPr>
      <w:r w:rsidRPr="00FD2E3E">
        <w:rPr>
          <w:szCs w:val="28"/>
        </w:rPr>
        <w:t>- повысится компетентность педагогов в вопросах  по краеведению и патриотическому воспитанию взаимодействия с дошкольниками и их семь</w:t>
      </w:r>
      <w:r w:rsidRPr="00FD2E3E">
        <w:rPr>
          <w:szCs w:val="28"/>
        </w:rPr>
        <w:t>я</w:t>
      </w:r>
      <w:r w:rsidRPr="00FD2E3E">
        <w:rPr>
          <w:szCs w:val="28"/>
        </w:rPr>
        <w:t>ми,</w:t>
      </w:r>
    </w:p>
    <w:p w:rsidR="006E798D" w:rsidRPr="00FD2E3E" w:rsidRDefault="006E798D" w:rsidP="00FD2E3E">
      <w:pPr>
        <w:spacing w:line="360" w:lineRule="auto"/>
        <w:ind w:firstLine="567"/>
        <w:rPr>
          <w:szCs w:val="28"/>
        </w:rPr>
      </w:pPr>
      <w:r w:rsidRPr="00FD2E3E">
        <w:rPr>
          <w:szCs w:val="28"/>
        </w:rPr>
        <w:t>- возрастет активность всех участников образовательного процесса в проект</w:t>
      </w:r>
      <w:r>
        <w:rPr>
          <w:szCs w:val="28"/>
        </w:rPr>
        <w:t>ной деятельности;</w:t>
      </w:r>
    </w:p>
    <w:p w:rsidR="006E798D" w:rsidRPr="00FD2E3E" w:rsidRDefault="006E798D" w:rsidP="00FD2E3E">
      <w:pPr>
        <w:tabs>
          <w:tab w:val="left" w:pos="1134"/>
        </w:tabs>
        <w:spacing w:line="360" w:lineRule="auto"/>
        <w:ind w:firstLine="567"/>
        <w:rPr>
          <w:szCs w:val="28"/>
        </w:rPr>
      </w:pPr>
      <w:r w:rsidRPr="00FD2E3E">
        <w:rPr>
          <w:szCs w:val="28"/>
        </w:rPr>
        <w:t>- будет обеспечено создание комфортной обстановки при совместном решении поставленных исследовательских и творческих задач в союзе «р</w:t>
      </w:r>
      <w:r w:rsidRPr="00FD2E3E">
        <w:rPr>
          <w:szCs w:val="28"/>
        </w:rPr>
        <w:t>е</w:t>
      </w:r>
      <w:r w:rsidRPr="00FD2E3E">
        <w:rPr>
          <w:szCs w:val="28"/>
        </w:rPr>
        <w:t>бенок-взрослый».</w:t>
      </w:r>
    </w:p>
    <w:p w:rsidR="006E798D" w:rsidRPr="00FD2E3E" w:rsidRDefault="006E798D" w:rsidP="00FD2E3E">
      <w:pPr>
        <w:spacing w:line="360" w:lineRule="auto"/>
        <w:ind w:firstLine="567"/>
        <w:rPr>
          <w:szCs w:val="28"/>
        </w:rPr>
      </w:pPr>
      <w:r w:rsidRPr="00FD2E3E">
        <w:rPr>
          <w:szCs w:val="28"/>
        </w:rPr>
        <w:t>Реализовывать проект будет инициативная группа педагогов ДОУ, в с</w:t>
      </w:r>
      <w:r w:rsidRPr="00FD2E3E">
        <w:rPr>
          <w:szCs w:val="28"/>
        </w:rPr>
        <w:t>о</w:t>
      </w:r>
      <w:r w:rsidRPr="00FD2E3E">
        <w:rPr>
          <w:szCs w:val="28"/>
        </w:rPr>
        <w:t>став которой войдут: учителя-логопеды, педагог-психолог, инструктор по физическому воспитанию, инструктор по плаванию, музыкальные руковод</w:t>
      </w:r>
      <w:r w:rsidRPr="00FD2E3E">
        <w:rPr>
          <w:szCs w:val="28"/>
        </w:rPr>
        <w:t>и</w:t>
      </w:r>
      <w:r w:rsidRPr="00FD2E3E">
        <w:rPr>
          <w:szCs w:val="28"/>
        </w:rPr>
        <w:t xml:space="preserve">тели, воспитатель по изобразительной деятельности, старший воспитатель, заинтересованные педагоги. </w:t>
      </w:r>
    </w:p>
    <w:p w:rsidR="006E798D" w:rsidRPr="00FD2E3E" w:rsidRDefault="006E798D" w:rsidP="00FD2E3E">
      <w:pPr>
        <w:tabs>
          <w:tab w:val="left" w:pos="1134"/>
        </w:tabs>
        <w:spacing w:line="360" w:lineRule="auto"/>
        <w:ind w:firstLine="567"/>
        <w:rPr>
          <w:szCs w:val="28"/>
        </w:rPr>
      </w:pPr>
      <w:r w:rsidRPr="00FD2E3E">
        <w:rPr>
          <w:szCs w:val="28"/>
        </w:rPr>
        <w:t>Всего в проекте будут принимать участие   25 педагогов и  180 детей.</w:t>
      </w:r>
    </w:p>
    <w:p w:rsidR="006E798D" w:rsidRPr="00FD2E3E" w:rsidRDefault="006E798D" w:rsidP="00FD2E3E">
      <w:pPr>
        <w:spacing w:line="360" w:lineRule="auto"/>
        <w:ind w:firstLine="567"/>
        <w:rPr>
          <w:szCs w:val="28"/>
        </w:rPr>
      </w:pPr>
      <w:r w:rsidRPr="00FD2E3E">
        <w:rPr>
          <w:szCs w:val="28"/>
        </w:rPr>
        <w:t>Для реализации проекта требуется 40000 (сорок тысяч) рублей, часть из предполагаемой суммы будет финансироваться за счет дошкольного учре</w:t>
      </w:r>
      <w:r w:rsidRPr="00FD2E3E">
        <w:rPr>
          <w:szCs w:val="28"/>
        </w:rPr>
        <w:t>ж</w:t>
      </w:r>
      <w:r w:rsidRPr="00FD2E3E">
        <w:rPr>
          <w:szCs w:val="28"/>
        </w:rPr>
        <w:t>дения.</w:t>
      </w:r>
    </w:p>
    <w:p w:rsidR="006E798D" w:rsidRPr="00FD2E3E" w:rsidRDefault="006E798D" w:rsidP="00FD2E3E">
      <w:pPr>
        <w:spacing w:line="360" w:lineRule="auto"/>
        <w:ind w:firstLine="567"/>
        <w:rPr>
          <w:b/>
          <w:i/>
          <w:color w:val="C00000"/>
          <w:szCs w:val="28"/>
        </w:rPr>
      </w:pPr>
    </w:p>
    <w:p w:rsidR="006E798D" w:rsidRDefault="006E798D" w:rsidP="00FD2E3E">
      <w:pPr>
        <w:spacing w:after="200" w:line="276" w:lineRule="auto"/>
        <w:ind w:firstLine="0"/>
        <w:jc w:val="left"/>
        <w:rPr>
          <w:b/>
          <w:i/>
          <w:color w:val="C00000"/>
          <w:szCs w:val="28"/>
        </w:rPr>
      </w:pPr>
      <w:r>
        <w:rPr>
          <w:b/>
          <w:i/>
          <w:color w:val="C00000"/>
          <w:szCs w:val="28"/>
        </w:rPr>
        <w:br w:type="page"/>
      </w:r>
    </w:p>
    <w:p w:rsidR="006E798D" w:rsidRPr="00174C13" w:rsidRDefault="006E798D" w:rsidP="00174C13">
      <w:pPr>
        <w:pStyle w:val="Heading3"/>
        <w:jc w:val="center"/>
        <w:rPr>
          <w:color w:val="auto"/>
        </w:rPr>
      </w:pPr>
      <w:r w:rsidRPr="00174C13">
        <w:rPr>
          <w:color w:val="auto"/>
        </w:rPr>
        <w:t>Описание организации</w:t>
      </w:r>
    </w:p>
    <w:p w:rsidR="006E798D" w:rsidRDefault="006E798D" w:rsidP="00FD2E3E">
      <w:pPr>
        <w:spacing w:line="360" w:lineRule="auto"/>
        <w:ind w:firstLine="567"/>
        <w:rPr>
          <w:szCs w:val="28"/>
        </w:rPr>
      </w:pPr>
    </w:p>
    <w:p w:rsidR="006E798D" w:rsidRPr="00FD2E3E" w:rsidRDefault="006E798D" w:rsidP="00FD2E3E">
      <w:pPr>
        <w:spacing w:line="360" w:lineRule="auto"/>
        <w:ind w:firstLine="567"/>
        <w:rPr>
          <w:szCs w:val="28"/>
        </w:rPr>
      </w:pPr>
      <w:r w:rsidRPr="00FD2E3E">
        <w:rPr>
          <w:szCs w:val="28"/>
        </w:rPr>
        <w:t>Муниципальное казенное дошкольное образовательное учреждение «Детский сад №484 комбинированного вида» создано в соответствии с Гра</w:t>
      </w:r>
      <w:r w:rsidRPr="00FD2E3E">
        <w:rPr>
          <w:szCs w:val="28"/>
        </w:rPr>
        <w:t>ж</w:t>
      </w:r>
      <w:r w:rsidRPr="00FD2E3E">
        <w:rPr>
          <w:szCs w:val="28"/>
        </w:rPr>
        <w:t>данским кодексом Российской Федерации и Основным положением о поря</w:t>
      </w:r>
      <w:r w:rsidRPr="00FD2E3E">
        <w:rPr>
          <w:szCs w:val="28"/>
        </w:rPr>
        <w:t>д</w:t>
      </w:r>
      <w:r w:rsidRPr="00FD2E3E">
        <w:rPr>
          <w:szCs w:val="28"/>
        </w:rPr>
        <w:t>ке управления и распоряжения имуществом, находящемся в собственности муниципального образования – города Новосибирска, утвержденными – р</w:t>
      </w:r>
      <w:r w:rsidRPr="00FD2E3E">
        <w:rPr>
          <w:szCs w:val="28"/>
        </w:rPr>
        <w:t>е</w:t>
      </w:r>
      <w:r w:rsidRPr="00FD2E3E">
        <w:rPr>
          <w:szCs w:val="28"/>
        </w:rPr>
        <w:t>шениями городского Совета от 04.03.2003 года №222, зарегистрированного в Новосибирской городской регистрационной палате 29 апреля 1997 года (р</w:t>
      </w:r>
      <w:r w:rsidRPr="00FD2E3E">
        <w:rPr>
          <w:szCs w:val="28"/>
        </w:rPr>
        <w:t>е</w:t>
      </w:r>
      <w:r w:rsidRPr="00FD2E3E">
        <w:rPr>
          <w:szCs w:val="28"/>
        </w:rPr>
        <w:t>гистрационный номер №9874). Год основания учреждения – 1988.</w:t>
      </w:r>
    </w:p>
    <w:p w:rsidR="006E798D" w:rsidRPr="00FD2E3E" w:rsidRDefault="006E798D" w:rsidP="00FD2E3E">
      <w:pPr>
        <w:spacing w:line="360" w:lineRule="auto"/>
        <w:ind w:firstLine="567"/>
        <w:rPr>
          <w:szCs w:val="28"/>
        </w:rPr>
      </w:pPr>
      <w:r w:rsidRPr="00FD2E3E">
        <w:rPr>
          <w:szCs w:val="28"/>
        </w:rPr>
        <w:t>Местонахождение учреждения: 630012, г. Новосибирск, ул. Селезнева, 48а; контактные телефоны: 224-02-13, 224-06-13.</w:t>
      </w:r>
    </w:p>
    <w:p w:rsidR="006E798D" w:rsidRPr="00FD2E3E" w:rsidRDefault="006E798D" w:rsidP="00FD2E3E">
      <w:pPr>
        <w:spacing w:line="360" w:lineRule="auto"/>
        <w:ind w:firstLine="567"/>
        <w:rPr>
          <w:szCs w:val="28"/>
        </w:rPr>
      </w:pPr>
      <w:r w:rsidRPr="00FD2E3E">
        <w:rPr>
          <w:szCs w:val="28"/>
        </w:rPr>
        <w:t>Общее число воспитанников  350 человек.</w:t>
      </w:r>
    </w:p>
    <w:p w:rsidR="006E798D" w:rsidRPr="00FD2E3E" w:rsidRDefault="006E798D" w:rsidP="00FD2E3E">
      <w:pPr>
        <w:spacing w:line="360" w:lineRule="auto"/>
        <w:ind w:firstLine="567"/>
        <w:rPr>
          <w:szCs w:val="28"/>
        </w:rPr>
      </w:pPr>
      <w:r w:rsidRPr="00FD2E3E">
        <w:rPr>
          <w:szCs w:val="28"/>
        </w:rPr>
        <w:t>Общее количество групп: 15, из них 2 группы кратковременного преб</w:t>
      </w:r>
      <w:r w:rsidRPr="00FD2E3E">
        <w:rPr>
          <w:szCs w:val="28"/>
        </w:rPr>
        <w:t>ы</w:t>
      </w:r>
      <w:r w:rsidRPr="00FD2E3E">
        <w:rPr>
          <w:szCs w:val="28"/>
        </w:rPr>
        <w:t>вания, 2 группы ортопедические, 2 группы санаторные, 2 группы ЗПР, 3 группы общеразвивающих,4 группы логопедических. Детский сад имеет ст</w:t>
      </w:r>
      <w:r w:rsidRPr="00FD2E3E">
        <w:rPr>
          <w:szCs w:val="28"/>
        </w:rPr>
        <w:t>а</w:t>
      </w:r>
      <w:r w:rsidRPr="00FD2E3E">
        <w:rPr>
          <w:szCs w:val="28"/>
        </w:rPr>
        <w:t>тус комбинированного вида.</w:t>
      </w:r>
    </w:p>
    <w:p w:rsidR="006E798D" w:rsidRPr="00FD2E3E" w:rsidRDefault="006E798D" w:rsidP="00FD2E3E">
      <w:pPr>
        <w:spacing w:line="360" w:lineRule="auto"/>
        <w:ind w:firstLine="567"/>
        <w:rPr>
          <w:szCs w:val="28"/>
        </w:rPr>
      </w:pPr>
      <w:r w:rsidRPr="00FD2E3E">
        <w:rPr>
          <w:szCs w:val="28"/>
        </w:rPr>
        <w:t>В основе образовательного процесса проект Примерной основной общ</w:t>
      </w:r>
      <w:r w:rsidRPr="00FD2E3E">
        <w:rPr>
          <w:szCs w:val="28"/>
        </w:rPr>
        <w:t>е</w:t>
      </w:r>
      <w:r w:rsidRPr="00FD2E3E">
        <w:rPr>
          <w:szCs w:val="28"/>
        </w:rPr>
        <w:t>образовательной программы «Детский сад 2100», разработанный авторским коллективом под руководством</w:t>
      </w:r>
      <w:r w:rsidRPr="00FD2E3E">
        <w:rPr>
          <w:color w:val="006600"/>
          <w:szCs w:val="28"/>
        </w:rPr>
        <w:t xml:space="preserve"> </w:t>
      </w:r>
      <w:r w:rsidRPr="00FD2E3E">
        <w:rPr>
          <w:szCs w:val="28"/>
        </w:rPr>
        <w:t>доктора психологических наук, академика РАО Д.И. Фельдштейна, доктора педагогических наук, профессора, член-корр. РАО Р.Н. Бунеева.</w:t>
      </w:r>
    </w:p>
    <w:p w:rsidR="006E798D" w:rsidRPr="00FD2E3E" w:rsidRDefault="006E798D" w:rsidP="00FD2E3E">
      <w:pPr>
        <w:spacing w:line="360" w:lineRule="auto"/>
        <w:ind w:firstLine="567"/>
        <w:rPr>
          <w:szCs w:val="28"/>
        </w:rPr>
      </w:pPr>
      <w:r w:rsidRPr="00FD2E3E">
        <w:rPr>
          <w:szCs w:val="28"/>
        </w:rPr>
        <w:t>Для работы с детьми с общим недоразвитием речи используется «Пр</w:t>
      </w:r>
      <w:r w:rsidRPr="00FD2E3E">
        <w:rPr>
          <w:szCs w:val="28"/>
        </w:rPr>
        <w:t>о</w:t>
      </w:r>
      <w:r w:rsidRPr="00FD2E3E">
        <w:rPr>
          <w:szCs w:val="28"/>
        </w:rPr>
        <w:t>грамма коррекционно-развивающей работы в логопедической группе детск</w:t>
      </w:r>
      <w:r w:rsidRPr="00FD2E3E">
        <w:rPr>
          <w:szCs w:val="28"/>
        </w:rPr>
        <w:t>о</w:t>
      </w:r>
      <w:r w:rsidRPr="00FD2E3E">
        <w:rPr>
          <w:szCs w:val="28"/>
        </w:rPr>
        <w:t>го сада для детей с общим недоразвитием речи» Н.В.Нищевой.</w:t>
      </w:r>
    </w:p>
    <w:p w:rsidR="006E798D" w:rsidRPr="00FD2E3E" w:rsidRDefault="006E798D" w:rsidP="00FD2E3E">
      <w:pPr>
        <w:spacing w:line="360" w:lineRule="auto"/>
        <w:ind w:firstLine="567"/>
        <w:rPr>
          <w:szCs w:val="28"/>
        </w:rPr>
      </w:pPr>
      <w:r w:rsidRPr="00FD2E3E">
        <w:rPr>
          <w:szCs w:val="28"/>
        </w:rPr>
        <w:t>На базе дошкольного учреждения открыта Федеральная экспериме</w:t>
      </w:r>
      <w:r w:rsidRPr="00FD2E3E">
        <w:rPr>
          <w:szCs w:val="28"/>
        </w:rPr>
        <w:t>н</w:t>
      </w:r>
      <w:r w:rsidRPr="00FD2E3E">
        <w:rPr>
          <w:szCs w:val="28"/>
        </w:rPr>
        <w:t xml:space="preserve">тальная </w:t>
      </w:r>
      <w:r>
        <w:rPr>
          <w:szCs w:val="28"/>
        </w:rPr>
        <w:t>площадка Образовательной системЫ</w:t>
      </w:r>
      <w:r w:rsidRPr="00FD2E3E">
        <w:rPr>
          <w:szCs w:val="28"/>
        </w:rPr>
        <w:t xml:space="preserve"> «Школа 2100» в рамках фед</w:t>
      </w:r>
      <w:r w:rsidRPr="00FD2E3E">
        <w:rPr>
          <w:szCs w:val="28"/>
        </w:rPr>
        <w:t>е</w:t>
      </w:r>
      <w:r w:rsidRPr="00FD2E3E">
        <w:rPr>
          <w:szCs w:val="28"/>
        </w:rPr>
        <w:t>рального широкомасштабного эксперимента по теме «Обеспечение преемс</w:t>
      </w:r>
      <w:r w:rsidRPr="00FD2E3E">
        <w:rPr>
          <w:szCs w:val="28"/>
        </w:rPr>
        <w:t>т</w:t>
      </w:r>
      <w:r w:rsidRPr="00FD2E3E">
        <w:rPr>
          <w:szCs w:val="28"/>
        </w:rPr>
        <w:t>венности между дошкольным и начальным образованием в условиях введ</w:t>
      </w:r>
      <w:r w:rsidRPr="00FD2E3E">
        <w:rPr>
          <w:szCs w:val="28"/>
        </w:rPr>
        <w:t>е</w:t>
      </w:r>
      <w:r w:rsidRPr="00FD2E3E">
        <w:rPr>
          <w:szCs w:val="28"/>
        </w:rPr>
        <w:t>ния ФГОС и ФГТ»; «Педагогическое диагностирование детей старшего д</w:t>
      </w:r>
      <w:r w:rsidRPr="00FD2E3E">
        <w:rPr>
          <w:szCs w:val="28"/>
        </w:rPr>
        <w:t>о</w:t>
      </w:r>
      <w:r w:rsidRPr="00FD2E3E">
        <w:rPr>
          <w:szCs w:val="28"/>
        </w:rPr>
        <w:t>школьного и младшего школьного возраста» Детский сад включен в реализ</w:t>
      </w:r>
      <w:r w:rsidRPr="00FD2E3E">
        <w:rPr>
          <w:szCs w:val="28"/>
        </w:rPr>
        <w:t>а</w:t>
      </w:r>
      <w:r w:rsidRPr="00FD2E3E">
        <w:rPr>
          <w:szCs w:val="28"/>
        </w:rPr>
        <w:t>цию городского «пилотного» проекта по внедрению ФГТ в ДОУ.</w:t>
      </w:r>
    </w:p>
    <w:p w:rsidR="006E798D" w:rsidRPr="00FD2E3E" w:rsidRDefault="006E798D" w:rsidP="00FD2E3E">
      <w:pPr>
        <w:spacing w:line="360" w:lineRule="auto"/>
        <w:ind w:firstLine="567"/>
        <w:rPr>
          <w:szCs w:val="28"/>
        </w:rPr>
      </w:pPr>
      <w:r w:rsidRPr="00FD2E3E">
        <w:rPr>
          <w:szCs w:val="28"/>
        </w:rPr>
        <w:t>Наши достижения:</w:t>
      </w:r>
    </w:p>
    <w:p w:rsidR="006E798D" w:rsidRPr="00FD2E3E" w:rsidRDefault="006E798D" w:rsidP="00FD2E3E">
      <w:pPr>
        <w:spacing w:line="360" w:lineRule="auto"/>
        <w:ind w:firstLine="567"/>
        <w:rPr>
          <w:szCs w:val="28"/>
        </w:rPr>
      </w:pPr>
      <w:r w:rsidRPr="00FD2E3E">
        <w:rPr>
          <w:b/>
          <w:szCs w:val="28"/>
        </w:rPr>
        <w:t>2010 год –</w:t>
      </w:r>
      <w:r w:rsidRPr="00FD2E3E">
        <w:rPr>
          <w:szCs w:val="28"/>
        </w:rPr>
        <w:t xml:space="preserve"> Диплом Лауреата Всероссийского конкурса инновационных идей и проектов обучения, воспитания и развития детей дошкольного возра</w:t>
      </w:r>
      <w:r w:rsidRPr="00FD2E3E">
        <w:rPr>
          <w:szCs w:val="28"/>
        </w:rPr>
        <w:t>с</w:t>
      </w:r>
      <w:r w:rsidRPr="00FD2E3E">
        <w:rPr>
          <w:szCs w:val="28"/>
        </w:rPr>
        <w:t>та, под эгидой Международной славянской академии наук, образования, и</w:t>
      </w:r>
      <w:r w:rsidRPr="00FD2E3E">
        <w:rPr>
          <w:szCs w:val="28"/>
        </w:rPr>
        <w:t>с</w:t>
      </w:r>
      <w:r w:rsidRPr="00FD2E3E">
        <w:rPr>
          <w:szCs w:val="28"/>
        </w:rPr>
        <w:t>кусств и культуры; Диплом Лауреата районного фестиваля детского теа</w:t>
      </w:r>
      <w:r w:rsidRPr="00FD2E3E">
        <w:rPr>
          <w:szCs w:val="28"/>
        </w:rPr>
        <w:t>т</w:t>
      </w:r>
      <w:r w:rsidRPr="00FD2E3E">
        <w:rPr>
          <w:szCs w:val="28"/>
        </w:rPr>
        <w:t>рального творчества дошкольных учреждений «Волшебный мир театра»; Д</w:t>
      </w:r>
      <w:r w:rsidRPr="00FD2E3E">
        <w:rPr>
          <w:szCs w:val="28"/>
        </w:rPr>
        <w:t>и</w:t>
      </w:r>
      <w:r w:rsidRPr="00FD2E3E">
        <w:rPr>
          <w:szCs w:val="28"/>
        </w:rPr>
        <w:t>пломы Всероссийского конкурса «За нравственный подвиг учителя»; Диплом  образовательной выставки учебных средств; оборудов</w:t>
      </w:r>
      <w:r w:rsidRPr="00FD2E3E">
        <w:rPr>
          <w:szCs w:val="28"/>
        </w:rPr>
        <w:t>а</w:t>
      </w:r>
      <w:r w:rsidRPr="00FD2E3E">
        <w:rPr>
          <w:szCs w:val="28"/>
        </w:rPr>
        <w:t>ния;материалов;технологий и методик обучения; инновационных идей и опыта УЧСИБ-2010 за проект «Нравственно-патриотическое воспитание на музыкальных занятиях»; Благодарственное письмо СГУПСа «За воспитание настоящих патриотов»;</w:t>
      </w:r>
    </w:p>
    <w:p w:rsidR="006E798D" w:rsidRPr="00FD2E3E" w:rsidRDefault="006E798D" w:rsidP="00FD2E3E">
      <w:pPr>
        <w:spacing w:line="360" w:lineRule="auto"/>
        <w:ind w:firstLine="567"/>
        <w:rPr>
          <w:szCs w:val="28"/>
        </w:rPr>
      </w:pPr>
      <w:r w:rsidRPr="00FD2E3E">
        <w:rPr>
          <w:b/>
          <w:szCs w:val="28"/>
        </w:rPr>
        <w:t xml:space="preserve">2011 год- </w:t>
      </w:r>
      <w:r w:rsidRPr="00FD2E3E">
        <w:rPr>
          <w:szCs w:val="28"/>
        </w:rPr>
        <w:t xml:space="preserve">Диплом Лауреата </w:t>
      </w:r>
      <w:r w:rsidRPr="00FD2E3E">
        <w:rPr>
          <w:szCs w:val="28"/>
          <w:lang w:val="en-US"/>
        </w:rPr>
        <w:t>II</w:t>
      </w:r>
      <w:r w:rsidRPr="00FD2E3E">
        <w:rPr>
          <w:szCs w:val="28"/>
        </w:rPr>
        <w:t xml:space="preserve"> городского конкурса молодых педагогов «Новой школе – современный учитель»; Диплом Лауреата </w:t>
      </w:r>
      <w:r w:rsidRPr="00FD2E3E">
        <w:rPr>
          <w:szCs w:val="28"/>
          <w:lang w:val="en-US"/>
        </w:rPr>
        <w:t>II</w:t>
      </w:r>
      <w:r w:rsidRPr="00FD2E3E">
        <w:rPr>
          <w:szCs w:val="28"/>
        </w:rPr>
        <w:t xml:space="preserve"> фестиваля сам</w:t>
      </w:r>
      <w:r w:rsidRPr="00FD2E3E">
        <w:rPr>
          <w:szCs w:val="28"/>
        </w:rPr>
        <w:t>о</w:t>
      </w:r>
      <w:r w:rsidRPr="00FD2E3E">
        <w:rPr>
          <w:szCs w:val="28"/>
        </w:rPr>
        <w:t xml:space="preserve">деятельного творчества работников образования; </w:t>
      </w:r>
      <w:r w:rsidRPr="00FD2E3E">
        <w:rPr>
          <w:szCs w:val="28"/>
          <w:lang w:val="en-US"/>
        </w:rPr>
        <w:t>II</w:t>
      </w:r>
      <w:r w:rsidRPr="00FD2E3E">
        <w:rPr>
          <w:szCs w:val="28"/>
        </w:rPr>
        <w:t xml:space="preserve"> место в городском ко</w:t>
      </w:r>
      <w:r w:rsidRPr="00FD2E3E">
        <w:rPr>
          <w:szCs w:val="28"/>
        </w:rPr>
        <w:t>н</w:t>
      </w:r>
      <w:r w:rsidRPr="00FD2E3E">
        <w:rPr>
          <w:szCs w:val="28"/>
        </w:rPr>
        <w:t>курсе-фестивале детских тематических проектов «питание и здоровье»</w:t>
      </w:r>
    </w:p>
    <w:p w:rsidR="006E798D" w:rsidRPr="00FD2E3E" w:rsidRDefault="006E798D" w:rsidP="00FD2E3E">
      <w:pPr>
        <w:spacing w:line="360" w:lineRule="auto"/>
        <w:ind w:firstLine="567"/>
        <w:rPr>
          <w:szCs w:val="28"/>
        </w:rPr>
      </w:pPr>
      <w:r w:rsidRPr="00FD2E3E">
        <w:rPr>
          <w:b/>
          <w:szCs w:val="28"/>
        </w:rPr>
        <w:t xml:space="preserve">2012 год- </w:t>
      </w:r>
      <w:r w:rsidRPr="00FD2E3E">
        <w:rPr>
          <w:szCs w:val="28"/>
        </w:rPr>
        <w:t xml:space="preserve"> Диплом Лауреата </w:t>
      </w:r>
      <w:r w:rsidRPr="00FD2E3E">
        <w:rPr>
          <w:szCs w:val="28"/>
          <w:lang w:val="en-US"/>
        </w:rPr>
        <w:t>III</w:t>
      </w:r>
      <w:r w:rsidRPr="00FD2E3E">
        <w:rPr>
          <w:szCs w:val="28"/>
        </w:rPr>
        <w:t xml:space="preserve"> городского конкурса молодых педагогов «Новой школе – современный учитель»; </w:t>
      </w:r>
      <w:r w:rsidRPr="00FD2E3E">
        <w:rPr>
          <w:szCs w:val="28"/>
          <w:lang w:val="en-US"/>
        </w:rPr>
        <w:t>I</w:t>
      </w:r>
      <w:r w:rsidRPr="00FD2E3E">
        <w:rPr>
          <w:szCs w:val="28"/>
        </w:rPr>
        <w:t xml:space="preserve"> место в районном конкурсе «М</w:t>
      </w:r>
      <w:r w:rsidRPr="00FD2E3E">
        <w:rPr>
          <w:szCs w:val="28"/>
        </w:rPr>
        <w:t>у</w:t>
      </w:r>
      <w:r w:rsidRPr="00FD2E3E">
        <w:rPr>
          <w:szCs w:val="28"/>
        </w:rPr>
        <w:t xml:space="preserve">зыкальный руководитель года»; Дипломы Лауреата </w:t>
      </w:r>
      <w:r w:rsidRPr="00FD2E3E">
        <w:rPr>
          <w:szCs w:val="28"/>
          <w:lang w:val="en-US"/>
        </w:rPr>
        <w:t>III</w:t>
      </w:r>
      <w:r w:rsidRPr="00FD2E3E">
        <w:rPr>
          <w:szCs w:val="28"/>
        </w:rPr>
        <w:t xml:space="preserve"> степени в номинации «Народная хореография» </w:t>
      </w:r>
      <w:r w:rsidRPr="00FD2E3E">
        <w:rPr>
          <w:szCs w:val="28"/>
          <w:lang w:val="en-US"/>
        </w:rPr>
        <w:t>IV</w:t>
      </w:r>
      <w:r w:rsidRPr="00FD2E3E">
        <w:rPr>
          <w:szCs w:val="28"/>
        </w:rPr>
        <w:t xml:space="preserve"> городского фестиваля-конкурса «Собирайся н</w:t>
      </w:r>
      <w:r w:rsidRPr="00FD2E3E">
        <w:rPr>
          <w:szCs w:val="28"/>
        </w:rPr>
        <w:t>а</w:t>
      </w:r>
      <w:r w:rsidRPr="00FD2E3E">
        <w:rPr>
          <w:szCs w:val="28"/>
        </w:rPr>
        <w:t>род в наш веселый хоровод»; Диплом за успешное участие в районном фе</w:t>
      </w:r>
      <w:r w:rsidRPr="00FD2E3E">
        <w:rPr>
          <w:szCs w:val="28"/>
        </w:rPr>
        <w:t>с</w:t>
      </w:r>
      <w:r w:rsidRPr="00FD2E3E">
        <w:rPr>
          <w:szCs w:val="28"/>
        </w:rPr>
        <w:t>тивале «Маленькие фантазеры»</w:t>
      </w:r>
    </w:p>
    <w:p w:rsidR="006E798D" w:rsidRDefault="006E798D" w:rsidP="00FD2E3E">
      <w:pPr>
        <w:spacing w:after="200" w:line="276" w:lineRule="auto"/>
        <w:ind w:firstLine="0"/>
        <w:jc w:val="left"/>
        <w:rPr>
          <w:szCs w:val="28"/>
        </w:rPr>
      </w:pPr>
      <w:r>
        <w:rPr>
          <w:szCs w:val="28"/>
        </w:rPr>
        <w:br w:type="page"/>
      </w:r>
    </w:p>
    <w:p w:rsidR="006E798D" w:rsidRPr="00174C13" w:rsidRDefault="006E798D" w:rsidP="00174C13">
      <w:pPr>
        <w:pStyle w:val="Heading2"/>
        <w:jc w:val="center"/>
        <w:rPr>
          <w:color w:val="auto"/>
        </w:rPr>
      </w:pPr>
      <w:r w:rsidRPr="00174C13">
        <w:rPr>
          <w:color w:val="auto"/>
        </w:rPr>
        <w:t>Постановка проблемы</w:t>
      </w:r>
    </w:p>
    <w:p w:rsidR="006E798D" w:rsidRPr="00FD2E3E" w:rsidRDefault="006E798D" w:rsidP="00FD2E3E">
      <w:pPr>
        <w:spacing w:line="360" w:lineRule="auto"/>
        <w:ind w:firstLine="567"/>
        <w:rPr>
          <w:b/>
          <w:szCs w:val="28"/>
          <w:u w:val="single"/>
        </w:rPr>
      </w:pPr>
    </w:p>
    <w:p w:rsidR="006E798D" w:rsidRPr="00FD2E3E" w:rsidRDefault="006E798D" w:rsidP="00FD2E3E">
      <w:pPr>
        <w:spacing w:line="360" w:lineRule="auto"/>
        <w:ind w:firstLine="567"/>
        <w:rPr>
          <w:i/>
          <w:szCs w:val="28"/>
        </w:rPr>
      </w:pPr>
      <w:r w:rsidRPr="00FD2E3E">
        <w:rPr>
          <w:i/>
          <w:szCs w:val="28"/>
        </w:rPr>
        <w:t>В ком нет любви к стране родной,</w:t>
      </w:r>
    </w:p>
    <w:p w:rsidR="006E798D" w:rsidRPr="00FD2E3E" w:rsidRDefault="006E798D" w:rsidP="00FD2E3E">
      <w:pPr>
        <w:spacing w:line="360" w:lineRule="auto"/>
        <w:ind w:firstLine="567"/>
        <w:rPr>
          <w:i/>
          <w:szCs w:val="28"/>
        </w:rPr>
      </w:pPr>
      <w:r w:rsidRPr="00FD2E3E">
        <w:rPr>
          <w:i/>
          <w:szCs w:val="28"/>
        </w:rPr>
        <w:t>Те сердцем нищие калеки…</w:t>
      </w:r>
    </w:p>
    <w:p w:rsidR="006E798D" w:rsidRPr="00FD2E3E" w:rsidRDefault="006E798D" w:rsidP="00FD2E3E">
      <w:pPr>
        <w:spacing w:line="360" w:lineRule="auto"/>
        <w:ind w:firstLine="567"/>
        <w:rPr>
          <w:szCs w:val="28"/>
        </w:rPr>
      </w:pPr>
      <w:r w:rsidRPr="00FD2E3E">
        <w:rPr>
          <w:i/>
          <w:szCs w:val="28"/>
        </w:rPr>
        <w:t>Т.Г.Шевченко</w:t>
      </w:r>
    </w:p>
    <w:p w:rsidR="006E798D" w:rsidRPr="00FD2E3E" w:rsidRDefault="006E798D" w:rsidP="00FD2E3E">
      <w:pPr>
        <w:spacing w:line="360" w:lineRule="auto"/>
        <w:ind w:firstLine="567"/>
        <w:rPr>
          <w:szCs w:val="28"/>
        </w:rPr>
      </w:pPr>
      <w:r w:rsidRPr="00FD2E3E">
        <w:rPr>
          <w:szCs w:val="28"/>
        </w:rPr>
        <w:t>Новосибирск – не просто город на карте и один из самых молодых ро</w:t>
      </w:r>
      <w:r w:rsidRPr="00FD2E3E">
        <w:rPr>
          <w:szCs w:val="28"/>
        </w:rPr>
        <w:t>с</w:t>
      </w:r>
      <w:r w:rsidRPr="00FD2E3E">
        <w:rPr>
          <w:szCs w:val="28"/>
        </w:rPr>
        <w:t>сийских городов-миллионников. Новосибирск – наша Родина.</w:t>
      </w:r>
    </w:p>
    <w:p w:rsidR="006E798D" w:rsidRPr="00FD2E3E" w:rsidRDefault="006E798D" w:rsidP="00FD2E3E">
      <w:pPr>
        <w:spacing w:line="360" w:lineRule="auto"/>
        <w:ind w:firstLine="567"/>
        <w:rPr>
          <w:szCs w:val="28"/>
        </w:rPr>
      </w:pPr>
      <w:r w:rsidRPr="00FD2E3E">
        <w:rPr>
          <w:szCs w:val="28"/>
        </w:rPr>
        <w:t>Наш город уникален в своей акселерации – молодой, но бурно раст</w:t>
      </w:r>
      <w:r w:rsidRPr="00FD2E3E">
        <w:rPr>
          <w:szCs w:val="28"/>
        </w:rPr>
        <w:t>у</w:t>
      </w:r>
      <w:r w:rsidRPr="00FD2E3E">
        <w:rPr>
          <w:szCs w:val="28"/>
        </w:rPr>
        <w:t>щий, с развивающейся культурой и наукой. В нашем городе всегда было и будет много приезжих и «…среди жителей преклонного возраста очень мало людей родившихся здесь. Подавляющее большинство глубоких стариков – народ пришлый. А предельный возраст типичного коренного новосибирца еще не перевалил даже за семьдесят лет!»</w:t>
      </w:r>
      <w:r w:rsidRPr="00FD2E3E">
        <w:rPr>
          <w:rStyle w:val="FootnoteReference"/>
          <w:szCs w:val="28"/>
        </w:rPr>
        <w:footnoteReference w:id="1"/>
      </w:r>
      <w:r w:rsidRPr="00FD2E3E">
        <w:rPr>
          <w:szCs w:val="28"/>
        </w:rPr>
        <w:t xml:space="preserve"> Поэтому очень важно собирать, сохранять и передавать факты и уроки нашей истории (Новониколаевской, Александровской и Новосибирской) молодому поколению горожан.</w:t>
      </w:r>
    </w:p>
    <w:p w:rsidR="006E798D" w:rsidRPr="00FD2E3E" w:rsidRDefault="006E798D" w:rsidP="00FD2E3E">
      <w:pPr>
        <w:spacing w:line="360" w:lineRule="auto"/>
        <w:ind w:firstLine="567"/>
        <w:rPr>
          <w:szCs w:val="28"/>
        </w:rPr>
      </w:pPr>
      <w:r w:rsidRPr="00FD2E3E">
        <w:rPr>
          <w:szCs w:val="28"/>
        </w:rPr>
        <w:t>Для детей слово «Новосибирск» долгое время будет означать целую вселенную, безграничную и наполненную самыми замечательными предм</w:t>
      </w:r>
      <w:r w:rsidRPr="00FD2E3E">
        <w:rPr>
          <w:szCs w:val="28"/>
        </w:rPr>
        <w:t>е</w:t>
      </w:r>
      <w:r w:rsidRPr="00FD2E3E">
        <w:rPr>
          <w:szCs w:val="28"/>
        </w:rPr>
        <w:t>тами и событиями: запах ванили из соседней булочной, цветомузыкальный фонтан, куда так весело приходить с мамой и папой по выходным, добрый пони, что прокатит по таинственному и заснеженному парку… - все это в книгах для взрослых называется «малая Родина», но для ребенка – это о</w:t>
      </w:r>
      <w:r w:rsidRPr="00FD2E3E">
        <w:rPr>
          <w:szCs w:val="28"/>
        </w:rPr>
        <w:t>г</w:t>
      </w:r>
      <w:r w:rsidRPr="00FD2E3E">
        <w:rPr>
          <w:szCs w:val="28"/>
        </w:rPr>
        <w:t xml:space="preserve">ромный Мир! </w:t>
      </w:r>
    </w:p>
    <w:p w:rsidR="006E798D" w:rsidRPr="00FD2E3E" w:rsidRDefault="006E798D" w:rsidP="00FD2E3E">
      <w:pPr>
        <w:spacing w:line="360" w:lineRule="auto"/>
        <w:ind w:firstLine="567"/>
        <w:rPr>
          <w:rStyle w:val="FontStyle25"/>
          <w:sz w:val="28"/>
          <w:szCs w:val="28"/>
        </w:rPr>
      </w:pPr>
      <w:r w:rsidRPr="00FD2E3E">
        <w:rPr>
          <w:szCs w:val="28"/>
        </w:rPr>
        <w:t>Для нас – взрослых, очень важной является миссия сохранения и пер</w:t>
      </w:r>
      <w:r w:rsidRPr="00FD2E3E">
        <w:rPr>
          <w:szCs w:val="28"/>
        </w:rPr>
        <w:t>е</w:t>
      </w:r>
      <w:r w:rsidRPr="00FD2E3E">
        <w:rPr>
          <w:szCs w:val="28"/>
        </w:rPr>
        <w:t xml:space="preserve">дачи ценностей этого удивительного мира под названием Родина! </w:t>
      </w:r>
      <w:r w:rsidRPr="00FD2E3E">
        <w:rPr>
          <w:rStyle w:val="FontStyle25"/>
          <w:sz w:val="28"/>
          <w:szCs w:val="28"/>
        </w:rPr>
        <w:t>«…патриотические чувства к родному городу, к родной стране у него (д</w:t>
      </w:r>
      <w:r w:rsidRPr="00FD2E3E">
        <w:rPr>
          <w:rStyle w:val="FontStyle25"/>
          <w:sz w:val="28"/>
          <w:szCs w:val="28"/>
        </w:rPr>
        <w:t>о</w:t>
      </w:r>
      <w:r w:rsidRPr="00FD2E3E">
        <w:rPr>
          <w:rStyle w:val="FontStyle25"/>
          <w:sz w:val="28"/>
          <w:szCs w:val="28"/>
        </w:rPr>
        <w:t>школьника) проявляются в чувстве восхищения своим городом, своей стр</w:t>
      </w:r>
      <w:r w:rsidRPr="00FD2E3E">
        <w:rPr>
          <w:rStyle w:val="FontStyle25"/>
          <w:sz w:val="28"/>
          <w:szCs w:val="28"/>
        </w:rPr>
        <w:t>а</w:t>
      </w:r>
      <w:r w:rsidRPr="00FD2E3E">
        <w:rPr>
          <w:rStyle w:val="FontStyle25"/>
          <w:sz w:val="28"/>
          <w:szCs w:val="28"/>
        </w:rPr>
        <w:t>ной. Именно эти чувства необходимо вызвать в процессе работы по ознако</w:t>
      </w:r>
      <w:r w:rsidRPr="00FD2E3E">
        <w:rPr>
          <w:rStyle w:val="FontStyle25"/>
          <w:sz w:val="28"/>
          <w:szCs w:val="28"/>
        </w:rPr>
        <w:t>м</w:t>
      </w:r>
      <w:r w:rsidRPr="00FD2E3E">
        <w:rPr>
          <w:rStyle w:val="FontStyle25"/>
          <w:sz w:val="28"/>
          <w:szCs w:val="28"/>
        </w:rPr>
        <w:t>лению детей с родным городом и своей страной. Такие чувства не могут во</w:t>
      </w:r>
      <w:r w:rsidRPr="00FD2E3E">
        <w:rPr>
          <w:rStyle w:val="FontStyle25"/>
          <w:sz w:val="28"/>
          <w:szCs w:val="28"/>
        </w:rPr>
        <w:t>з</w:t>
      </w:r>
      <w:r w:rsidRPr="00FD2E3E">
        <w:rPr>
          <w:rStyle w:val="FontStyle25"/>
          <w:sz w:val="28"/>
          <w:szCs w:val="28"/>
        </w:rPr>
        <w:t>никнуть после нескольких, даже очень удачных занятий. Это – результат длительного, систематического и целенаправленного воздействия на ребе</w:t>
      </w:r>
      <w:r w:rsidRPr="00FD2E3E">
        <w:rPr>
          <w:rStyle w:val="FontStyle25"/>
          <w:sz w:val="28"/>
          <w:szCs w:val="28"/>
        </w:rPr>
        <w:t>н</w:t>
      </w:r>
      <w:r w:rsidRPr="00FD2E3E">
        <w:rPr>
          <w:rStyle w:val="FontStyle25"/>
          <w:sz w:val="28"/>
          <w:szCs w:val="28"/>
        </w:rPr>
        <w:t>ка».</w:t>
      </w:r>
      <w:r w:rsidRPr="00FD2E3E">
        <w:rPr>
          <w:rStyle w:val="FootnoteReference"/>
          <w:szCs w:val="28"/>
        </w:rPr>
        <w:footnoteReference w:id="2"/>
      </w:r>
      <w:r w:rsidRPr="00FD2E3E">
        <w:rPr>
          <w:rStyle w:val="FontStyle25"/>
          <w:sz w:val="28"/>
          <w:szCs w:val="28"/>
        </w:rPr>
        <w:t xml:space="preserve"> </w:t>
      </w:r>
    </w:p>
    <w:p w:rsidR="006E798D" w:rsidRPr="00FD2E3E" w:rsidRDefault="006E798D" w:rsidP="00FD2E3E">
      <w:pPr>
        <w:spacing w:line="360" w:lineRule="auto"/>
        <w:ind w:firstLine="567"/>
        <w:rPr>
          <w:rStyle w:val="FontStyle25"/>
          <w:sz w:val="28"/>
          <w:szCs w:val="28"/>
        </w:rPr>
      </w:pPr>
      <w:r w:rsidRPr="00FD2E3E">
        <w:rPr>
          <w:rStyle w:val="FontStyle25"/>
          <w:sz w:val="28"/>
          <w:szCs w:val="28"/>
        </w:rPr>
        <w:t>Именно в связи с необходимостью глубокого, всестороннего, бережного и целенаправленного ознакомления дошкольника с родным краем и был ра</w:t>
      </w:r>
      <w:r w:rsidRPr="00FD2E3E">
        <w:rPr>
          <w:rStyle w:val="FontStyle25"/>
          <w:sz w:val="28"/>
          <w:szCs w:val="28"/>
        </w:rPr>
        <w:t>з</w:t>
      </w:r>
      <w:r w:rsidRPr="00FD2E3E">
        <w:rPr>
          <w:rStyle w:val="FontStyle25"/>
          <w:sz w:val="28"/>
          <w:szCs w:val="28"/>
        </w:rPr>
        <w:t xml:space="preserve">работан этот проект. </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b/>
          <w:sz w:val="28"/>
          <w:szCs w:val="28"/>
        </w:rPr>
        <w:t>Актуальность темы</w:t>
      </w:r>
      <w:r w:rsidRPr="00FD2E3E">
        <w:rPr>
          <w:sz w:val="28"/>
          <w:szCs w:val="28"/>
        </w:rPr>
        <w:t xml:space="preserve"> определена запросами общества и конкретизир</w:t>
      </w:r>
      <w:r w:rsidRPr="00FD2E3E">
        <w:rPr>
          <w:sz w:val="28"/>
          <w:szCs w:val="28"/>
        </w:rPr>
        <w:t>о</w:t>
      </w:r>
      <w:r w:rsidRPr="00FD2E3E">
        <w:rPr>
          <w:sz w:val="28"/>
          <w:szCs w:val="28"/>
        </w:rPr>
        <w:t>вана в</w:t>
      </w:r>
      <w:r w:rsidRPr="00FD2E3E">
        <w:rPr>
          <w:rStyle w:val="FontStyle25"/>
          <w:sz w:val="28"/>
          <w:szCs w:val="28"/>
        </w:rPr>
        <w:t xml:space="preserve"> </w:t>
      </w:r>
      <w:r w:rsidRPr="00FD2E3E">
        <w:rPr>
          <w:rStyle w:val="FontStyle13"/>
          <w:rFonts w:ascii="Times New Roman" w:hAnsi="Times New Roman" w:cs="Times New Roman"/>
          <w:sz w:val="28"/>
          <w:szCs w:val="28"/>
        </w:rPr>
        <w:t>Указе Президента РФ № 761 от 1 июня 2012 г. «О Национальной стр</w:t>
      </w:r>
      <w:r w:rsidRPr="00FD2E3E">
        <w:rPr>
          <w:rStyle w:val="FontStyle13"/>
          <w:rFonts w:ascii="Times New Roman" w:hAnsi="Times New Roman" w:cs="Times New Roman"/>
          <w:sz w:val="28"/>
          <w:szCs w:val="28"/>
        </w:rPr>
        <w:t>а</w:t>
      </w:r>
      <w:r w:rsidRPr="00FD2E3E">
        <w:rPr>
          <w:rStyle w:val="FontStyle13"/>
          <w:rFonts w:ascii="Times New Roman" w:hAnsi="Times New Roman" w:cs="Times New Roman"/>
          <w:sz w:val="28"/>
          <w:szCs w:val="28"/>
        </w:rPr>
        <w:t>тегии действий в интересах детей на 2012 - 2017 годы». «Внедрение совр</w:t>
      </w:r>
      <w:r w:rsidRPr="00FD2E3E">
        <w:rPr>
          <w:rStyle w:val="FontStyle13"/>
          <w:rFonts w:ascii="Times New Roman" w:hAnsi="Times New Roman" w:cs="Times New Roman"/>
          <w:sz w:val="28"/>
          <w:szCs w:val="28"/>
        </w:rPr>
        <w:t>е</w:t>
      </w:r>
      <w:r w:rsidRPr="00FD2E3E">
        <w:rPr>
          <w:rStyle w:val="FontStyle13"/>
          <w:rFonts w:ascii="Times New Roman" w:hAnsi="Times New Roman" w:cs="Times New Roman"/>
          <w:sz w:val="28"/>
          <w:szCs w:val="28"/>
        </w:rPr>
        <w:t>менных программ гражданско-патриотического воспитания, направленных на формирование российской гражданской идентичности, культуры тол</w:t>
      </w:r>
      <w:r w:rsidRPr="00FD2E3E">
        <w:rPr>
          <w:rStyle w:val="FontStyle13"/>
          <w:rFonts w:ascii="Times New Roman" w:hAnsi="Times New Roman" w:cs="Times New Roman"/>
          <w:sz w:val="28"/>
          <w:szCs w:val="28"/>
        </w:rPr>
        <w:t>е</w:t>
      </w:r>
      <w:r w:rsidRPr="00FD2E3E">
        <w:rPr>
          <w:rStyle w:val="FontStyle13"/>
          <w:rFonts w:ascii="Times New Roman" w:hAnsi="Times New Roman" w:cs="Times New Roman"/>
          <w:sz w:val="28"/>
          <w:szCs w:val="28"/>
        </w:rPr>
        <w:t>рантности, социальной компетентности в сфере этнического и межконфе</w:t>
      </w:r>
      <w:r w:rsidRPr="00FD2E3E">
        <w:rPr>
          <w:rStyle w:val="FontStyle13"/>
          <w:rFonts w:ascii="Times New Roman" w:hAnsi="Times New Roman" w:cs="Times New Roman"/>
          <w:sz w:val="28"/>
          <w:szCs w:val="28"/>
        </w:rPr>
        <w:t>с</w:t>
      </w:r>
      <w:r w:rsidRPr="00FD2E3E">
        <w:rPr>
          <w:rStyle w:val="FontStyle13"/>
          <w:rFonts w:ascii="Times New Roman" w:hAnsi="Times New Roman" w:cs="Times New Roman"/>
          <w:sz w:val="28"/>
          <w:szCs w:val="28"/>
        </w:rPr>
        <w:t>сионального взаимодействия…» – это те меры, которые, по мнению през</w:t>
      </w:r>
      <w:r w:rsidRPr="00FD2E3E">
        <w:rPr>
          <w:rStyle w:val="FontStyle13"/>
          <w:rFonts w:ascii="Times New Roman" w:hAnsi="Times New Roman" w:cs="Times New Roman"/>
          <w:sz w:val="28"/>
          <w:szCs w:val="28"/>
        </w:rPr>
        <w:t>и</w:t>
      </w:r>
      <w:r w:rsidRPr="00FD2E3E">
        <w:rPr>
          <w:rStyle w:val="FontStyle13"/>
          <w:rFonts w:ascii="Times New Roman" w:hAnsi="Times New Roman" w:cs="Times New Roman"/>
          <w:sz w:val="28"/>
          <w:szCs w:val="28"/>
        </w:rPr>
        <w:t xml:space="preserve">дента, должны быть направлены на </w:t>
      </w:r>
      <w:r w:rsidRPr="00FD2E3E">
        <w:rPr>
          <w:sz w:val="28"/>
          <w:szCs w:val="28"/>
        </w:rPr>
        <w:t>развитие, воспитание и социализацию д</w:t>
      </w:r>
      <w:r w:rsidRPr="00FD2E3E">
        <w:rPr>
          <w:sz w:val="28"/>
          <w:szCs w:val="28"/>
        </w:rPr>
        <w:t>е</w:t>
      </w:r>
      <w:r w:rsidRPr="00FD2E3E">
        <w:rPr>
          <w:sz w:val="28"/>
          <w:szCs w:val="28"/>
        </w:rPr>
        <w:t>тей.</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xml:space="preserve"> В дошкольном возрасте начинает формироваться чувство патриотизма: любовь и привязанность к Родине, преданность ей, ответственность за нее, желание трудиться на ее благо, беречь и умножать богатства. Патриотич</w:t>
      </w:r>
      <w:r w:rsidRPr="00FD2E3E">
        <w:rPr>
          <w:sz w:val="28"/>
          <w:szCs w:val="28"/>
        </w:rPr>
        <w:t>е</w:t>
      </w:r>
      <w:r w:rsidRPr="00FD2E3E">
        <w:rPr>
          <w:sz w:val="28"/>
          <w:szCs w:val="28"/>
        </w:rPr>
        <w:t>ское воспитание дошкольников включает в себя передачу им знаний, форм</w:t>
      </w:r>
      <w:r w:rsidRPr="00FD2E3E">
        <w:rPr>
          <w:sz w:val="28"/>
          <w:szCs w:val="28"/>
        </w:rPr>
        <w:t>и</w:t>
      </w:r>
      <w:r w:rsidRPr="00FD2E3E">
        <w:rPr>
          <w:sz w:val="28"/>
          <w:szCs w:val="28"/>
        </w:rPr>
        <w:t>рование на их основе отношения и организацию доступной возрасту деятел</w:t>
      </w:r>
      <w:r w:rsidRPr="00FD2E3E">
        <w:rPr>
          <w:sz w:val="28"/>
          <w:szCs w:val="28"/>
        </w:rPr>
        <w:t>ь</w:t>
      </w:r>
      <w:r w:rsidRPr="00FD2E3E">
        <w:rPr>
          <w:sz w:val="28"/>
          <w:szCs w:val="28"/>
        </w:rPr>
        <w:t>ности.  Любовь к Отчизне начинается с любви к своей малой Родине – месту, где родился человек.</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В проекте Национальной доктрины образования в Российской Федер</w:t>
      </w:r>
      <w:r w:rsidRPr="00FD2E3E">
        <w:rPr>
          <w:sz w:val="28"/>
          <w:szCs w:val="28"/>
        </w:rPr>
        <w:t>а</w:t>
      </w:r>
      <w:r w:rsidRPr="00FD2E3E">
        <w:rPr>
          <w:sz w:val="28"/>
          <w:szCs w:val="28"/>
        </w:rPr>
        <w:t>ции подчеркивается, что «система образования призвана обеспечить… во</w:t>
      </w:r>
      <w:r w:rsidRPr="00FD2E3E">
        <w:rPr>
          <w:sz w:val="28"/>
          <w:szCs w:val="28"/>
        </w:rPr>
        <w:t>с</w:t>
      </w:r>
      <w:r w:rsidRPr="00FD2E3E">
        <w:rPr>
          <w:sz w:val="28"/>
          <w:szCs w:val="28"/>
        </w:rPr>
        <w:t>питание патриотов России, граждан правового демократического, социальн</w:t>
      </w:r>
      <w:r w:rsidRPr="00FD2E3E">
        <w:rPr>
          <w:sz w:val="28"/>
          <w:szCs w:val="28"/>
        </w:rPr>
        <w:t>о</w:t>
      </w:r>
      <w:r w:rsidRPr="00FD2E3E">
        <w:rPr>
          <w:sz w:val="28"/>
          <w:szCs w:val="28"/>
        </w:rPr>
        <w:t>го государства, уважающих права и свободы личности, обладающих высокой нравственностью и проявляющих национальную и религиозную терп</w:t>
      </w:r>
      <w:r w:rsidRPr="00FD2E3E">
        <w:rPr>
          <w:sz w:val="28"/>
          <w:szCs w:val="28"/>
        </w:rPr>
        <w:t>и</w:t>
      </w:r>
      <w:r w:rsidRPr="00FD2E3E">
        <w:rPr>
          <w:sz w:val="28"/>
          <w:szCs w:val="28"/>
        </w:rPr>
        <w:t>мость».</w:t>
      </w:r>
    </w:p>
    <w:p w:rsidR="006E798D" w:rsidRPr="00FD2E3E" w:rsidRDefault="006E798D" w:rsidP="00FD2E3E">
      <w:pPr>
        <w:spacing w:line="360" w:lineRule="auto"/>
        <w:ind w:firstLine="567"/>
        <w:rPr>
          <w:szCs w:val="28"/>
        </w:rPr>
      </w:pPr>
      <w:r w:rsidRPr="00FD2E3E">
        <w:rPr>
          <w:szCs w:val="28"/>
        </w:rPr>
        <w:t>Воспитание гражданских чувств у ребенка начинается с самого малого – с создания условий для его самоидентификации как части Малой Родины, своего города. Для этого необходимо дать ребенку возможность познать свой край, почувствовать его красоту и традиции.</w:t>
      </w:r>
    </w:p>
    <w:p w:rsidR="006E798D" w:rsidRPr="00FD2E3E" w:rsidRDefault="006E798D" w:rsidP="00FD2E3E">
      <w:pPr>
        <w:pStyle w:val="Style13"/>
        <w:widowControl/>
        <w:spacing w:before="8" w:line="360" w:lineRule="auto"/>
        <w:ind w:right="79" w:firstLine="567"/>
        <w:rPr>
          <w:sz w:val="28"/>
          <w:szCs w:val="28"/>
        </w:rPr>
      </w:pPr>
      <w:r w:rsidRPr="00FD2E3E">
        <w:rPr>
          <w:sz w:val="28"/>
          <w:szCs w:val="28"/>
        </w:rPr>
        <w:t>Для маленького гражданина представление о том, что мы называем Р</w:t>
      </w:r>
      <w:r w:rsidRPr="00FD2E3E">
        <w:rPr>
          <w:sz w:val="28"/>
          <w:szCs w:val="28"/>
        </w:rPr>
        <w:t>о</w:t>
      </w:r>
      <w:r w:rsidRPr="00FD2E3E">
        <w:rPr>
          <w:sz w:val="28"/>
          <w:szCs w:val="28"/>
        </w:rPr>
        <w:t>диной, начинается именно с детских впечатлений</w:t>
      </w:r>
      <w:r w:rsidRPr="00FD2E3E">
        <w:rPr>
          <w:i/>
          <w:sz w:val="28"/>
          <w:szCs w:val="28"/>
        </w:rPr>
        <w:t>.</w:t>
      </w:r>
      <w:r w:rsidRPr="00FD2E3E">
        <w:rPr>
          <w:sz w:val="28"/>
          <w:szCs w:val="28"/>
        </w:rPr>
        <w:t xml:space="preserve"> И то, каким увидит реб</w:t>
      </w:r>
      <w:r w:rsidRPr="00FD2E3E">
        <w:rPr>
          <w:sz w:val="28"/>
          <w:szCs w:val="28"/>
        </w:rPr>
        <w:t>е</w:t>
      </w:r>
      <w:r w:rsidRPr="00FD2E3E">
        <w:rPr>
          <w:sz w:val="28"/>
          <w:szCs w:val="28"/>
        </w:rPr>
        <w:t>нок этот мир, зависит от окружающих его взрослых – педагогов дошкольн</w:t>
      </w:r>
      <w:r w:rsidRPr="00FD2E3E">
        <w:rPr>
          <w:sz w:val="28"/>
          <w:szCs w:val="28"/>
        </w:rPr>
        <w:t>о</w:t>
      </w:r>
      <w:r w:rsidRPr="00FD2E3E">
        <w:rPr>
          <w:sz w:val="28"/>
          <w:szCs w:val="28"/>
        </w:rPr>
        <w:t xml:space="preserve">го учреждения и родителей (законных представителей). </w:t>
      </w:r>
    </w:p>
    <w:p w:rsidR="006E798D" w:rsidRPr="00FD2E3E" w:rsidRDefault="006E798D" w:rsidP="00FD2E3E">
      <w:pPr>
        <w:pStyle w:val="Style13"/>
        <w:widowControl/>
        <w:spacing w:before="8" w:line="360" w:lineRule="auto"/>
        <w:ind w:right="79" w:firstLine="567"/>
        <w:rPr>
          <w:rStyle w:val="FontStyle25"/>
          <w:sz w:val="28"/>
          <w:szCs w:val="28"/>
        </w:rPr>
      </w:pPr>
      <w:r w:rsidRPr="00FD2E3E">
        <w:rPr>
          <w:sz w:val="28"/>
          <w:szCs w:val="28"/>
        </w:rPr>
        <w:t>«В воспитании все должно основываться на личности воспитателя, п</w:t>
      </w:r>
      <w:r w:rsidRPr="00FD2E3E">
        <w:rPr>
          <w:sz w:val="28"/>
          <w:szCs w:val="28"/>
        </w:rPr>
        <w:t>о</w:t>
      </w:r>
      <w:r w:rsidRPr="00FD2E3E">
        <w:rPr>
          <w:sz w:val="28"/>
          <w:szCs w:val="28"/>
        </w:rPr>
        <w:t>тому что воспитательная сила изливается только из живого источника чел</w:t>
      </w:r>
      <w:r w:rsidRPr="00FD2E3E">
        <w:rPr>
          <w:sz w:val="28"/>
          <w:szCs w:val="28"/>
        </w:rPr>
        <w:t>о</w:t>
      </w:r>
      <w:r w:rsidRPr="00FD2E3E">
        <w:rPr>
          <w:sz w:val="28"/>
          <w:szCs w:val="28"/>
        </w:rPr>
        <w:t>веческой личности. Никакие уставы и программы, никакой искусственный организм заведения, как бы хитро он ни был придуман, не может заменить личности в деле воспитания</w:t>
      </w:r>
      <w:r w:rsidRPr="00FD2E3E">
        <w:rPr>
          <w:rStyle w:val="FontStyle18"/>
          <w:spacing w:val="0"/>
        </w:rPr>
        <w:t>»</w:t>
      </w:r>
      <w:r w:rsidRPr="00FD2E3E">
        <w:rPr>
          <w:rStyle w:val="FontStyle25"/>
          <w:sz w:val="28"/>
          <w:szCs w:val="28"/>
        </w:rPr>
        <w:t>.</w:t>
      </w:r>
      <w:r w:rsidRPr="00FD2E3E">
        <w:rPr>
          <w:rStyle w:val="FootnoteReference"/>
          <w:sz w:val="28"/>
          <w:szCs w:val="28"/>
        </w:rPr>
        <w:footnoteReference w:id="3"/>
      </w:r>
      <w:r w:rsidRPr="00FD2E3E">
        <w:rPr>
          <w:rStyle w:val="FontStyle25"/>
          <w:sz w:val="28"/>
          <w:szCs w:val="28"/>
        </w:rPr>
        <w:t xml:space="preserve"> </w:t>
      </w:r>
    </w:p>
    <w:p w:rsidR="006E798D" w:rsidRPr="00FD2E3E" w:rsidRDefault="006E798D" w:rsidP="00FD2E3E">
      <w:pPr>
        <w:pStyle w:val="Style13"/>
        <w:widowControl/>
        <w:spacing w:before="8" w:line="360" w:lineRule="auto"/>
        <w:ind w:right="79" w:firstLine="567"/>
        <w:rPr>
          <w:sz w:val="28"/>
          <w:szCs w:val="28"/>
        </w:rPr>
      </w:pPr>
      <w:r w:rsidRPr="00FD2E3E">
        <w:rPr>
          <w:rStyle w:val="FontStyle25"/>
          <w:sz w:val="28"/>
          <w:szCs w:val="28"/>
        </w:rPr>
        <w:t>Поэтому предназначение данного проекта не только в том, чтобы дать ребенку представление о Родном крае. Он должен способствовать самообр</w:t>
      </w:r>
      <w:r w:rsidRPr="00FD2E3E">
        <w:rPr>
          <w:rStyle w:val="FontStyle25"/>
          <w:sz w:val="28"/>
          <w:szCs w:val="28"/>
        </w:rPr>
        <w:t>а</w:t>
      </w:r>
      <w:r w:rsidRPr="00FD2E3E">
        <w:rPr>
          <w:rStyle w:val="FontStyle25"/>
          <w:sz w:val="28"/>
          <w:szCs w:val="28"/>
        </w:rPr>
        <w:t>зованию педагогов, родителей и быть стимулом к взаимодействию взрослых (педагогов и родителей) и детей, давая возможность совершать совместные открытия в деле познания родного края.</w:t>
      </w:r>
    </w:p>
    <w:p w:rsidR="006E798D" w:rsidRPr="00FD2E3E" w:rsidRDefault="006E798D" w:rsidP="00FD2E3E">
      <w:pPr>
        <w:spacing w:line="360" w:lineRule="auto"/>
        <w:ind w:firstLine="567"/>
        <w:rPr>
          <w:szCs w:val="28"/>
        </w:rPr>
      </w:pPr>
      <w:r w:rsidRPr="00FD2E3E">
        <w:rPr>
          <w:szCs w:val="28"/>
        </w:rPr>
        <w:t>Программа, по которой работает наше дошкольное учреждение – «Де</w:t>
      </w:r>
      <w:r w:rsidRPr="00FD2E3E">
        <w:rPr>
          <w:szCs w:val="28"/>
        </w:rPr>
        <w:t>т</w:t>
      </w:r>
      <w:r w:rsidRPr="00FD2E3E">
        <w:rPr>
          <w:szCs w:val="28"/>
        </w:rPr>
        <w:t>ский сад 2100</w:t>
      </w:r>
      <w:r w:rsidRPr="00FD2E3E">
        <w:rPr>
          <w:i/>
          <w:szCs w:val="28"/>
        </w:rPr>
        <w:t>»</w:t>
      </w:r>
      <w:r w:rsidRPr="00FD2E3E">
        <w:rPr>
          <w:szCs w:val="28"/>
        </w:rPr>
        <w:t xml:space="preserve"> – отражает современную идею воспитания гражданина, ре</w:t>
      </w:r>
      <w:r w:rsidRPr="00FD2E3E">
        <w:rPr>
          <w:szCs w:val="28"/>
        </w:rPr>
        <w:t>а</w:t>
      </w:r>
      <w:r w:rsidRPr="00FD2E3E">
        <w:rPr>
          <w:szCs w:val="28"/>
        </w:rPr>
        <w:t>лизованную через культурно-ориентированные принципы, которые спосо</w:t>
      </w:r>
      <w:r w:rsidRPr="00FD2E3E">
        <w:rPr>
          <w:szCs w:val="28"/>
        </w:rPr>
        <w:t>б</w:t>
      </w:r>
      <w:r w:rsidRPr="00FD2E3E">
        <w:rPr>
          <w:szCs w:val="28"/>
        </w:rPr>
        <w:t>ствуют расширению кругозора ребенка, «…обеспечивают сохранение, пер</w:t>
      </w:r>
      <w:r w:rsidRPr="00FD2E3E">
        <w:rPr>
          <w:szCs w:val="28"/>
        </w:rPr>
        <w:t>е</w:t>
      </w:r>
      <w:r w:rsidRPr="00FD2E3E">
        <w:rPr>
          <w:szCs w:val="28"/>
        </w:rPr>
        <w:t>дачу, воспроизводство и развитие культуры средствами образования… Нео</w:t>
      </w:r>
      <w:r w:rsidRPr="00FD2E3E">
        <w:rPr>
          <w:szCs w:val="28"/>
        </w:rPr>
        <w:t>б</w:t>
      </w:r>
      <w:r w:rsidRPr="00FD2E3E">
        <w:rPr>
          <w:szCs w:val="28"/>
        </w:rPr>
        <w:t>ходимым условием этого принципа является интеграция дошкольного обр</w:t>
      </w:r>
      <w:r w:rsidRPr="00FD2E3E">
        <w:rPr>
          <w:szCs w:val="28"/>
        </w:rPr>
        <w:t>а</w:t>
      </w:r>
      <w:r w:rsidRPr="00FD2E3E">
        <w:rPr>
          <w:szCs w:val="28"/>
        </w:rPr>
        <w:t>зования в культуру и наоборот, культуры – в образование… Через культуру происходит социальное развитие ребенка, его связь с поколениями, а значит – сохранение и развитие этноса»</w:t>
      </w:r>
      <w:r w:rsidRPr="00FD2E3E">
        <w:rPr>
          <w:rStyle w:val="FootnoteReference"/>
          <w:szCs w:val="28"/>
        </w:rPr>
        <w:footnoteReference w:id="4"/>
      </w:r>
      <w:r w:rsidRPr="00FD2E3E">
        <w:rPr>
          <w:szCs w:val="28"/>
        </w:rPr>
        <w:t xml:space="preserve"> </w:t>
      </w:r>
    </w:p>
    <w:p w:rsidR="006E798D" w:rsidRPr="00FD2E3E" w:rsidRDefault="006E798D" w:rsidP="00FD2E3E">
      <w:pPr>
        <w:spacing w:line="360" w:lineRule="auto"/>
        <w:ind w:firstLine="567"/>
        <w:rPr>
          <w:szCs w:val="28"/>
        </w:rPr>
      </w:pPr>
      <w:r w:rsidRPr="00FD2E3E">
        <w:rPr>
          <w:szCs w:val="28"/>
        </w:rPr>
        <w:t>Современное дошкольное учреждение выступает социокультурной ср</w:t>
      </w:r>
      <w:r w:rsidRPr="00FD2E3E">
        <w:rPr>
          <w:szCs w:val="28"/>
        </w:rPr>
        <w:t>е</w:t>
      </w:r>
      <w:r w:rsidRPr="00FD2E3E">
        <w:rPr>
          <w:szCs w:val="28"/>
        </w:rPr>
        <w:t>дой, создающей условия для формирования у детей целостной картины мира, интереса к своей малой Родине. Основополагающим фактором интеграции педагогических и социальных условий в патриотическом воспитании дошк</w:t>
      </w:r>
      <w:r w:rsidRPr="00FD2E3E">
        <w:rPr>
          <w:szCs w:val="28"/>
        </w:rPr>
        <w:t>о</w:t>
      </w:r>
      <w:r w:rsidRPr="00FD2E3E">
        <w:rPr>
          <w:szCs w:val="28"/>
        </w:rPr>
        <w:t xml:space="preserve">льников становится национально - региональный компонент (О.И. Ковалева, Л.В. Кокуева). </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Современные исследования, посвященные проблемам приобщения д</w:t>
      </w:r>
      <w:r w:rsidRPr="00FD2E3E">
        <w:rPr>
          <w:sz w:val="28"/>
          <w:szCs w:val="28"/>
        </w:rPr>
        <w:t>о</w:t>
      </w:r>
      <w:r w:rsidRPr="00FD2E3E">
        <w:rPr>
          <w:sz w:val="28"/>
          <w:szCs w:val="28"/>
        </w:rPr>
        <w:t>школьников к истории, культуре, социальной жизни родного города (а через него Отечества), связаны с изучением механизмов социализации, формир</w:t>
      </w:r>
      <w:r w:rsidRPr="00FD2E3E">
        <w:rPr>
          <w:sz w:val="28"/>
          <w:szCs w:val="28"/>
        </w:rPr>
        <w:t>о</w:t>
      </w:r>
      <w:r w:rsidRPr="00FD2E3E">
        <w:rPr>
          <w:sz w:val="28"/>
          <w:szCs w:val="28"/>
        </w:rPr>
        <w:t>вания социальной компетенции ребенка (Т.Н. Антонова, Т.Т.Зубова, Е.П. Арнаутова и др.), осознанием ребенка самого себя как представителя челов</w:t>
      </w:r>
      <w:r w:rsidRPr="00FD2E3E">
        <w:rPr>
          <w:sz w:val="28"/>
          <w:szCs w:val="28"/>
        </w:rPr>
        <w:t>е</w:t>
      </w:r>
      <w:r w:rsidRPr="00FD2E3E">
        <w:rPr>
          <w:sz w:val="28"/>
          <w:szCs w:val="28"/>
        </w:rPr>
        <w:t>ческого рода (С.А. Козлова, О.А. Князева, С.Е. Шукшина), восприятием детьми мира предметов (О.А. Артамонова), формированием знаний о труд</w:t>
      </w:r>
      <w:r w:rsidRPr="00FD2E3E">
        <w:rPr>
          <w:sz w:val="28"/>
          <w:szCs w:val="28"/>
        </w:rPr>
        <w:t>о</w:t>
      </w:r>
      <w:r w:rsidRPr="00FD2E3E">
        <w:rPr>
          <w:sz w:val="28"/>
          <w:szCs w:val="28"/>
        </w:rPr>
        <w:t>вой деятельности взрослых (М.В. Крулехт).</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В то же время анализ практической работы в дошкольных образовател</w:t>
      </w:r>
      <w:r w:rsidRPr="00FD2E3E">
        <w:rPr>
          <w:sz w:val="28"/>
          <w:szCs w:val="28"/>
        </w:rPr>
        <w:t>ь</w:t>
      </w:r>
      <w:r w:rsidRPr="00FD2E3E">
        <w:rPr>
          <w:sz w:val="28"/>
          <w:szCs w:val="28"/>
        </w:rPr>
        <w:t>ных учреждениях показывает, что недостаточно выявлены особенности па</w:t>
      </w:r>
      <w:r w:rsidRPr="00FD2E3E">
        <w:rPr>
          <w:sz w:val="28"/>
          <w:szCs w:val="28"/>
        </w:rPr>
        <w:t>т</w:t>
      </w:r>
      <w:r w:rsidRPr="00FD2E3E">
        <w:rPr>
          <w:sz w:val="28"/>
          <w:szCs w:val="28"/>
        </w:rPr>
        <w:t>риотического воспитания  детей дошкольного возраста в процессе ознако</w:t>
      </w:r>
      <w:r w:rsidRPr="00FD2E3E">
        <w:rPr>
          <w:sz w:val="28"/>
          <w:szCs w:val="28"/>
        </w:rPr>
        <w:t>м</w:t>
      </w:r>
      <w:r w:rsidRPr="00FD2E3E">
        <w:rPr>
          <w:sz w:val="28"/>
          <w:szCs w:val="28"/>
        </w:rPr>
        <w:t>ления с родным городом (краеведением).</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Опрос воспитателей нашего дошкольного учреждения позволил выявить следующие проблемы в организации работы с детьми по краеведению:</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нет конкретной программы по ознакомлению дошкольников с городом Новосибирск;</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материал о Новосибирске в библиотеках города уже устаревший, мало новых изданий о современном городе;</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используемый педагогами опыт работы по краеведению, публикуемый в периодической печати,  трудно адаптируем  к условиям нашего города.</w:t>
      </w:r>
    </w:p>
    <w:p w:rsidR="006E798D" w:rsidRPr="00FD2E3E" w:rsidRDefault="006E798D" w:rsidP="00FD2E3E">
      <w:pPr>
        <w:spacing w:line="360" w:lineRule="auto"/>
        <w:ind w:firstLine="567"/>
        <w:rPr>
          <w:szCs w:val="28"/>
        </w:rPr>
      </w:pPr>
      <w:r w:rsidRPr="00FD2E3E">
        <w:rPr>
          <w:szCs w:val="28"/>
        </w:rPr>
        <w:t>В мае 2011 года в дошкольном учреждении № 484 города Новосибирска были проведены исследования, анкетирования, беседы, КВНы, интеллект</w:t>
      </w:r>
      <w:r w:rsidRPr="00FD2E3E">
        <w:rPr>
          <w:szCs w:val="28"/>
        </w:rPr>
        <w:t>у</w:t>
      </w:r>
      <w:r w:rsidRPr="00FD2E3E">
        <w:rPr>
          <w:szCs w:val="28"/>
        </w:rPr>
        <w:t>альные игры по краеведению. В результате были получены следующие р</w:t>
      </w:r>
      <w:r w:rsidRPr="00FD2E3E">
        <w:rPr>
          <w:szCs w:val="28"/>
        </w:rPr>
        <w:t>е</w:t>
      </w:r>
      <w:r w:rsidRPr="00FD2E3E">
        <w:rPr>
          <w:szCs w:val="28"/>
        </w:rPr>
        <w:t>зультаты:</w:t>
      </w:r>
    </w:p>
    <w:p w:rsidR="006E798D" w:rsidRPr="00FD2E3E" w:rsidRDefault="006E798D" w:rsidP="00FD2E3E">
      <w:pPr>
        <w:spacing w:line="360" w:lineRule="auto"/>
        <w:ind w:firstLine="567"/>
        <w:rPr>
          <w:szCs w:val="28"/>
        </w:rPr>
      </w:pPr>
      <w:r w:rsidRPr="00FD2E3E">
        <w:rPr>
          <w:szCs w:val="28"/>
        </w:rPr>
        <w:t>- при опросе дошкольников никто из детей не смог  рассказать о городе Новосибирске, его происхождении и достопримечательностях.</w:t>
      </w:r>
    </w:p>
    <w:p w:rsidR="006E798D" w:rsidRPr="00FD2E3E" w:rsidRDefault="006E798D" w:rsidP="00FD2E3E">
      <w:pPr>
        <w:spacing w:line="360" w:lineRule="auto"/>
        <w:ind w:firstLine="567"/>
        <w:rPr>
          <w:szCs w:val="28"/>
        </w:rPr>
      </w:pPr>
      <w:r w:rsidRPr="00FD2E3E">
        <w:rPr>
          <w:szCs w:val="28"/>
        </w:rPr>
        <w:t>- при анализе рисунков детей  «Нарисуй достопримечательность города» или «Интересное место в городе» было выявлено, знание о городе дети че</w:t>
      </w:r>
      <w:r w:rsidRPr="00FD2E3E">
        <w:rPr>
          <w:szCs w:val="28"/>
        </w:rPr>
        <w:t>р</w:t>
      </w:r>
      <w:r w:rsidRPr="00FD2E3E">
        <w:rPr>
          <w:szCs w:val="28"/>
        </w:rPr>
        <w:t>пают из посещений торгово-развлекательных комплексов по выходным дням;</w:t>
      </w:r>
    </w:p>
    <w:p w:rsidR="006E798D" w:rsidRPr="00FD2E3E" w:rsidRDefault="006E798D" w:rsidP="00FD2E3E">
      <w:pPr>
        <w:spacing w:line="360" w:lineRule="auto"/>
        <w:ind w:firstLine="567"/>
        <w:rPr>
          <w:szCs w:val="28"/>
        </w:rPr>
      </w:pPr>
      <w:r w:rsidRPr="00FD2E3E">
        <w:rPr>
          <w:szCs w:val="28"/>
        </w:rPr>
        <w:t>- при наблюдении за сюжетно-ролевой игрой «Дом», «Семья», «Экску</w:t>
      </w:r>
      <w:r w:rsidRPr="00FD2E3E">
        <w:rPr>
          <w:szCs w:val="28"/>
        </w:rPr>
        <w:t>р</w:t>
      </w:r>
      <w:r w:rsidRPr="00FD2E3E">
        <w:rPr>
          <w:szCs w:val="28"/>
        </w:rPr>
        <w:t>сия», «Отпуск» воспитатели отмечали, что дети, выполняя роль взрослого, часто  «по</w:t>
      </w:r>
      <w:r>
        <w:rPr>
          <w:szCs w:val="28"/>
        </w:rPr>
        <w:t>сещают» развлекательные центры</w:t>
      </w:r>
      <w:r w:rsidRPr="00FD2E3E">
        <w:rPr>
          <w:szCs w:val="28"/>
        </w:rPr>
        <w:t xml:space="preserve"> или едут  «за границу, к морю»</w:t>
      </w:r>
    </w:p>
    <w:p w:rsidR="006E798D" w:rsidRPr="00FD2E3E" w:rsidRDefault="006E798D" w:rsidP="00FD2E3E">
      <w:pPr>
        <w:spacing w:line="360" w:lineRule="auto"/>
        <w:ind w:firstLine="567"/>
        <w:rPr>
          <w:szCs w:val="28"/>
        </w:rPr>
      </w:pPr>
      <w:r w:rsidRPr="00FD2E3E">
        <w:rPr>
          <w:szCs w:val="28"/>
        </w:rPr>
        <w:t>- 75%  родителей затрудняются ответить на вопрос по краеведению;</w:t>
      </w:r>
    </w:p>
    <w:p w:rsidR="006E798D" w:rsidRPr="00FD2E3E" w:rsidRDefault="006E798D" w:rsidP="00FD2E3E">
      <w:pPr>
        <w:spacing w:line="360" w:lineRule="auto"/>
        <w:ind w:firstLine="567"/>
        <w:rPr>
          <w:szCs w:val="28"/>
        </w:rPr>
      </w:pPr>
      <w:r w:rsidRPr="00FD2E3E">
        <w:rPr>
          <w:szCs w:val="28"/>
        </w:rPr>
        <w:t xml:space="preserve"> -65%  семей приехали в город Новосибирск на заработки и не являются коренными жителями;</w:t>
      </w:r>
    </w:p>
    <w:p w:rsidR="006E798D" w:rsidRPr="00FD2E3E" w:rsidRDefault="006E798D" w:rsidP="00FD2E3E">
      <w:pPr>
        <w:spacing w:line="360" w:lineRule="auto"/>
        <w:ind w:firstLine="567"/>
        <w:rPr>
          <w:szCs w:val="28"/>
        </w:rPr>
      </w:pPr>
      <w:r w:rsidRPr="00FD2E3E">
        <w:rPr>
          <w:szCs w:val="28"/>
        </w:rPr>
        <w:t xml:space="preserve">  - 45% педагогов не являются коренными жителями НСО и города Н</w:t>
      </w:r>
      <w:r w:rsidRPr="00FD2E3E">
        <w:rPr>
          <w:szCs w:val="28"/>
        </w:rPr>
        <w:t>о</w:t>
      </w:r>
      <w:r w:rsidRPr="00FD2E3E">
        <w:rPr>
          <w:szCs w:val="28"/>
        </w:rPr>
        <w:t>восибирска;</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Таким образом, нами были выявлены следующие</w:t>
      </w:r>
      <w:r w:rsidRPr="00FD2E3E">
        <w:rPr>
          <w:rStyle w:val="apple-converted-space"/>
          <w:sz w:val="28"/>
          <w:szCs w:val="28"/>
        </w:rPr>
        <w:t> </w:t>
      </w:r>
      <w:r w:rsidRPr="00FD2E3E">
        <w:rPr>
          <w:rStyle w:val="Emphasis"/>
          <w:bCs/>
          <w:i w:val="0"/>
          <w:sz w:val="28"/>
          <w:szCs w:val="28"/>
        </w:rPr>
        <w:t>противоречия</w:t>
      </w:r>
      <w:r w:rsidRPr="00FD2E3E">
        <w:rPr>
          <w:rStyle w:val="Strong"/>
          <w:sz w:val="28"/>
          <w:szCs w:val="28"/>
        </w:rPr>
        <w:t>,</w:t>
      </w:r>
      <w:r w:rsidRPr="00FD2E3E">
        <w:rPr>
          <w:rStyle w:val="apple-converted-space"/>
          <w:sz w:val="28"/>
          <w:szCs w:val="28"/>
        </w:rPr>
        <w:t> </w:t>
      </w:r>
      <w:r w:rsidRPr="00FD2E3E">
        <w:rPr>
          <w:sz w:val="28"/>
          <w:szCs w:val="28"/>
        </w:rPr>
        <w:t>которые побудили нас начать работу над данной темой:</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между необходимостью выполнения  государственного образовател</w:t>
      </w:r>
      <w:r w:rsidRPr="00FD2E3E">
        <w:rPr>
          <w:sz w:val="28"/>
          <w:szCs w:val="28"/>
        </w:rPr>
        <w:t>ь</w:t>
      </w:r>
      <w:r w:rsidRPr="00FD2E3E">
        <w:rPr>
          <w:sz w:val="28"/>
          <w:szCs w:val="28"/>
        </w:rPr>
        <w:t>ного стандарта по дошкольному образованию</w:t>
      </w:r>
      <w:r w:rsidRPr="00FD2E3E">
        <w:rPr>
          <w:rStyle w:val="apple-converted-space"/>
          <w:i/>
          <w:iCs/>
          <w:sz w:val="28"/>
          <w:szCs w:val="28"/>
        </w:rPr>
        <w:t> </w:t>
      </w:r>
      <w:r w:rsidRPr="00FD2E3E">
        <w:rPr>
          <w:sz w:val="28"/>
          <w:szCs w:val="28"/>
        </w:rPr>
        <w:t>и отсутствием наполнения с</w:t>
      </w:r>
      <w:r w:rsidRPr="00FD2E3E">
        <w:rPr>
          <w:sz w:val="28"/>
          <w:szCs w:val="28"/>
        </w:rPr>
        <w:t>о</w:t>
      </w:r>
      <w:r w:rsidRPr="00FD2E3E">
        <w:rPr>
          <w:sz w:val="28"/>
          <w:szCs w:val="28"/>
        </w:rPr>
        <w:t>держания вариативной части  образовательной программы;</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между необходимостью вести работу с дошкольниками по воспитанию патриотических чувств к  «малой родине» и недостаточно разработанными методическими рекомендациями по данной проблеме;</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между наличием у детей представлений о родном городе и отсутств</w:t>
      </w:r>
      <w:r w:rsidRPr="00FD2E3E">
        <w:rPr>
          <w:sz w:val="28"/>
          <w:szCs w:val="28"/>
        </w:rPr>
        <w:t>и</w:t>
      </w:r>
      <w:r w:rsidRPr="00FD2E3E">
        <w:rPr>
          <w:sz w:val="28"/>
          <w:szCs w:val="28"/>
        </w:rPr>
        <w:t>ем  ценностного отношения к окружающему;</w:t>
      </w:r>
    </w:p>
    <w:p w:rsidR="006E798D" w:rsidRPr="00FD2E3E" w:rsidRDefault="006E798D" w:rsidP="00FD2E3E">
      <w:pPr>
        <w:spacing w:line="360" w:lineRule="auto"/>
        <w:ind w:firstLine="567"/>
        <w:rPr>
          <w:szCs w:val="28"/>
        </w:rPr>
      </w:pPr>
      <w:r w:rsidRPr="00FD2E3E">
        <w:rPr>
          <w:szCs w:val="28"/>
        </w:rPr>
        <w:t xml:space="preserve">   В сложившейся ситуации возникла необходимость в создании целен</w:t>
      </w:r>
      <w:r w:rsidRPr="00FD2E3E">
        <w:rPr>
          <w:szCs w:val="28"/>
        </w:rPr>
        <w:t>а</w:t>
      </w:r>
      <w:r w:rsidRPr="00FD2E3E">
        <w:rPr>
          <w:szCs w:val="28"/>
        </w:rPr>
        <w:t>правленной системы работы по  приобщению детей  к культурно –историческому наследию родного края.</w:t>
      </w:r>
    </w:p>
    <w:p w:rsidR="006E798D" w:rsidRDefault="006E798D" w:rsidP="00FD2E3E">
      <w:pPr>
        <w:spacing w:after="200" w:line="276" w:lineRule="auto"/>
        <w:ind w:firstLine="0"/>
        <w:jc w:val="left"/>
        <w:rPr>
          <w:szCs w:val="28"/>
        </w:rPr>
      </w:pPr>
      <w:r>
        <w:rPr>
          <w:szCs w:val="28"/>
        </w:rPr>
        <w:br w:type="page"/>
      </w:r>
    </w:p>
    <w:p w:rsidR="006E798D" w:rsidRPr="00174C13" w:rsidRDefault="006E798D" w:rsidP="00174C13">
      <w:pPr>
        <w:pStyle w:val="Heading2"/>
        <w:jc w:val="center"/>
        <w:rPr>
          <w:color w:val="auto"/>
          <w:sz w:val="28"/>
          <w:szCs w:val="28"/>
        </w:rPr>
      </w:pPr>
      <w:r w:rsidRPr="00174C13">
        <w:rPr>
          <w:color w:val="auto"/>
          <w:sz w:val="28"/>
          <w:szCs w:val="28"/>
        </w:rPr>
        <w:t>Цель и задачи проекта:</w:t>
      </w:r>
    </w:p>
    <w:p w:rsidR="006E798D" w:rsidRPr="00FD2E3E" w:rsidRDefault="006E798D" w:rsidP="00FD2E3E">
      <w:pPr>
        <w:spacing w:line="360" w:lineRule="auto"/>
        <w:ind w:firstLine="567"/>
        <w:rPr>
          <w:szCs w:val="28"/>
        </w:rPr>
      </w:pPr>
    </w:p>
    <w:p w:rsidR="006E798D" w:rsidRPr="00FD2E3E" w:rsidRDefault="006E798D" w:rsidP="00FD2E3E">
      <w:pPr>
        <w:spacing w:line="360" w:lineRule="auto"/>
        <w:ind w:firstLine="567"/>
        <w:rPr>
          <w:szCs w:val="28"/>
        </w:rPr>
      </w:pPr>
      <w:r w:rsidRPr="00FD2E3E">
        <w:rPr>
          <w:b/>
          <w:szCs w:val="28"/>
        </w:rPr>
        <w:t>Цель проекта</w:t>
      </w:r>
      <w:r w:rsidRPr="00FD2E3E">
        <w:rPr>
          <w:szCs w:val="28"/>
        </w:rPr>
        <w:t xml:space="preserve"> </w:t>
      </w:r>
      <w:r w:rsidRPr="00FD2E3E">
        <w:rPr>
          <w:i/>
          <w:szCs w:val="28"/>
        </w:rPr>
        <w:t>– разработка и внедрение в образовательную систему дошкольного учреждения комплекса мероприятий, способствующих прио</w:t>
      </w:r>
      <w:r w:rsidRPr="00FD2E3E">
        <w:rPr>
          <w:i/>
          <w:szCs w:val="28"/>
        </w:rPr>
        <w:t>б</w:t>
      </w:r>
      <w:r w:rsidRPr="00FD2E3E">
        <w:rPr>
          <w:i/>
          <w:szCs w:val="28"/>
        </w:rPr>
        <w:t>щению детей к культурно-историческому наследию Новосибирской области, нравственно-патриотическому  воспитанию  в процессе ознакомления с родным краем.</w:t>
      </w:r>
    </w:p>
    <w:p w:rsidR="006E798D" w:rsidRPr="00FD2E3E" w:rsidRDefault="006E798D" w:rsidP="00FD2E3E">
      <w:pPr>
        <w:spacing w:line="360" w:lineRule="auto"/>
        <w:ind w:firstLine="567"/>
        <w:rPr>
          <w:szCs w:val="28"/>
        </w:rPr>
      </w:pPr>
      <w:r w:rsidRPr="00FD2E3E">
        <w:rPr>
          <w:szCs w:val="28"/>
        </w:rPr>
        <w:t xml:space="preserve">В соответствии с поставленной целью определены </w:t>
      </w:r>
      <w:r w:rsidRPr="00FD2E3E">
        <w:rPr>
          <w:b/>
          <w:szCs w:val="28"/>
        </w:rPr>
        <w:t>задачи:</w:t>
      </w:r>
    </w:p>
    <w:p w:rsidR="006E798D" w:rsidRPr="00FD2E3E" w:rsidRDefault="006E798D" w:rsidP="00FD2E3E">
      <w:pPr>
        <w:numPr>
          <w:ilvl w:val="0"/>
          <w:numId w:val="7"/>
        </w:numPr>
        <w:tabs>
          <w:tab w:val="left" w:pos="1134"/>
        </w:tabs>
        <w:spacing w:line="360" w:lineRule="auto"/>
        <w:ind w:left="0" w:firstLine="567"/>
        <w:rPr>
          <w:szCs w:val="28"/>
        </w:rPr>
      </w:pPr>
      <w:r w:rsidRPr="00FD2E3E">
        <w:rPr>
          <w:szCs w:val="28"/>
        </w:rPr>
        <w:t>Создать условия и эмоциональный фон для восприятия сведений об историческом прошлом и культурном облике родного города.</w:t>
      </w:r>
    </w:p>
    <w:p w:rsidR="006E798D" w:rsidRPr="00FD2E3E" w:rsidRDefault="006E798D" w:rsidP="00FD2E3E">
      <w:pPr>
        <w:numPr>
          <w:ilvl w:val="0"/>
          <w:numId w:val="7"/>
        </w:numPr>
        <w:tabs>
          <w:tab w:val="left" w:pos="1134"/>
        </w:tabs>
        <w:spacing w:line="360" w:lineRule="auto"/>
        <w:ind w:left="0" w:firstLine="567"/>
        <w:rPr>
          <w:szCs w:val="28"/>
        </w:rPr>
      </w:pPr>
      <w:r w:rsidRPr="00FD2E3E">
        <w:rPr>
          <w:szCs w:val="28"/>
        </w:rPr>
        <w:t>Реализовать мероприятия по ознакомлению дошкольников с ист</w:t>
      </w:r>
      <w:r w:rsidRPr="00FD2E3E">
        <w:rPr>
          <w:szCs w:val="28"/>
        </w:rPr>
        <w:t>о</w:t>
      </w:r>
      <w:r w:rsidRPr="00FD2E3E">
        <w:rPr>
          <w:szCs w:val="28"/>
        </w:rPr>
        <w:t>рическим, культурным, географическим, природно-экологическим своеобр</w:t>
      </w:r>
      <w:r w:rsidRPr="00FD2E3E">
        <w:rPr>
          <w:szCs w:val="28"/>
        </w:rPr>
        <w:t>а</w:t>
      </w:r>
      <w:r w:rsidRPr="00FD2E3E">
        <w:rPr>
          <w:szCs w:val="28"/>
        </w:rPr>
        <w:t>зием родного края.</w:t>
      </w:r>
    </w:p>
    <w:p w:rsidR="006E798D" w:rsidRPr="00FD2E3E" w:rsidRDefault="006E798D" w:rsidP="00FD2E3E">
      <w:pPr>
        <w:numPr>
          <w:ilvl w:val="0"/>
          <w:numId w:val="7"/>
        </w:numPr>
        <w:tabs>
          <w:tab w:val="left" w:pos="1134"/>
        </w:tabs>
        <w:spacing w:line="360" w:lineRule="auto"/>
        <w:ind w:left="0" w:firstLine="567"/>
        <w:rPr>
          <w:szCs w:val="28"/>
        </w:rPr>
      </w:pPr>
      <w:r w:rsidRPr="00FD2E3E">
        <w:rPr>
          <w:szCs w:val="28"/>
        </w:rPr>
        <w:t>Способствовать развитию бережного отношения к городу, его пр</w:t>
      </w:r>
      <w:r w:rsidRPr="00FD2E3E">
        <w:rPr>
          <w:szCs w:val="28"/>
        </w:rPr>
        <w:t>и</w:t>
      </w:r>
      <w:r w:rsidRPr="00FD2E3E">
        <w:rPr>
          <w:szCs w:val="28"/>
        </w:rPr>
        <w:t>роде, достопримечательностям, культурным ценностям; воспитывать чувство гордости за своих земляков, эмоционально-ценностное отношение к краю.</w:t>
      </w:r>
    </w:p>
    <w:p w:rsidR="006E798D" w:rsidRPr="00FD2E3E" w:rsidRDefault="006E798D" w:rsidP="00FD2E3E">
      <w:pPr>
        <w:numPr>
          <w:ilvl w:val="0"/>
          <w:numId w:val="7"/>
        </w:numPr>
        <w:tabs>
          <w:tab w:val="left" w:pos="1134"/>
        </w:tabs>
        <w:spacing w:line="360" w:lineRule="auto"/>
        <w:ind w:left="0" w:firstLine="567"/>
        <w:rPr>
          <w:szCs w:val="28"/>
        </w:rPr>
      </w:pPr>
      <w:r w:rsidRPr="00FD2E3E">
        <w:rPr>
          <w:szCs w:val="28"/>
        </w:rPr>
        <w:t>Формировать целостную картину мира, давая представление о связи времен, поколений и культур; развивать связную речь детей; обогащать сл</w:t>
      </w:r>
      <w:r w:rsidRPr="00FD2E3E">
        <w:rPr>
          <w:szCs w:val="28"/>
        </w:rPr>
        <w:t>о</w:t>
      </w:r>
      <w:r w:rsidRPr="00FD2E3E">
        <w:rPr>
          <w:szCs w:val="28"/>
        </w:rPr>
        <w:t>варь детей, учить независимо мыслить, фантазировать.</w:t>
      </w:r>
    </w:p>
    <w:p w:rsidR="006E798D" w:rsidRPr="00FD2E3E" w:rsidRDefault="006E798D" w:rsidP="00FD2E3E">
      <w:pPr>
        <w:numPr>
          <w:ilvl w:val="0"/>
          <w:numId w:val="7"/>
        </w:numPr>
        <w:tabs>
          <w:tab w:val="left" w:pos="1134"/>
        </w:tabs>
        <w:spacing w:line="360" w:lineRule="auto"/>
        <w:ind w:left="0" w:firstLine="567"/>
        <w:rPr>
          <w:szCs w:val="28"/>
        </w:rPr>
      </w:pPr>
      <w:r w:rsidRPr="00FD2E3E">
        <w:rPr>
          <w:szCs w:val="28"/>
        </w:rPr>
        <w:t>Способствовать созданию комфортной обстановки при совместном решении поставленных исследовательских и творческих задач в союзе «р</w:t>
      </w:r>
      <w:r w:rsidRPr="00FD2E3E">
        <w:rPr>
          <w:szCs w:val="28"/>
        </w:rPr>
        <w:t>е</w:t>
      </w:r>
      <w:r w:rsidRPr="00FD2E3E">
        <w:rPr>
          <w:szCs w:val="28"/>
        </w:rPr>
        <w:t>бенок-взрослый».</w:t>
      </w:r>
    </w:p>
    <w:p w:rsidR="006E798D" w:rsidRPr="00FD2E3E" w:rsidRDefault="006E798D" w:rsidP="00FD2E3E">
      <w:pPr>
        <w:spacing w:line="360" w:lineRule="auto"/>
        <w:ind w:firstLine="567"/>
        <w:rPr>
          <w:szCs w:val="28"/>
        </w:rPr>
      </w:pPr>
      <w:r w:rsidRPr="00FD2E3E">
        <w:rPr>
          <w:szCs w:val="28"/>
        </w:rPr>
        <w:t>Реализация проекта будет идти по трем направлениям – дети, родители, педагоги. Каждое направление имеет свои задачи, а, следовательно, резул</w:t>
      </w:r>
      <w:r w:rsidRPr="00FD2E3E">
        <w:rPr>
          <w:szCs w:val="28"/>
        </w:rPr>
        <w:t>ь</w:t>
      </w:r>
      <w:r w:rsidRPr="00FD2E3E">
        <w:rPr>
          <w:szCs w:val="28"/>
        </w:rPr>
        <w:t>таты. Совокупность результатов, их взаимосвязь, ориентированность на о</w:t>
      </w:r>
      <w:r w:rsidRPr="00FD2E3E">
        <w:rPr>
          <w:szCs w:val="28"/>
        </w:rPr>
        <w:t>б</w:t>
      </w:r>
      <w:r w:rsidRPr="00FD2E3E">
        <w:rPr>
          <w:szCs w:val="28"/>
        </w:rPr>
        <w:t>щий конечный результат определяют системность данного проекта.</w:t>
      </w:r>
    </w:p>
    <w:p w:rsidR="006E798D" w:rsidRPr="00FD2E3E" w:rsidRDefault="006E798D" w:rsidP="00FD2E3E">
      <w:pPr>
        <w:spacing w:line="360" w:lineRule="auto"/>
        <w:ind w:firstLine="567"/>
        <w:rPr>
          <w:b/>
          <w:szCs w:val="28"/>
        </w:rPr>
      </w:pPr>
      <w:r w:rsidRPr="00FD2E3E">
        <w:rPr>
          <w:b/>
          <w:i/>
          <w:szCs w:val="28"/>
        </w:rPr>
        <w:t>Задачи в работе с педагогами</w:t>
      </w:r>
      <w:r w:rsidRPr="00FD2E3E">
        <w:rPr>
          <w:b/>
          <w:szCs w:val="28"/>
        </w:rPr>
        <w:t>:</w:t>
      </w:r>
    </w:p>
    <w:p w:rsidR="006E798D" w:rsidRPr="00FD2E3E" w:rsidRDefault="006E798D" w:rsidP="00FD2E3E">
      <w:pPr>
        <w:tabs>
          <w:tab w:val="left" w:pos="1134"/>
        </w:tabs>
        <w:spacing w:line="360" w:lineRule="auto"/>
        <w:ind w:firstLine="567"/>
        <w:rPr>
          <w:szCs w:val="28"/>
        </w:rPr>
      </w:pPr>
      <w:r w:rsidRPr="00FD2E3E">
        <w:rPr>
          <w:szCs w:val="28"/>
        </w:rPr>
        <w:t>1.Организовать серию семинаров и консультаций по реализации мер</w:t>
      </w:r>
      <w:r w:rsidRPr="00FD2E3E">
        <w:rPr>
          <w:szCs w:val="28"/>
        </w:rPr>
        <w:t>о</w:t>
      </w:r>
      <w:r w:rsidRPr="00FD2E3E">
        <w:rPr>
          <w:szCs w:val="28"/>
        </w:rPr>
        <w:t>приятий по ознакомлению дошкольников с историческим, культурным, ге</w:t>
      </w:r>
      <w:r w:rsidRPr="00FD2E3E">
        <w:rPr>
          <w:szCs w:val="28"/>
        </w:rPr>
        <w:t>о</w:t>
      </w:r>
      <w:r w:rsidRPr="00FD2E3E">
        <w:rPr>
          <w:szCs w:val="28"/>
        </w:rPr>
        <w:t>графическим, природно-экологическим своеобразием родного края.</w:t>
      </w:r>
    </w:p>
    <w:p w:rsidR="006E798D" w:rsidRPr="00FD2E3E" w:rsidRDefault="006E798D" w:rsidP="00FD2E3E">
      <w:pPr>
        <w:tabs>
          <w:tab w:val="left" w:pos="1134"/>
        </w:tabs>
        <w:spacing w:line="360" w:lineRule="auto"/>
        <w:ind w:firstLine="567"/>
        <w:rPr>
          <w:szCs w:val="28"/>
        </w:rPr>
      </w:pPr>
      <w:r w:rsidRPr="00FD2E3E">
        <w:rPr>
          <w:szCs w:val="28"/>
        </w:rPr>
        <w:t>2. Определение содержания и организация образовательной деятельн</w:t>
      </w:r>
      <w:r w:rsidRPr="00FD2E3E">
        <w:rPr>
          <w:szCs w:val="28"/>
        </w:rPr>
        <w:t>о</w:t>
      </w:r>
      <w:r w:rsidRPr="00FD2E3E">
        <w:rPr>
          <w:szCs w:val="28"/>
        </w:rPr>
        <w:t xml:space="preserve">сти по формированию целостной картины мира, давая представление о связи времен, поколений и культур; </w:t>
      </w:r>
    </w:p>
    <w:p w:rsidR="006E798D" w:rsidRPr="00FD2E3E" w:rsidRDefault="006E798D" w:rsidP="00FD2E3E">
      <w:pPr>
        <w:tabs>
          <w:tab w:val="left" w:pos="1134"/>
        </w:tabs>
        <w:spacing w:line="360" w:lineRule="auto"/>
        <w:ind w:firstLine="567"/>
        <w:rPr>
          <w:szCs w:val="28"/>
        </w:rPr>
      </w:pPr>
      <w:r w:rsidRPr="00FD2E3E">
        <w:rPr>
          <w:szCs w:val="28"/>
        </w:rPr>
        <w:t>3.Организация и проведение мероприятий по обобщению и обмену оп</w:t>
      </w:r>
      <w:r w:rsidRPr="00FD2E3E">
        <w:rPr>
          <w:szCs w:val="28"/>
        </w:rPr>
        <w:t>ы</w:t>
      </w:r>
      <w:r w:rsidRPr="00FD2E3E">
        <w:rPr>
          <w:szCs w:val="28"/>
        </w:rPr>
        <w:t>том эффективных форм взаимодействия с семьями воспитанников;</w:t>
      </w:r>
    </w:p>
    <w:p w:rsidR="006E798D" w:rsidRPr="00FD2E3E" w:rsidRDefault="006E798D" w:rsidP="00FD2E3E">
      <w:pPr>
        <w:spacing w:line="360" w:lineRule="auto"/>
        <w:ind w:firstLine="567"/>
        <w:rPr>
          <w:szCs w:val="28"/>
        </w:rPr>
      </w:pPr>
      <w:r w:rsidRPr="00FD2E3E">
        <w:rPr>
          <w:szCs w:val="28"/>
        </w:rPr>
        <w:t xml:space="preserve">4.Создание библиотеки по краеведению, патриотическому воспитанию и копилку детских тематических проектов. </w:t>
      </w:r>
    </w:p>
    <w:p w:rsidR="006E798D" w:rsidRPr="00FD2E3E" w:rsidRDefault="006E798D" w:rsidP="00FD2E3E">
      <w:pPr>
        <w:spacing w:line="360" w:lineRule="auto"/>
        <w:ind w:firstLine="567"/>
        <w:rPr>
          <w:b/>
          <w:szCs w:val="28"/>
        </w:rPr>
      </w:pPr>
      <w:r w:rsidRPr="00FD2E3E">
        <w:rPr>
          <w:b/>
          <w:i/>
          <w:szCs w:val="28"/>
        </w:rPr>
        <w:t>Задачи в работе с родителями</w:t>
      </w:r>
      <w:r w:rsidRPr="00FD2E3E">
        <w:rPr>
          <w:b/>
          <w:szCs w:val="28"/>
        </w:rPr>
        <w:t xml:space="preserve">: </w:t>
      </w:r>
    </w:p>
    <w:p w:rsidR="006E798D" w:rsidRPr="00FD2E3E" w:rsidRDefault="006E798D" w:rsidP="00FD2E3E">
      <w:pPr>
        <w:numPr>
          <w:ilvl w:val="0"/>
          <w:numId w:val="11"/>
        </w:numPr>
        <w:spacing w:line="360" w:lineRule="auto"/>
        <w:ind w:left="0" w:firstLine="567"/>
        <w:rPr>
          <w:szCs w:val="28"/>
        </w:rPr>
      </w:pPr>
      <w:r w:rsidRPr="00FD2E3E">
        <w:rPr>
          <w:szCs w:val="28"/>
        </w:rPr>
        <w:t>Оформить наглядно тематической информации на стендах, сайте дошкольного учреждения,  выпуск памяток и газет;</w:t>
      </w:r>
    </w:p>
    <w:p w:rsidR="006E798D" w:rsidRPr="00FD2E3E" w:rsidRDefault="006E798D" w:rsidP="00FD2E3E">
      <w:pPr>
        <w:numPr>
          <w:ilvl w:val="0"/>
          <w:numId w:val="11"/>
        </w:numPr>
        <w:spacing w:line="360" w:lineRule="auto"/>
        <w:ind w:left="0" w:firstLine="567"/>
        <w:rPr>
          <w:szCs w:val="28"/>
        </w:rPr>
      </w:pPr>
      <w:r w:rsidRPr="00FD2E3E">
        <w:rPr>
          <w:szCs w:val="28"/>
        </w:rPr>
        <w:t>Предоставить возможность изучения нормативно-правовых док</w:t>
      </w:r>
      <w:r w:rsidRPr="00FD2E3E">
        <w:rPr>
          <w:szCs w:val="28"/>
        </w:rPr>
        <w:t>у</w:t>
      </w:r>
      <w:r w:rsidRPr="00FD2E3E">
        <w:rPr>
          <w:szCs w:val="28"/>
        </w:rPr>
        <w:t>ментов и методической литературы, имеющихся в детском саду;</w:t>
      </w:r>
    </w:p>
    <w:p w:rsidR="006E798D" w:rsidRPr="00FD2E3E" w:rsidRDefault="006E798D" w:rsidP="00FD2E3E">
      <w:pPr>
        <w:tabs>
          <w:tab w:val="left" w:pos="709"/>
        </w:tabs>
        <w:spacing w:line="360" w:lineRule="auto"/>
        <w:ind w:firstLine="567"/>
        <w:rPr>
          <w:szCs w:val="28"/>
        </w:rPr>
      </w:pPr>
      <w:r w:rsidRPr="00FD2E3E">
        <w:rPr>
          <w:szCs w:val="28"/>
        </w:rPr>
        <w:t>3.Привлечь родителей к участию в проектной деятельности. Способс</w:t>
      </w:r>
      <w:r w:rsidRPr="00FD2E3E">
        <w:rPr>
          <w:szCs w:val="28"/>
        </w:rPr>
        <w:t>т</w:t>
      </w:r>
      <w:r w:rsidRPr="00FD2E3E">
        <w:rPr>
          <w:szCs w:val="28"/>
        </w:rPr>
        <w:t>вовать созданию комфортной обстановки при совместном решении поста</w:t>
      </w:r>
      <w:r w:rsidRPr="00FD2E3E">
        <w:rPr>
          <w:szCs w:val="28"/>
        </w:rPr>
        <w:t>в</w:t>
      </w:r>
      <w:r w:rsidRPr="00FD2E3E">
        <w:rPr>
          <w:szCs w:val="28"/>
        </w:rPr>
        <w:t>ленных исследовательских и творческих задач в союзе «ребенок-взрослый».</w:t>
      </w:r>
    </w:p>
    <w:p w:rsidR="006E798D" w:rsidRPr="00FD2E3E" w:rsidRDefault="006E798D" w:rsidP="00FD2E3E">
      <w:pPr>
        <w:spacing w:line="360" w:lineRule="auto"/>
        <w:ind w:firstLine="567"/>
        <w:rPr>
          <w:b/>
          <w:i/>
          <w:szCs w:val="28"/>
        </w:rPr>
      </w:pPr>
      <w:r w:rsidRPr="00FD2E3E">
        <w:rPr>
          <w:b/>
          <w:i/>
          <w:szCs w:val="28"/>
        </w:rPr>
        <w:t>Задачи работы с дошкольниками:</w:t>
      </w:r>
    </w:p>
    <w:p w:rsidR="006E798D" w:rsidRPr="00FD2E3E" w:rsidRDefault="006E798D" w:rsidP="00FD2E3E">
      <w:pPr>
        <w:tabs>
          <w:tab w:val="left" w:pos="1134"/>
        </w:tabs>
        <w:spacing w:line="360" w:lineRule="auto"/>
        <w:ind w:firstLine="567"/>
        <w:rPr>
          <w:szCs w:val="28"/>
        </w:rPr>
      </w:pPr>
      <w:r w:rsidRPr="00FD2E3E">
        <w:rPr>
          <w:szCs w:val="28"/>
        </w:rPr>
        <w:t>1.Вовлечение детей в детские тематические проекты, способствующие формированию развития бережного отношения к городу, его природе, дост</w:t>
      </w:r>
      <w:r w:rsidRPr="00FD2E3E">
        <w:rPr>
          <w:szCs w:val="28"/>
        </w:rPr>
        <w:t>о</w:t>
      </w:r>
      <w:r w:rsidRPr="00FD2E3E">
        <w:rPr>
          <w:szCs w:val="28"/>
        </w:rPr>
        <w:t xml:space="preserve">примечательностям, культурным ценностям; воспитывать чувство гордости за своих земляков, эмоционально-ценностное отношение к краю. </w:t>
      </w:r>
    </w:p>
    <w:p w:rsidR="006E798D" w:rsidRPr="00FD2E3E" w:rsidRDefault="006E798D" w:rsidP="00FD2E3E">
      <w:pPr>
        <w:spacing w:line="360" w:lineRule="auto"/>
        <w:ind w:firstLine="567"/>
        <w:rPr>
          <w:szCs w:val="28"/>
        </w:rPr>
      </w:pPr>
      <w:r w:rsidRPr="00FD2E3E">
        <w:rPr>
          <w:szCs w:val="28"/>
        </w:rPr>
        <w:t>2.Организация специальной развивающей среды. Создать условия и эмоциональный фон для восприятия сведений об историческом прошлом и культурном облике родного города</w:t>
      </w:r>
    </w:p>
    <w:p w:rsidR="006E798D" w:rsidRPr="00FD2E3E" w:rsidRDefault="006E798D" w:rsidP="00FD2E3E">
      <w:pPr>
        <w:spacing w:line="360" w:lineRule="auto"/>
        <w:ind w:firstLine="567"/>
        <w:rPr>
          <w:szCs w:val="28"/>
        </w:rPr>
      </w:pPr>
    </w:p>
    <w:p w:rsidR="006E798D" w:rsidRPr="00174C13" w:rsidRDefault="006E798D" w:rsidP="00174C13">
      <w:pPr>
        <w:pStyle w:val="Heading2"/>
        <w:jc w:val="center"/>
        <w:rPr>
          <w:color w:val="auto"/>
          <w:sz w:val="28"/>
          <w:szCs w:val="28"/>
        </w:rPr>
      </w:pPr>
      <w:r w:rsidRPr="00174C13">
        <w:rPr>
          <w:color w:val="auto"/>
          <w:sz w:val="28"/>
          <w:szCs w:val="28"/>
        </w:rPr>
        <w:t>Участники проекта:</w:t>
      </w:r>
    </w:p>
    <w:p w:rsidR="006E798D" w:rsidRPr="00FD2E3E" w:rsidRDefault="006E798D" w:rsidP="00FD2E3E">
      <w:pPr>
        <w:spacing w:line="360" w:lineRule="auto"/>
        <w:ind w:firstLine="567"/>
        <w:rPr>
          <w:szCs w:val="28"/>
        </w:rPr>
      </w:pPr>
      <w:r w:rsidRPr="00FD2E3E">
        <w:rPr>
          <w:szCs w:val="28"/>
        </w:rPr>
        <w:t>в процесс реализации будут включены воспитанники 5-7 лет, родители (законные представители), педагоги дошкольного учреждения (воспитатели, музыкальные руководители, хореограф, воспитатель по изобразительной де</w:t>
      </w:r>
      <w:r w:rsidRPr="00FD2E3E">
        <w:rPr>
          <w:szCs w:val="28"/>
        </w:rPr>
        <w:t>я</w:t>
      </w:r>
      <w:r w:rsidRPr="00FD2E3E">
        <w:rPr>
          <w:szCs w:val="28"/>
        </w:rPr>
        <w:t>тельности, инструктор по физическому воспитанию, учителя-логопеды).</w:t>
      </w:r>
    </w:p>
    <w:p w:rsidR="006E798D" w:rsidRDefault="006E798D">
      <w:pPr>
        <w:spacing w:after="200" w:line="276" w:lineRule="auto"/>
        <w:ind w:firstLine="0"/>
        <w:jc w:val="left"/>
        <w:rPr>
          <w:szCs w:val="28"/>
        </w:rPr>
      </w:pPr>
      <w:r>
        <w:rPr>
          <w:szCs w:val="28"/>
        </w:rPr>
        <w:br w:type="page"/>
      </w:r>
    </w:p>
    <w:p w:rsidR="006E798D" w:rsidRPr="00174C13" w:rsidRDefault="006E798D" w:rsidP="00174C13">
      <w:pPr>
        <w:pStyle w:val="Heading2"/>
        <w:rPr>
          <w:color w:val="auto"/>
        </w:rPr>
      </w:pPr>
      <w:r w:rsidRPr="00174C13">
        <w:rPr>
          <w:color w:val="auto"/>
        </w:rPr>
        <w:t>Сроки реализации проекта</w:t>
      </w:r>
    </w:p>
    <w:p w:rsidR="006E798D" w:rsidRPr="00FD2E3E" w:rsidRDefault="006E798D" w:rsidP="00FD2E3E">
      <w:pPr>
        <w:spacing w:line="360" w:lineRule="auto"/>
        <w:ind w:firstLine="567"/>
        <w:rPr>
          <w:szCs w:val="28"/>
        </w:rPr>
      </w:pPr>
      <w:r w:rsidRPr="00FD2E3E">
        <w:rPr>
          <w:szCs w:val="28"/>
        </w:rPr>
        <w:t>Три года с 2011 – 2014г.г.</w:t>
      </w:r>
    </w:p>
    <w:p w:rsidR="006E798D" w:rsidRPr="00174C13" w:rsidRDefault="006E798D" w:rsidP="00174C13">
      <w:pPr>
        <w:pStyle w:val="Heading2"/>
        <w:rPr>
          <w:color w:val="auto"/>
          <w:sz w:val="28"/>
          <w:szCs w:val="28"/>
        </w:rPr>
      </w:pPr>
      <w:r w:rsidRPr="00174C13">
        <w:rPr>
          <w:color w:val="auto"/>
          <w:sz w:val="28"/>
          <w:szCs w:val="28"/>
        </w:rPr>
        <w:t>Условия реализации проекта</w:t>
      </w:r>
    </w:p>
    <w:p w:rsidR="006E798D" w:rsidRPr="00FD2E3E" w:rsidRDefault="006E798D" w:rsidP="00FD2E3E">
      <w:pPr>
        <w:numPr>
          <w:ilvl w:val="0"/>
          <w:numId w:val="13"/>
        </w:numPr>
        <w:spacing w:line="360" w:lineRule="auto"/>
        <w:ind w:left="0" w:firstLine="567"/>
        <w:rPr>
          <w:szCs w:val="28"/>
        </w:rPr>
      </w:pPr>
      <w:r w:rsidRPr="00FD2E3E">
        <w:rPr>
          <w:szCs w:val="28"/>
          <w:u w:val="single"/>
        </w:rPr>
        <w:t>Инновационность</w:t>
      </w:r>
      <w:r w:rsidRPr="00FD2E3E">
        <w:rPr>
          <w:szCs w:val="28"/>
        </w:rPr>
        <w:t xml:space="preserve"> – педагоги нашего детского сада открыты к изуч</w:t>
      </w:r>
      <w:r w:rsidRPr="00FD2E3E">
        <w:rPr>
          <w:szCs w:val="28"/>
        </w:rPr>
        <w:t>е</w:t>
      </w:r>
      <w:r w:rsidRPr="00FD2E3E">
        <w:rPr>
          <w:szCs w:val="28"/>
        </w:rPr>
        <w:t>нию инновационных технологий и программ, апробированию и внедрению их в образовательный процесс ДОУ.</w:t>
      </w:r>
    </w:p>
    <w:p w:rsidR="006E798D" w:rsidRPr="00FD2E3E" w:rsidRDefault="006E798D" w:rsidP="00FD2E3E">
      <w:pPr>
        <w:numPr>
          <w:ilvl w:val="0"/>
          <w:numId w:val="13"/>
        </w:numPr>
        <w:spacing w:line="360" w:lineRule="auto"/>
        <w:ind w:left="0" w:firstLine="567"/>
        <w:rPr>
          <w:szCs w:val="28"/>
        </w:rPr>
      </w:pPr>
      <w:r w:rsidRPr="00FD2E3E">
        <w:rPr>
          <w:szCs w:val="28"/>
          <w:u w:val="single"/>
        </w:rPr>
        <w:t>Открытость</w:t>
      </w:r>
      <w:r w:rsidRPr="00FD2E3E">
        <w:rPr>
          <w:szCs w:val="28"/>
        </w:rPr>
        <w:t xml:space="preserve"> – дошкольное учреждение открыто для общественности, информация о деятельности ДОУ представляется на родительских собран</w:t>
      </w:r>
      <w:r w:rsidRPr="00FD2E3E">
        <w:rPr>
          <w:szCs w:val="28"/>
        </w:rPr>
        <w:t>и</w:t>
      </w:r>
      <w:r w:rsidRPr="00FD2E3E">
        <w:rPr>
          <w:szCs w:val="28"/>
        </w:rPr>
        <w:t xml:space="preserve">ях, размещается на информационных стендах, публикуется в местных газетах и журналах, выставляется на сайте детского сада. </w:t>
      </w:r>
    </w:p>
    <w:p w:rsidR="006E798D" w:rsidRPr="00FD2E3E" w:rsidRDefault="006E798D" w:rsidP="00FD2E3E">
      <w:pPr>
        <w:numPr>
          <w:ilvl w:val="0"/>
          <w:numId w:val="13"/>
        </w:numPr>
        <w:spacing w:line="360" w:lineRule="auto"/>
        <w:ind w:left="0" w:firstLine="567"/>
        <w:rPr>
          <w:szCs w:val="28"/>
        </w:rPr>
      </w:pPr>
      <w:r w:rsidRPr="00FD2E3E">
        <w:rPr>
          <w:szCs w:val="28"/>
          <w:u w:val="single"/>
        </w:rPr>
        <w:t>Сотрудничество</w:t>
      </w:r>
      <w:r w:rsidRPr="00FD2E3E">
        <w:rPr>
          <w:szCs w:val="28"/>
        </w:rPr>
        <w:t xml:space="preserve"> – детский сад сотрудничает с образовательными учр</w:t>
      </w:r>
      <w:r w:rsidRPr="00FD2E3E">
        <w:rPr>
          <w:szCs w:val="28"/>
        </w:rPr>
        <w:t>е</w:t>
      </w:r>
      <w:r w:rsidRPr="00FD2E3E">
        <w:rPr>
          <w:szCs w:val="28"/>
        </w:rPr>
        <w:t>ждениями города, учреждениями культуры, спорта, промышленными пре</w:t>
      </w:r>
      <w:r w:rsidRPr="00FD2E3E">
        <w:rPr>
          <w:szCs w:val="28"/>
        </w:rPr>
        <w:t>д</w:t>
      </w:r>
      <w:r w:rsidRPr="00FD2E3E">
        <w:rPr>
          <w:szCs w:val="28"/>
        </w:rPr>
        <w:t>приятиями. Выстраивает свою деятельность с учетом интересов родит</w:t>
      </w:r>
      <w:r w:rsidRPr="00FD2E3E">
        <w:rPr>
          <w:szCs w:val="28"/>
        </w:rPr>
        <w:t>е</w:t>
      </w:r>
      <w:r w:rsidRPr="00FD2E3E">
        <w:rPr>
          <w:szCs w:val="28"/>
        </w:rPr>
        <w:t>лей(законных представителей) при активном их участии.</w:t>
      </w:r>
    </w:p>
    <w:p w:rsidR="006E798D" w:rsidRPr="00FD2E3E" w:rsidRDefault="006E798D" w:rsidP="00FD2E3E">
      <w:pPr>
        <w:numPr>
          <w:ilvl w:val="0"/>
          <w:numId w:val="13"/>
        </w:numPr>
        <w:spacing w:line="360" w:lineRule="auto"/>
        <w:ind w:left="0" w:firstLine="567"/>
        <w:rPr>
          <w:szCs w:val="28"/>
        </w:rPr>
      </w:pPr>
      <w:r w:rsidRPr="00FD2E3E">
        <w:rPr>
          <w:szCs w:val="28"/>
          <w:u w:val="single"/>
        </w:rPr>
        <w:t>Мобильность</w:t>
      </w:r>
      <w:r w:rsidRPr="00FD2E3E">
        <w:rPr>
          <w:szCs w:val="28"/>
        </w:rPr>
        <w:t xml:space="preserve"> – коллектив детского сада готов к своевременному реаг</w:t>
      </w:r>
      <w:r w:rsidRPr="00FD2E3E">
        <w:rPr>
          <w:szCs w:val="28"/>
        </w:rPr>
        <w:t>и</w:t>
      </w:r>
      <w:r w:rsidRPr="00FD2E3E">
        <w:rPr>
          <w:szCs w:val="28"/>
        </w:rPr>
        <w:t>рованию на изменения и современные требования к дошкольному образов</w:t>
      </w:r>
      <w:r w:rsidRPr="00FD2E3E">
        <w:rPr>
          <w:szCs w:val="28"/>
        </w:rPr>
        <w:t>а</w:t>
      </w:r>
      <w:r w:rsidRPr="00FD2E3E">
        <w:rPr>
          <w:szCs w:val="28"/>
        </w:rPr>
        <w:t>нию.</w:t>
      </w:r>
    </w:p>
    <w:p w:rsidR="006E798D" w:rsidRPr="00FD2E3E" w:rsidRDefault="006E798D" w:rsidP="00FD2E3E">
      <w:pPr>
        <w:numPr>
          <w:ilvl w:val="0"/>
          <w:numId w:val="13"/>
        </w:numPr>
        <w:spacing w:line="360" w:lineRule="auto"/>
        <w:ind w:left="0" w:firstLine="567"/>
        <w:rPr>
          <w:szCs w:val="28"/>
        </w:rPr>
      </w:pPr>
      <w:r w:rsidRPr="00FD2E3E">
        <w:rPr>
          <w:szCs w:val="28"/>
          <w:u w:val="single"/>
        </w:rPr>
        <w:t>Индивидуализация</w:t>
      </w:r>
      <w:r w:rsidRPr="00FD2E3E">
        <w:rPr>
          <w:szCs w:val="28"/>
        </w:rPr>
        <w:t xml:space="preserve"> – мы стремимся создать условия для удовлетвор</w:t>
      </w:r>
      <w:r w:rsidRPr="00FD2E3E">
        <w:rPr>
          <w:szCs w:val="28"/>
        </w:rPr>
        <w:t>е</w:t>
      </w:r>
      <w:r w:rsidRPr="00FD2E3E">
        <w:rPr>
          <w:szCs w:val="28"/>
        </w:rPr>
        <w:t>ния потребностей всех участников образовательного процесса. Каждый реб</w:t>
      </w:r>
      <w:r w:rsidRPr="00FD2E3E">
        <w:rPr>
          <w:szCs w:val="28"/>
        </w:rPr>
        <w:t>е</w:t>
      </w:r>
      <w:r w:rsidRPr="00FD2E3E">
        <w:rPr>
          <w:szCs w:val="28"/>
        </w:rPr>
        <w:t>нок и взрослый для нас индивидуален.</w:t>
      </w:r>
    </w:p>
    <w:p w:rsidR="006E798D" w:rsidRPr="00FD2E3E" w:rsidRDefault="006E798D" w:rsidP="00FD2E3E">
      <w:pPr>
        <w:numPr>
          <w:ilvl w:val="0"/>
          <w:numId w:val="13"/>
        </w:numPr>
        <w:spacing w:line="360" w:lineRule="auto"/>
        <w:ind w:left="0" w:firstLine="567"/>
        <w:rPr>
          <w:b/>
          <w:szCs w:val="28"/>
        </w:rPr>
      </w:pPr>
      <w:r w:rsidRPr="00FD2E3E">
        <w:rPr>
          <w:szCs w:val="28"/>
          <w:u w:val="single"/>
        </w:rPr>
        <w:t>Профессионализм</w:t>
      </w:r>
      <w:r w:rsidRPr="00FD2E3E">
        <w:rPr>
          <w:szCs w:val="28"/>
        </w:rPr>
        <w:t xml:space="preserve"> – наши педагоги постоянно занимаются самообраз</w:t>
      </w:r>
      <w:r w:rsidRPr="00FD2E3E">
        <w:rPr>
          <w:szCs w:val="28"/>
        </w:rPr>
        <w:t>о</w:t>
      </w:r>
      <w:r w:rsidRPr="00FD2E3E">
        <w:rPr>
          <w:szCs w:val="28"/>
        </w:rPr>
        <w:t>ванием, стремятся к получению высшего профессионального образования, посещают курсы повышения квалификации</w:t>
      </w:r>
      <w:r w:rsidRPr="00FD2E3E">
        <w:rPr>
          <w:b/>
          <w:szCs w:val="28"/>
        </w:rPr>
        <w:t>;</w:t>
      </w:r>
    </w:p>
    <w:p w:rsidR="006E798D" w:rsidRPr="00FD2E3E" w:rsidRDefault="006E798D" w:rsidP="00FD2E3E">
      <w:pPr>
        <w:numPr>
          <w:ilvl w:val="0"/>
          <w:numId w:val="13"/>
        </w:numPr>
        <w:spacing w:line="360" w:lineRule="auto"/>
        <w:ind w:left="0" w:firstLine="567"/>
        <w:rPr>
          <w:b/>
          <w:szCs w:val="28"/>
        </w:rPr>
      </w:pPr>
      <w:r w:rsidRPr="00FD2E3E">
        <w:rPr>
          <w:b/>
          <w:szCs w:val="28"/>
        </w:rPr>
        <w:t>Кроме этого,  условием качественной реализации данного проекта являются следующие принципы, заложенные в основу программы «Де</w:t>
      </w:r>
      <w:r w:rsidRPr="00FD2E3E">
        <w:rPr>
          <w:b/>
          <w:szCs w:val="28"/>
        </w:rPr>
        <w:t>т</w:t>
      </w:r>
      <w:r w:rsidRPr="00FD2E3E">
        <w:rPr>
          <w:b/>
          <w:szCs w:val="28"/>
        </w:rPr>
        <w:t>ский сад2100»:</w:t>
      </w:r>
    </w:p>
    <w:p w:rsidR="006E798D" w:rsidRPr="00FD2E3E" w:rsidRDefault="006E798D" w:rsidP="00FD2E3E">
      <w:pPr>
        <w:numPr>
          <w:ilvl w:val="0"/>
          <w:numId w:val="14"/>
        </w:numPr>
        <w:spacing w:line="360" w:lineRule="auto"/>
        <w:ind w:left="0" w:firstLine="567"/>
        <w:rPr>
          <w:szCs w:val="28"/>
        </w:rPr>
      </w:pPr>
      <w:r w:rsidRPr="00FD2E3E">
        <w:rPr>
          <w:szCs w:val="28"/>
          <w:u w:val="single"/>
        </w:rPr>
        <w:t>Личностно-ориентрованные</w:t>
      </w:r>
      <w:r w:rsidRPr="00FD2E3E">
        <w:rPr>
          <w:szCs w:val="28"/>
        </w:rPr>
        <w:t xml:space="preserve"> -  обеспечивают становление личности, обретение им своего образа, неповторимой индивидуальности; обеспечение личной значимости образования для каждого ребенка;</w:t>
      </w:r>
    </w:p>
    <w:p w:rsidR="006E798D" w:rsidRPr="00FD2E3E" w:rsidRDefault="006E798D" w:rsidP="00FD2E3E">
      <w:pPr>
        <w:numPr>
          <w:ilvl w:val="0"/>
          <w:numId w:val="14"/>
        </w:numPr>
        <w:spacing w:line="360" w:lineRule="auto"/>
        <w:ind w:left="0" w:firstLine="567"/>
        <w:rPr>
          <w:szCs w:val="28"/>
        </w:rPr>
      </w:pPr>
      <w:r w:rsidRPr="00FD2E3E">
        <w:rPr>
          <w:szCs w:val="28"/>
          <w:u w:val="single"/>
        </w:rPr>
        <w:t>Культурно-ориентированные принципы</w:t>
      </w:r>
      <w:r w:rsidRPr="00FD2E3E">
        <w:rPr>
          <w:szCs w:val="28"/>
        </w:rPr>
        <w:t xml:space="preserve"> – обеспечивают принятие р</w:t>
      </w:r>
      <w:r w:rsidRPr="00FD2E3E">
        <w:rPr>
          <w:szCs w:val="28"/>
        </w:rPr>
        <w:t>е</w:t>
      </w:r>
      <w:r w:rsidRPr="00FD2E3E">
        <w:rPr>
          <w:szCs w:val="28"/>
        </w:rPr>
        <w:t>бенком обобщенных, целостных представлений о мире, о месте в нем чел</w:t>
      </w:r>
      <w:r w:rsidRPr="00FD2E3E">
        <w:rPr>
          <w:szCs w:val="28"/>
        </w:rPr>
        <w:t>о</w:t>
      </w:r>
      <w:r w:rsidRPr="00FD2E3E">
        <w:rPr>
          <w:szCs w:val="28"/>
        </w:rPr>
        <w:t>века;</w:t>
      </w:r>
    </w:p>
    <w:p w:rsidR="006E798D" w:rsidRPr="00FD2E3E" w:rsidRDefault="006E798D" w:rsidP="00FD2E3E">
      <w:pPr>
        <w:numPr>
          <w:ilvl w:val="0"/>
          <w:numId w:val="14"/>
        </w:numPr>
        <w:spacing w:line="360" w:lineRule="auto"/>
        <w:ind w:left="0" w:firstLine="567"/>
        <w:rPr>
          <w:szCs w:val="28"/>
        </w:rPr>
      </w:pPr>
      <w:r w:rsidRPr="00FD2E3E">
        <w:rPr>
          <w:szCs w:val="28"/>
          <w:u w:val="single"/>
        </w:rPr>
        <w:t>Деятельностно ориентированные принципы</w:t>
      </w:r>
      <w:r w:rsidRPr="00FD2E3E">
        <w:rPr>
          <w:szCs w:val="28"/>
        </w:rPr>
        <w:t xml:space="preserve"> – обеспечивают личнос</w:t>
      </w:r>
      <w:r w:rsidRPr="00FD2E3E">
        <w:rPr>
          <w:szCs w:val="28"/>
        </w:rPr>
        <w:t>т</w:t>
      </w:r>
      <w:r w:rsidRPr="00FD2E3E">
        <w:rPr>
          <w:szCs w:val="28"/>
        </w:rPr>
        <w:t>но-деятельностный подход к дошкольному образованию;</w:t>
      </w:r>
    </w:p>
    <w:p w:rsidR="006E798D" w:rsidRPr="00174C13" w:rsidRDefault="006E798D" w:rsidP="00174C13">
      <w:pPr>
        <w:pStyle w:val="Heading2"/>
        <w:rPr>
          <w:color w:val="auto"/>
          <w:sz w:val="28"/>
          <w:szCs w:val="28"/>
        </w:rPr>
      </w:pPr>
      <w:r w:rsidRPr="00174C13">
        <w:rPr>
          <w:color w:val="auto"/>
          <w:sz w:val="28"/>
          <w:szCs w:val="28"/>
        </w:rPr>
        <w:t>Особенности ознакомления детей старшего дошкольного возраста с родным городом:</w:t>
      </w:r>
    </w:p>
    <w:p w:rsidR="006E798D" w:rsidRDefault="006E798D" w:rsidP="00FD2E3E">
      <w:pPr>
        <w:pStyle w:val="NormalWeb"/>
        <w:shd w:val="clear" w:color="auto" w:fill="FFFFFF"/>
        <w:spacing w:before="0" w:beforeAutospacing="0" w:after="41" w:afterAutospacing="0" w:line="360" w:lineRule="auto"/>
        <w:ind w:firstLine="567"/>
        <w:jc w:val="both"/>
        <w:rPr>
          <w:color w:val="333333"/>
          <w:sz w:val="28"/>
          <w:szCs w:val="28"/>
          <w:shd w:val="clear" w:color="auto" w:fill="FFFFFF"/>
        </w:rPr>
      </w:pP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shd w:val="clear" w:color="auto" w:fill="FFFFFF"/>
        </w:rPr>
        <w:t>Проанализировав программно-методическое обеспечение по краевед</w:t>
      </w:r>
      <w:r w:rsidRPr="00FD2E3E">
        <w:rPr>
          <w:color w:val="333333"/>
          <w:sz w:val="28"/>
          <w:szCs w:val="28"/>
          <w:shd w:val="clear" w:color="auto" w:fill="FFFFFF"/>
        </w:rPr>
        <w:t>е</w:t>
      </w:r>
      <w:r w:rsidRPr="00FD2E3E">
        <w:rPr>
          <w:color w:val="333333"/>
          <w:sz w:val="28"/>
          <w:szCs w:val="28"/>
          <w:shd w:val="clear" w:color="auto" w:fill="FFFFFF"/>
        </w:rPr>
        <w:t>нию  патриотическому воспитанию дошкольников на современном этапе, мы видим, что задачи патриотического воспитания  ставятся во  многих образ</w:t>
      </w:r>
      <w:r w:rsidRPr="00FD2E3E">
        <w:rPr>
          <w:color w:val="333333"/>
          <w:sz w:val="28"/>
          <w:szCs w:val="28"/>
          <w:shd w:val="clear" w:color="auto" w:fill="FFFFFF"/>
        </w:rPr>
        <w:t>о</w:t>
      </w:r>
      <w:r w:rsidRPr="00FD2E3E">
        <w:rPr>
          <w:color w:val="333333"/>
          <w:sz w:val="28"/>
          <w:szCs w:val="28"/>
          <w:shd w:val="clear" w:color="auto" w:fill="FFFFFF"/>
        </w:rPr>
        <w:t>вательных программах. Предусматриваются разнообразные средства и мет</w:t>
      </w:r>
      <w:r w:rsidRPr="00FD2E3E">
        <w:rPr>
          <w:color w:val="333333"/>
          <w:sz w:val="28"/>
          <w:szCs w:val="28"/>
          <w:shd w:val="clear" w:color="auto" w:fill="FFFFFF"/>
        </w:rPr>
        <w:t>о</w:t>
      </w:r>
      <w:r w:rsidRPr="00FD2E3E">
        <w:rPr>
          <w:color w:val="333333"/>
          <w:sz w:val="28"/>
          <w:szCs w:val="28"/>
          <w:shd w:val="clear" w:color="auto" w:fill="FFFFFF"/>
        </w:rPr>
        <w:t>ды патриотического воспитания детей  в различных видах деятельности,  о</w:t>
      </w:r>
      <w:r w:rsidRPr="00FD2E3E">
        <w:rPr>
          <w:color w:val="333333"/>
          <w:sz w:val="28"/>
          <w:szCs w:val="28"/>
          <w:shd w:val="clear" w:color="auto" w:fill="FFFFFF"/>
        </w:rPr>
        <w:t>п</w:t>
      </w:r>
      <w:r w:rsidRPr="00FD2E3E">
        <w:rPr>
          <w:color w:val="333333"/>
          <w:sz w:val="28"/>
          <w:szCs w:val="28"/>
          <w:shd w:val="clear" w:color="auto" w:fill="FFFFFF"/>
        </w:rPr>
        <w:t>ределена последовательность  материала для более облегченного усвоения детьми,  конкретно определяется содержание патриотического  воспитания по возрастным группам, все задачи решаются в комплексе.</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Пименова Л.В., Козлова С.А., Маханева М.Д. ставят следующие задачи по знакомству дошкольников с родным краем в зависимости от возраста и уровня развития детей: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воспитывать интерес к истории своего края, города, села;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способствовать развитию чувства причастности к истории родного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воспитывать чувство гордости от осознания принадлежности к носит</w:t>
      </w:r>
      <w:r w:rsidRPr="00FD2E3E">
        <w:rPr>
          <w:color w:val="333333"/>
          <w:sz w:val="28"/>
          <w:szCs w:val="28"/>
        </w:rPr>
        <w:t>е</w:t>
      </w:r>
      <w:r w:rsidRPr="00FD2E3E">
        <w:rPr>
          <w:color w:val="333333"/>
          <w:sz w:val="28"/>
          <w:szCs w:val="28"/>
        </w:rPr>
        <w:t>лям традиций и культуры своего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вызывать положительные эмоции в процессе приобщения к краеведч</w:t>
      </w:r>
      <w:r w:rsidRPr="00FD2E3E">
        <w:rPr>
          <w:color w:val="333333"/>
          <w:sz w:val="28"/>
          <w:szCs w:val="28"/>
        </w:rPr>
        <w:t>е</w:t>
      </w:r>
      <w:r w:rsidRPr="00FD2E3E">
        <w:rPr>
          <w:color w:val="333333"/>
          <w:sz w:val="28"/>
          <w:szCs w:val="28"/>
        </w:rPr>
        <w:t>скому материалу;</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побуждать потребность в поддержании красоты, в проявлении заботы о растительном и животном мире своего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воспитывать чувство признательности, благодарности, уважения к знаменитым людям своего города, села.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В зависимости от возраста и уровня развития детей обучать способам, способствовать развитию умений, формировать навыки: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проявления заботы о благосостоянии своего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практического применения знаний о своем крае в разных видах де</w:t>
      </w:r>
      <w:r w:rsidRPr="00FD2E3E">
        <w:rPr>
          <w:color w:val="333333"/>
          <w:sz w:val="28"/>
          <w:szCs w:val="28"/>
        </w:rPr>
        <w:t>я</w:t>
      </w:r>
      <w:r w:rsidRPr="00FD2E3E">
        <w:rPr>
          <w:color w:val="333333"/>
          <w:sz w:val="28"/>
          <w:szCs w:val="28"/>
        </w:rPr>
        <w:t>тельности (музыкальной, изобразительной, конструктивной, речевой, труд</w:t>
      </w:r>
      <w:r w:rsidRPr="00FD2E3E">
        <w:rPr>
          <w:color w:val="333333"/>
          <w:sz w:val="28"/>
          <w:szCs w:val="28"/>
        </w:rPr>
        <w:t>о</w:t>
      </w:r>
      <w:r w:rsidRPr="00FD2E3E">
        <w:rPr>
          <w:color w:val="333333"/>
          <w:sz w:val="28"/>
          <w:szCs w:val="28"/>
        </w:rPr>
        <w:t>вой, физкультурной, коммуникативной);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участия в традиционных событиях своего города, села;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проявление признательности, заботы, уважения к знаменитым людям своего края, к его труженикам;</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проявления бережного, заботливого отношения к достопримечательн</w:t>
      </w:r>
      <w:r w:rsidRPr="00FD2E3E">
        <w:rPr>
          <w:color w:val="333333"/>
          <w:sz w:val="28"/>
          <w:szCs w:val="28"/>
        </w:rPr>
        <w:t>о</w:t>
      </w:r>
      <w:r w:rsidRPr="00FD2E3E">
        <w:rPr>
          <w:color w:val="333333"/>
          <w:sz w:val="28"/>
          <w:szCs w:val="28"/>
        </w:rPr>
        <w:t>стям города, села.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 выстраивании педагогического процесса по ознакомлению дошк</w:t>
      </w:r>
      <w:r w:rsidRPr="00FD2E3E">
        <w:rPr>
          <w:color w:val="333333"/>
          <w:sz w:val="28"/>
          <w:szCs w:val="28"/>
        </w:rPr>
        <w:t>о</w:t>
      </w:r>
      <w:r w:rsidRPr="00FD2E3E">
        <w:rPr>
          <w:color w:val="333333"/>
          <w:sz w:val="28"/>
          <w:szCs w:val="28"/>
        </w:rPr>
        <w:t>льников с родным городом</w:t>
      </w:r>
      <w:r w:rsidRPr="00FD2E3E">
        <w:rPr>
          <w:rStyle w:val="apple-converted-space"/>
          <w:b/>
          <w:bCs/>
          <w:color w:val="333333"/>
          <w:sz w:val="28"/>
          <w:szCs w:val="28"/>
        </w:rPr>
        <w:t> </w:t>
      </w:r>
      <w:r w:rsidRPr="00FD2E3E">
        <w:rPr>
          <w:color w:val="333333"/>
          <w:sz w:val="28"/>
          <w:szCs w:val="28"/>
        </w:rPr>
        <w:t>Маханева М.Д. предлагает учитывать следующие принципы:</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-«позитивный центризм» (отбор знаний, наиболее актуальных для р</w:t>
      </w:r>
      <w:r w:rsidRPr="00FD2E3E">
        <w:rPr>
          <w:color w:val="333333"/>
          <w:sz w:val="28"/>
          <w:szCs w:val="28"/>
        </w:rPr>
        <w:t>е</w:t>
      </w:r>
      <w:r w:rsidRPr="00FD2E3E">
        <w:rPr>
          <w:color w:val="333333"/>
          <w:sz w:val="28"/>
          <w:szCs w:val="28"/>
        </w:rPr>
        <w:t>бенка данного возраста);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непрерывность и преемственность педагогического процесса;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дифференцированный подход к каждому ребенку, максимальный учет его психологических особенностей, возможностей и интересов;</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рациональное сочетание разных видов деятельности, адекватный во</w:t>
      </w:r>
      <w:r w:rsidRPr="00FD2E3E">
        <w:rPr>
          <w:color w:val="333333"/>
          <w:sz w:val="28"/>
          <w:szCs w:val="28"/>
        </w:rPr>
        <w:t>з</w:t>
      </w:r>
      <w:r w:rsidRPr="00FD2E3E">
        <w:rPr>
          <w:color w:val="333333"/>
          <w:sz w:val="28"/>
          <w:szCs w:val="28"/>
        </w:rPr>
        <w:t>расту баланс интеллектуальных и двигательных нагрузок;</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деятельный подход;</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развивающий характер обучения, основанный на детской активности.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Маханева М.Д. считает, что не менее важным условием нравственно-патриотического воспитания детей в процессе ознакомления с родным краем является тесная взаимосвязь с родителями. Прикосновение к истории своей семьи вызывает у ребенка сильные эмоции, заставляет переживать, вним</w:t>
      </w:r>
      <w:r w:rsidRPr="00FD2E3E">
        <w:rPr>
          <w:color w:val="333333"/>
          <w:sz w:val="28"/>
          <w:szCs w:val="28"/>
        </w:rPr>
        <w:t>а</w:t>
      </w:r>
      <w:r w:rsidRPr="00FD2E3E">
        <w:rPr>
          <w:color w:val="333333"/>
          <w:sz w:val="28"/>
          <w:szCs w:val="28"/>
        </w:rPr>
        <w:t>тельно относиться к памяти прошлого, к своим историческим корням.</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В настоящее время эта работа актуальна и особенно трудна, требует большого такта и терпения, так как в молодых семьях вопросы патриотизма, гражданственности не считаются важными, и зачастую вызывают лишь н</w:t>
      </w:r>
      <w:r w:rsidRPr="00FD2E3E">
        <w:rPr>
          <w:color w:val="333333"/>
          <w:sz w:val="28"/>
          <w:szCs w:val="28"/>
        </w:rPr>
        <w:t>е</w:t>
      </w:r>
      <w:r w:rsidRPr="00FD2E3E">
        <w:rPr>
          <w:color w:val="333333"/>
          <w:sz w:val="28"/>
          <w:szCs w:val="28"/>
        </w:rPr>
        <w:t>доумение. Добровольность участия каждого – обязательное требование и у</w:t>
      </w:r>
      <w:r w:rsidRPr="00FD2E3E">
        <w:rPr>
          <w:color w:val="333333"/>
          <w:sz w:val="28"/>
          <w:szCs w:val="28"/>
        </w:rPr>
        <w:t>с</w:t>
      </w:r>
      <w:r w:rsidRPr="00FD2E3E">
        <w:rPr>
          <w:color w:val="333333"/>
          <w:sz w:val="28"/>
          <w:szCs w:val="28"/>
        </w:rPr>
        <w:t>ловие данной работы. Необходимо отметить, что в настоящее время  у людей наблюдается интерес к своей генеалогии, к исследованию национальных, с</w:t>
      </w:r>
      <w:r w:rsidRPr="00FD2E3E">
        <w:rPr>
          <w:color w:val="333333"/>
          <w:sz w:val="28"/>
          <w:szCs w:val="28"/>
        </w:rPr>
        <w:t>о</w:t>
      </w:r>
      <w:r w:rsidRPr="00FD2E3E">
        <w:rPr>
          <w:color w:val="333333"/>
          <w:sz w:val="28"/>
          <w:szCs w:val="28"/>
        </w:rPr>
        <w:t>словных, профессиональных корней и своего рода в разных поколениях. С</w:t>
      </w:r>
      <w:r w:rsidRPr="00FD2E3E">
        <w:rPr>
          <w:color w:val="333333"/>
          <w:sz w:val="28"/>
          <w:szCs w:val="28"/>
        </w:rPr>
        <w:t>е</w:t>
      </w:r>
      <w:r w:rsidRPr="00FD2E3E">
        <w:rPr>
          <w:color w:val="333333"/>
          <w:sz w:val="28"/>
          <w:szCs w:val="28"/>
        </w:rPr>
        <w:t>мейное изучение своей родословной поможет детям начать осмысление очень важных и глубоких постулатов:</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корни каждого – в истории и традициях семьи, своего народа, пр</w:t>
      </w:r>
      <w:r w:rsidRPr="00FD2E3E">
        <w:rPr>
          <w:color w:val="333333"/>
          <w:sz w:val="28"/>
          <w:szCs w:val="28"/>
        </w:rPr>
        <w:t>о</w:t>
      </w:r>
      <w:r w:rsidRPr="00FD2E3E">
        <w:rPr>
          <w:color w:val="333333"/>
          <w:sz w:val="28"/>
          <w:szCs w:val="28"/>
        </w:rPr>
        <w:t>шлом края и страны;</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семья – ячейка общества, хранительница национальных традиций;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счастье семьи – счастье и благополучие народа, общества, государс</w:t>
      </w:r>
      <w:r w:rsidRPr="00FD2E3E">
        <w:rPr>
          <w:color w:val="333333"/>
          <w:sz w:val="28"/>
          <w:szCs w:val="28"/>
        </w:rPr>
        <w:t>т</w:t>
      </w:r>
      <w:r w:rsidRPr="00FD2E3E">
        <w:rPr>
          <w:color w:val="333333"/>
          <w:sz w:val="28"/>
          <w:szCs w:val="28"/>
        </w:rPr>
        <w:t>ва. Большое значение имеют семейные экскурсии по городу, посещение с р</w:t>
      </w:r>
      <w:r w:rsidRPr="00FD2E3E">
        <w:rPr>
          <w:color w:val="333333"/>
          <w:sz w:val="28"/>
          <w:szCs w:val="28"/>
        </w:rPr>
        <w:t>о</w:t>
      </w:r>
      <w:r w:rsidRPr="00FD2E3E">
        <w:rPr>
          <w:color w:val="333333"/>
          <w:sz w:val="28"/>
          <w:szCs w:val="28"/>
        </w:rPr>
        <w:t>дителями отдельных предприятий и учреждений и т.д. Итоги таких экску</w:t>
      </w:r>
      <w:r w:rsidRPr="00FD2E3E">
        <w:rPr>
          <w:color w:val="333333"/>
          <w:sz w:val="28"/>
          <w:szCs w:val="28"/>
        </w:rPr>
        <w:t>р</w:t>
      </w:r>
      <w:r w:rsidRPr="00FD2E3E">
        <w:rPr>
          <w:color w:val="333333"/>
          <w:sz w:val="28"/>
          <w:szCs w:val="28"/>
        </w:rPr>
        <w:t>сий могут быть выражены в фотовыставке, совместном с ребенком высту</w:t>
      </w:r>
      <w:r w:rsidRPr="00FD2E3E">
        <w:rPr>
          <w:color w:val="333333"/>
          <w:sz w:val="28"/>
          <w:szCs w:val="28"/>
        </w:rPr>
        <w:t>п</w:t>
      </w:r>
      <w:r w:rsidRPr="00FD2E3E">
        <w:rPr>
          <w:color w:val="333333"/>
          <w:sz w:val="28"/>
          <w:szCs w:val="28"/>
        </w:rPr>
        <w:t>лении или снятом фильме. Не менее интересно провести  «мини–исследование». Причем воспитатель вместе с родителями должен выбрать и определить тему исследования, разумно ограничивая  «территориальные» и «временные рамки», например, исследование не истории города вообще, а истории улицы (на которой находится детский сад или живут дети), или прошлого дома и судеб его жителей, истории шефствующего предприятия и т.д. Хорошо, когда занятия семейных клубов включают в себя работу фоль</w:t>
      </w:r>
      <w:r w:rsidRPr="00FD2E3E">
        <w:rPr>
          <w:color w:val="333333"/>
          <w:sz w:val="28"/>
          <w:szCs w:val="28"/>
        </w:rPr>
        <w:t>к</w:t>
      </w:r>
      <w:r w:rsidRPr="00FD2E3E">
        <w:rPr>
          <w:color w:val="333333"/>
          <w:sz w:val="28"/>
          <w:szCs w:val="28"/>
        </w:rPr>
        <w:t>лорного плана (разрисовка глиняных игрушек, народное плетение и т.д.), а также местные традиционные праздники и обряды (рождественские балы, праздник русской масленицы, березки и т.д.). Безусловно, все это приобщает детей к истории края и своего народа, воспитывает любовь к Родине.</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И.Рыбалова рекомендует учитывать следующие принципы организации работы по патриотическому воспитанию дошкольников:</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Принцип историзма. Реализуется путем сохранения хронологического порядка описываемых явлений и сводится к двум историческим понятиям: прошлое (давным-давно) и настоящее (в наши дни). Это обусловлено н</w:t>
      </w:r>
      <w:r w:rsidRPr="00FD2E3E">
        <w:rPr>
          <w:color w:val="333333"/>
          <w:sz w:val="28"/>
          <w:szCs w:val="28"/>
        </w:rPr>
        <w:t>е</w:t>
      </w:r>
      <w:r w:rsidRPr="00FD2E3E">
        <w:rPr>
          <w:color w:val="333333"/>
          <w:sz w:val="28"/>
          <w:szCs w:val="28"/>
        </w:rPr>
        <w:t>сформированностью у дошкольников исторического сознания: они не могут представить историческую прямую времени, определить свое место на ней и проследить удаленность тех или иных событий.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Принцип гуманизации. Предполагает умение педагога встать на поз</w:t>
      </w:r>
      <w:r w:rsidRPr="00FD2E3E">
        <w:rPr>
          <w:color w:val="333333"/>
          <w:sz w:val="28"/>
          <w:szCs w:val="28"/>
        </w:rPr>
        <w:t>и</w:t>
      </w:r>
      <w:r w:rsidRPr="00FD2E3E">
        <w:rPr>
          <w:color w:val="333333"/>
          <w:sz w:val="28"/>
          <w:szCs w:val="28"/>
        </w:rPr>
        <w:t>цию ребенка, учесть его точку зрения, не игнорировать его чувства и эмоции, видеть в ребенке полноправного партнера, а также ориентироваться на вы</w:t>
      </w:r>
      <w:r w:rsidRPr="00FD2E3E">
        <w:rPr>
          <w:color w:val="333333"/>
          <w:sz w:val="28"/>
          <w:szCs w:val="28"/>
        </w:rPr>
        <w:t>с</w:t>
      </w:r>
      <w:r w:rsidRPr="00FD2E3E">
        <w:rPr>
          <w:color w:val="333333"/>
          <w:sz w:val="28"/>
          <w:szCs w:val="28"/>
        </w:rPr>
        <w:t>шие общечеловеческие понятия – любовь к семье, к родному краю, Отечес</w:t>
      </w:r>
      <w:r w:rsidRPr="00FD2E3E">
        <w:rPr>
          <w:color w:val="333333"/>
          <w:sz w:val="28"/>
          <w:szCs w:val="28"/>
        </w:rPr>
        <w:t>т</w:t>
      </w:r>
      <w:r w:rsidRPr="00FD2E3E">
        <w:rPr>
          <w:color w:val="333333"/>
          <w:sz w:val="28"/>
          <w:szCs w:val="28"/>
        </w:rPr>
        <w:t>ву.</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Принцип дифференциации. Заключается в создании оптимальных усл</w:t>
      </w:r>
      <w:r w:rsidRPr="00FD2E3E">
        <w:rPr>
          <w:color w:val="333333"/>
          <w:sz w:val="28"/>
          <w:szCs w:val="28"/>
        </w:rPr>
        <w:t>о</w:t>
      </w:r>
      <w:r w:rsidRPr="00FD2E3E">
        <w:rPr>
          <w:color w:val="333333"/>
          <w:sz w:val="28"/>
          <w:szCs w:val="28"/>
        </w:rPr>
        <w:t>вий для самореализации каждого ребенка в процессе освоения знаний о ро</w:t>
      </w:r>
      <w:r w:rsidRPr="00FD2E3E">
        <w:rPr>
          <w:color w:val="333333"/>
          <w:sz w:val="28"/>
          <w:szCs w:val="28"/>
        </w:rPr>
        <w:t>д</w:t>
      </w:r>
      <w:r w:rsidRPr="00FD2E3E">
        <w:rPr>
          <w:color w:val="333333"/>
          <w:sz w:val="28"/>
          <w:szCs w:val="28"/>
        </w:rPr>
        <w:t>ном городе с учетом возраста, пола ребенка, накопленного им опыта, особе</w:t>
      </w:r>
      <w:r w:rsidRPr="00FD2E3E">
        <w:rPr>
          <w:color w:val="333333"/>
          <w:sz w:val="28"/>
          <w:szCs w:val="28"/>
        </w:rPr>
        <w:t>н</w:t>
      </w:r>
      <w:r w:rsidRPr="00FD2E3E">
        <w:rPr>
          <w:color w:val="333333"/>
          <w:sz w:val="28"/>
          <w:szCs w:val="28"/>
        </w:rPr>
        <w:t>ностей эмоциональной и познавательной сферы.</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Принцип интегративности. Реализуется в сотрудничестве с семьей, би</w:t>
      </w:r>
      <w:r w:rsidRPr="00FD2E3E">
        <w:rPr>
          <w:color w:val="333333"/>
          <w:sz w:val="28"/>
          <w:szCs w:val="28"/>
        </w:rPr>
        <w:t>б</w:t>
      </w:r>
      <w:r w:rsidRPr="00FD2E3E">
        <w:rPr>
          <w:color w:val="333333"/>
          <w:sz w:val="28"/>
          <w:szCs w:val="28"/>
        </w:rPr>
        <w:t>лиотекой, выставочным залом, музеем: в естественном включении краеве</w:t>
      </w:r>
      <w:r w:rsidRPr="00FD2E3E">
        <w:rPr>
          <w:color w:val="333333"/>
          <w:sz w:val="28"/>
          <w:szCs w:val="28"/>
        </w:rPr>
        <w:t>д</w:t>
      </w:r>
      <w:r w:rsidRPr="00FD2E3E">
        <w:rPr>
          <w:color w:val="333333"/>
          <w:sz w:val="28"/>
          <w:szCs w:val="28"/>
        </w:rPr>
        <w:t>ческого материала в базовые программы дошкольного образования. Озн</w:t>
      </w:r>
      <w:r w:rsidRPr="00FD2E3E">
        <w:rPr>
          <w:color w:val="333333"/>
          <w:sz w:val="28"/>
          <w:szCs w:val="28"/>
        </w:rPr>
        <w:t>а</w:t>
      </w:r>
      <w:r w:rsidRPr="00FD2E3E">
        <w:rPr>
          <w:color w:val="333333"/>
          <w:sz w:val="28"/>
          <w:szCs w:val="28"/>
        </w:rPr>
        <w:t>комление дошкольников с родным городом может стать стержнем, вокруг которого интегрируются все виды деятельности.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По мнению И.Рыбаловой, одним из вариантов интеграции в работе с дошкольниками является организация педагогического процесса  на основе тематического планирования. Это позволяет видеть разные аспекты явлений: социальные, нравственно-этические, естественнонаучные, художественно-эстетические. Кроме того «погружение» в ту или иную тему, которую одн</w:t>
      </w:r>
      <w:r w:rsidRPr="00FD2E3E">
        <w:rPr>
          <w:color w:val="333333"/>
          <w:sz w:val="28"/>
          <w:szCs w:val="28"/>
        </w:rPr>
        <w:t>о</w:t>
      </w:r>
      <w:r w:rsidRPr="00FD2E3E">
        <w:rPr>
          <w:color w:val="333333"/>
          <w:sz w:val="28"/>
          <w:szCs w:val="28"/>
        </w:rPr>
        <w:t>временно изучают дети  разного возраста, позволяет объединить их общими чувствами, переживаниями при проведении совместных утренников, вечеров досуга, выставок. При этом старшие могут поделиться с младшими опытом, подготовить материалы, необходимые как для их собственной деятельности, так и для занятий с малышами, сделать подарки для них. Так создается де</w:t>
      </w:r>
      <w:r w:rsidRPr="00FD2E3E">
        <w:rPr>
          <w:color w:val="333333"/>
          <w:sz w:val="28"/>
          <w:szCs w:val="28"/>
        </w:rPr>
        <w:t>т</w:t>
      </w:r>
      <w:r w:rsidRPr="00FD2E3E">
        <w:rPr>
          <w:color w:val="333333"/>
          <w:sz w:val="28"/>
          <w:szCs w:val="28"/>
        </w:rPr>
        <w:t>ское сообщество. Темы повторяются  в каждой группе, изменяются только содержание, объем познавательного материала и сложность, следовательно,  и длительность изучения. Отдельные темы желательно приурочивать к ко</w:t>
      </w:r>
      <w:r w:rsidRPr="00FD2E3E">
        <w:rPr>
          <w:color w:val="333333"/>
          <w:sz w:val="28"/>
          <w:szCs w:val="28"/>
        </w:rPr>
        <w:t>н</w:t>
      </w:r>
      <w:r w:rsidRPr="00FD2E3E">
        <w:rPr>
          <w:color w:val="333333"/>
          <w:sz w:val="28"/>
          <w:szCs w:val="28"/>
        </w:rPr>
        <w:t>кретным событиям и праздникам, например, знакомство с правами и обяза</w:t>
      </w:r>
      <w:r w:rsidRPr="00FD2E3E">
        <w:rPr>
          <w:color w:val="333333"/>
          <w:sz w:val="28"/>
          <w:szCs w:val="28"/>
        </w:rPr>
        <w:t>н</w:t>
      </w:r>
      <w:r w:rsidRPr="00FD2E3E">
        <w:rPr>
          <w:color w:val="333333"/>
          <w:sz w:val="28"/>
          <w:szCs w:val="28"/>
        </w:rPr>
        <w:t>ностями – в декабре (перед Днем Конституции), Богатыри Земли Русской – в феврале (перед Днем защитника Отечества) и т.д., обеспечивая тем самым связь с общественными событиями.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И.Рыбалова подчеркивает, что для ребенка дошкольного возраста хара</w:t>
      </w:r>
      <w:r w:rsidRPr="00FD2E3E">
        <w:rPr>
          <w:color w:val="333333"/>
          <w:sz w:val="28"/>
          <w:szCs w:val="28"/>
        </w:rPr>
        <w:t>к</w:t>
      </w:r>
      <w:r w:rsidRPr="00FD2E3E">
        <w:rPr>
          <w:color w:val="333333"/>
          <w:sz w:val="28"/>
          <w:szCs w:val="28"/>
        </w:rPr>
        <w:t>терны кратковременность интересов, неустойчивое внимание, утомляемость. Поэтому неоднократное обращение к одной и той же теме способствует ра</w:t>
      </w:r>
      <w:r w:rsidRPr="00FD2E3E">
        <w:rPr>
          <w:color w:val="333333"/>
          <w:sz w:val="28"/>
          <w:szCs w:val="28"/>
        </w:rPr>
        <w:t>з</w:t>
      </w:r>
      <w:r w:rsidRPr="00FD2E3E">
        <w:rPr>
          <w:color w:val="333333"/>
          <w:sz w:val="28"/>
          <w:szCs w:val="28"/>
        </w:rPr>
        <w:t>витию у детей внимания и длительному сохранению интереса к этой теме. Кроме того, необходимо объединять в одну тему занятия не только по ро</w:t>
      </w:r>
      <w:r w:rsidRPr="00FD2E3E">
        <w:rPr>
          <w:color w:val="333333"/>
          <w:sz w:val="28"/>
          <w:szCs w:val="28"/>
        </w:rPr>
        <w:t>д</w:t>
      </w:r>
      <w:r w:rsidRPr="00FD2E3E">
        <w:rPr>
          <w:color w:val="333333"/>
          <w:sz w:val="28"/>
          <w:szCs w:val="28"/>
        </w:rPr>
        <w:t>ному языку, но и по ознакомлению с природой, музыкой, изобразительной деятельностью.  В процессе занятий большое значение имеет использование наглядности, невербальных и игровых методов обучения: творческих зад</w:t>
      </w:r>
      <w:r w:rsidRPr="00FD2E3E">
        <w:rPr>
          <w:color w:val="333333"/>
          <w:sz w:val="28"/>
          <w:szCs w:val="28"/>
        </w:rPr>
        <w:t>а</w:t>
      </w:r>
      <w:r w:rsidRPr="00FD2E3E">
        <w:rPr>
          <w:color w:val="333333"/>
          <w:sz w:val="28"/>
          <w:szCs w:val="28"/>
        </w:rPr>
        <w:t>ний, различного рода дидактических игр, развивающих упражнений. Кроме того, важно стремиться к  формированию у детей навыков общения и совм</w:t>
      </w:r>
      <w:r w:rsidRPr="00FD2E3E">
        <w:rPr>
          <w:color w:val="333333"/>
          <w:sz w:val="28"/>
          <w:szCs w:val="28"/>
        </w:rPr>
        <w:t>е</w:t>
      </w:r>
      <w:r w:rsidRPr="00FD2E3E">
        <w:rPr>
          <w:color w:val="333333"/>
          <w:sz w:val="28"/>
          <w:szCs w:val="28"/>
        </w:rPr>
        <w:t>стного обсуждения впечатлений (навыков коллективной работы)    Каждая тема должна подкрепляться различными играми, продуктивными видами деятельности (изготовление коллажей, поделок, альбомов, тематическое р</w:t>
      </w:r>
      <w:r w:rsidRPr="00FD2E3E">
        <w:rPr>
          <w:color w:val="333333"/>
          <w:sz w:val="28"/>
          <w:szCs w:val="28"/>
        </w:rPr>
        <w:t>и</w:t>
      </w:r>
      <w:r w:rsidRPr="00FD2E3E">
        <w:rPr>
          <w:color w:val="333333"/>
          <w:sz w:val="28"/>
          <w:szCs w:val="28"/>
        </w:rPr>
        <w:t>сование). Итоги работы над темой, объединяющей знания детей, могут быть представлены во время общих праздников, семейных развлечений.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И.Рыбалова подчеркивает, что трудности в ознакомлении детей с бытом, традициями, отдельными историческими моментами вызваны тем, что д</w:t>
      </w:r>
      <w:r w:rsidRPr="00FD2E3E">
        <w:rPr>
          <w:color w:val="333333"/>
          <w:sz w:val="28"/>
          <w:szCs w:val="28"/>
        </w:rPr>
        <w:t>о</w:t>
      </w:r>
      <w:r w:rsidRPr="00FD2E3E">
        <w:rPr>
          <w:color w:val="333333"/>
          <w:sz w:val="28"/>
          <w:szCs w:val="28"/>
        </w:rPr>
        <w:t>школьникам свойственно наглядно-образное мышление. Поэтому необход</w:t>
      </w:r>
      <w:r w:rsidRPr="00FD2E3E">
        <w:rPr>
          <w:color w:val="333333"/>
          <w:sz w:val="28"/>
          <w:szCs w:val="28"/>
        </w:rPr>
        <w:t>и</w:t>
      </w:r>
      <w:r w:rsidRPr="00FD2E3E">
        <w:rPr>
          <w:color w:val="333333"/>
          <w:sz w:val="28"/>
          <w:szCs w:val="28"/>
        </w:rPr>
        <w:t>мо использовать не только художественную литературу, иллюстрации, шутку и т.д., но и «живые» наглядные предметы и материалы (национальные ко</w:t>
      </w:r>
      <w:r w:rsidRPr="00FD2E3E">
        <w:rPr>
          <w:color w:val="333333"/>
          <w:sz w:val="28"/>
          <w:szCs w:val="28"/>
        </w:rPr>
        <w:t>с</w:t>
      </w:r>
      <w:r w:rsidRPr="00FD2E3E">
        <w:rPr>
          <w:color w:val="333333"/>
          <w:sz w:val="28"/>
          <w:szCs w:val="28"/>
        </w:rPr>
        <w:t>тюмы, старинную мебель, посуду, орудия труда и т.д.). «Бытовая повседне</w:t>
      </w:r>
      <w:r w:rsidRPr="00FD2E3E">
        <w:rPr>
          <w:color w:val="333333"/>
          <w:sz w:val="28"/>
          <w:szCs w:val="28"/>
        </w:rPr>
        <w:t>в</w:t>
      </w:r>
      <w:r w:rsidRPr="00FD2E3E">
        <w:rPr>
          <w:color w:val="333333"/>
          <w:sz w:val="28"/>
          <w:szCs w:val="28"/>
        </w:rPr>
        <w:t>ность» чрезвычайно эффективна для ознакомления детей со сказками, наро</w:t>
      </w:r>
      <w:r w:rsidRPr="00FD2E3E">
        <w:rPr>
          <w:color w:val="333333"/>
          <w:sz w:val="28"/>
          <w:szCs w:val="28"/>
        </w:rPr>
        <w:t>д</w:t>
      </w:r>
      <w:r w:rsidRPr="00FD2E3E">
        <w:rPr>
          <w:color w:val="333333"/>
          <w:sz w:val="28"/>
          <w:szCs w:val="28"/>
        </w:rPr>
        <w:t>ными промыслами, бытовыми предметами старины. Для этого желательны посещения музеев, а также организация специальных помещений в детском саду. Именно здесь для ребенка открывается возможность первого проникн</w:t>
      </w:r>
      <w:r w:rsidRPr="00FD2E3E">
        <w:rPr>
          <w:color w:val="333333"/>
          <w:sz w:val="28"/>
          <w:szCs w:val="28"/>
        </w:rPr>
        <w:t>о</w:t>
      </w:r>
      <w:r w:rsidRPr="00FD2E3E">
        <w:rPr>
          <w:color w:val="333333"/>
          <w:sz w:val="28"/>
          <w:szCs w:val="28"/>
        </w:rPr>
        <w:t>вения  в историю быта родного края. Кроме того, в подобном «помещении» расширяются возможности подачи информации посредством игры (через г</w:t>
      </w:r>
      <w:r w:rsidRPr="00FD2E3E">
        <w:rPr>
          <w:color w:val="333333"/>
          <w:sz w:val="28"/>
          <w:szCs w:val="28"/>
        </w:rPr>
        <w:t>е</w:t>
      </w:r>
      <w:r w:rsidRPr="00FD2E3E">
        <w:rPr>
          <w:color w:val="333333"/>
          <w:sz w:val="28"/>
          <w:szCs w:val="28"/>
        </w:rPr>
        <w:t>роев сказок).</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У детей высокая зрительная активность: они любят рассматривать виз</w:t>
      </w:r>
      <w:r w:rsidRPr="00FD2E3E">
        <w:rPr>
          <w:color w:val="333333"/>
          <w:sz w:val="28"/>
          <w:szCs w:val="28"/>
        </w:rPr>
        <w:t>у</w:t>
      </w:r>
      <w:r w:rsidRPr="00FD2E3E">
        <w:rPr>
          <w:color w:val="333333"/>
          <w:sz w:val="28"/>
          <w:szCs w:val="28"/>
        </w:rPr>
        <w:t>альные объекты, замечают многие их характерные признаки и задают множ</w:t>
      </w:r>
      <w:r w:rsidRPr="00FD2E3E">
        <w:rPr>
          <w:color w:val="333333"/>
          <w:sz w:val="28"/>
          <w:szCs w:val="28"/>
        </w:rPr>
        <w:t>е</w:t>
      </w:r>
      <w:r w:rsidRPr="00FD2E3E">
        <w:rPr>
          <w:color w:val="333333"/>
          <w:sz w:val="28"/>
          <w:szCs w:val="28"/>
        </w:rPr>
        <w:t>ство вопросов по поводу формы, цвета, фактуры последних.</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Б.А.Столяров</w:t>
      </w:r>
      <w:r w:rsidRPr="00FD2E3E">
        <w:rPr>
          <w:rStyle w:val="apple-converted-space"/>
          <w:b/>
          <w:bCs/>
          <w:color w:val="333333"/>
          <w:sz w:val="28"/>
          <w:szCs w:val="28"/>
        </w:rPr>
        <w:t> </w:t>
      </w:r>
      <w:r w:rsidRPr="00FD2E3E">
        <w:rPr>
          <w:color w:val="333333"/>
          <w:sz w:val="28"/>
          <w:szCs w:val="28"/>
        </w:rPr>
        <w:t>определил принципы работы на музейной экспозиции при знакомстве  старших дошкольников с родным краем (с учетом возрастных особенностей детей):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Посещения музея должны быть не чаще 3-4 раза в год с продолжител</w:t>
      </w:r>
      <w:r w:rsidRPr="00FD2E3E">
        <w:rPr>
          <w:color w:val="333333"/>
          <w:sz w:val="28"/>
          <w:szCs w:val="28"/>
        </w:rPr>
        <w:t>ь</w:t>
      </w:r>
      <w:r w:rsidRPr="00FD2E3E">
        <w:rPr>
          <w:color w:val="333333"/>
          <w:sz w:val="28"/>
          <w:szCs w:val="28"/>
        </w:rPr>
        <w:t>ностью пребывания 45-50 минут каждое.</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Темы занятий должны определяться кругом жизненных интересов детей и соответствовать уровню понимания воспринимаемого материала.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Методика проведения занятий должна быть ориентирована на развитие воображения, сенсорных способностей, эмоциональной сферы ребенка.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По мнению Жуковской В.И., Виноградовой Н.Ф., Козловой С.А., пед</w:t>
      </w:r>
      <w:r w:rsidRPr="00FD2E3E">
        <w:rPr>
          <w:color w:val="333333"/>
          <w:sz w:val="28"/>
          <w:szCs w:val="28"/>
        </w:rPr>
        <w:t>а</w:t>
      </w:r>
      <w:r w:rsidRPr="00FD2E3E">
        <w:rPr>
          <w:color w:val="333333"/>
          <w:sz w:val="28"/>
          <w:szCs w:val="28"/>
        </w:rPr>
        <w:t>гог должен сам определять объем и содержание знаний, которыми должны овладеть дети, учитывая их возрастные и индивидуальные особенности. В соответствии с программой воспитания и обучения в детском саду и с учетом местных условий педагог планирует весь познавательный материал  равн</w:t>
      </w:r>
      <w:r w:rsidRPr="00FD2E3E">
        <w:rPr>
          <w:color w:val="333333"/>
          <w:sz w:val="28"/>
          <w:szCs w:val="28"/>
        </w:rPr>
        <w:t>о</w:t>
      </w:r>
      <w:r w:rsidRPr="00FD2E3E">
        <w:rPr>
          <w:color w:val="333333"/>
          <w:sz w:val="28"/>
          <w:szCs w:val="28"/>
        </w:rPr>
        <w:t>мерно по времени, чтобы дети в течение года усваивали знания постепенно, в определенной системе. Задача педагога – отобрать из массы впечатлений, получаемых ребенком, наиболее доступные ему: природа и мир животных дома (детского сада, родного края); труд людей, традиции, общественные с</w:t>
      </w:r>
      <w:r w:rsidRPr="00FD2E3E">
        <w:rPr>
          <w:color w:val="333333"/>
          <w:sz w:val="28"/>
          <w:szCs w:val="28"/>
        </w:rPr>
        <w:t>о</w:t>
      </w:r>
      <w:r w:rsidRPr="00FD2E3E">
        <w:rPr>
          <w:color w:val="333333"/>
          <w:sz w:val="28"/>
          <w:szCs w:val="28"/>
        </w:rPr>
        <w:t>бытия и т.д. Причем эпизоды, к которым привлекается внимание детей, должны быть яркими, образными конкретными, вызывающими интерес. П</w:t>
      </w:r>
      <w:r w:rsidRPr="00FD2E3E">
        <w:rPr>
          <w:color w:val="333333"/>
          <w:sz w:val="28"/>
          <w:szCs w:val="28"/>
        </w:rPr>
        <w:t>о</w:t>
      </w:r>
      <w:r w:rsidRPr="00FD2E3E">
        <w:rPr>
          <w:color w:val="333333"/>
          <w:sz w:val="28"/>
          <w:szCs w:val="28"/>
        </w:rPr>
        <w:t>этому, начиная работу  по воспитанию любви к родному краю, педагог об</w:t>
      </w:r>
      <w:r w:rsidRPr="00FD2E3E">
        <w:rPr>
          <w:color w:val="333333"/>
          <w:sz w:val="28"/>
          <w:szCs w:val="28"/>
        </w:rPr>
        <w:t>я</w:t>
      </w:r>
      <w:r w:rsidRPr="00FD2E3E">
        <w:rPr>
          <w:color w:val="333333"/>
          <w:sz w:val="28"/>
          <w:szCs w:val="28"/>
        </w:rPr>
        <w:t>зан сам его хорошо знать. Он должен продумать, что целесообразнее пок</w:t>
      </w:r>
      <w:r w:rsidRPr="00FD2E3E">
        <w:rPr>
          <w:color w:val="333333"/>
          <w:sz w:val="28"/>
          <w:szCs w:val="28"/>
        </w:rPr>
        <w:t>а</w:t>
      </w:r>
      <w:r w:rsidRPr="00FD2E3E">
        <w:rPr>
          <w:color w:val="333333"/>
          <w:sz w:val="28"/>
          <w:szCs w:val="28"/>
        </w:rPr>
        <w:t>зать и рассказать детям, особо выделив наиболее характерное для данной м</w:t>
      </w:r>
      <w:r w:rsidRPr="00FD2E3E">
        <w:rPr>
          <w:color w:val="333333"/>
          <w:sz w:val="28"/>
          <w:szCs w:val="28"/>
        </w:rPr>
        <w:t>е</w:t>
      </w:r>
      <w:r w:rsidRPr="00FD2E3E">
        <w:rPr>
          <w:color w:val="333333"/>
          <w:sz w:val="28"/>
          <w:szCs w:val="28"/>
        </w:rPr>
        <w:t>стности или данного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Любой край, область, даже небольшая деревня неповторимы. В каждом месте своя природа, свои традиции и свой быт. Отбор соответствующего м</w:t>
      </w:r>
      <w:r w:rsidRPr="00FD2E3E">
        <w:rPr>
          <w:color w:val="333333"/>
          <w:sz w:val="28"/>
          <w:szCs w:val="28"/>
        </w:rPr>
        <w:t>а</w:t>
      </w:r>
      <w:r w:rsidRPr="00FD2E3E">
        <w:rPr>
          <w:color w:val="333333"/>
          <w:sz w:val="28"/>
          <w:szCs w:val="28"/>
        </w:rPr>
        <w:t xml:space="preserve">териала позволяет формировать у дошкольников представление о том, чем славен родной край.  </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Виноградова Н.Ф., Маханева М.Д., Рыбалова И., Алешина Н.В., Кол</w:t>
      </w:r>
      <w:r w:rsidRPr="00FD2E3E">
        <w:rPr>
          <w:color w:val="333333"/>
          <w:sz w:val="28"/>
          <w:szCs w:val="28"/>
        </w:rPr>
        <w:t>о</w:t>
      </w:r>
      <w:r w:rsidRPr="00FD2E3E">
        <w:rPr>
          <w:color w:val="333333"/>
          <w:sz w:val="28"/>
          <w:szCs w:val="28"/>
        </w:rPr>
        <w:t>мийченко Л.В.  раскрывают,  какие сведения и понятия о родном городе сп</w:t>
      </w:r>
      <w:r w:rsidRPr="00FD2E3E">
        <w:rPr>
          <w:color w:val="333333"/>
          <w:sz w:val="28"/>
          <w:szCs w:val="28"/>
        </w:rPr>
        <w:t>о</w:t>
      </w:r>
      <w:r w:rsidRPr="00FD2E3E">
        <w:rPr>
          <w:color w:val="333333"/>
          <w:sz w:val="28"/>
          <w:szCs w:val="28"/>
        </w:rPr>
        <w:t>собны усвоить дети.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4-5-летний ребенок должен знать название своей улицы и той, на кот</w:t>
      </w:r>
      <w:r w:rsidRPr="00FD2E3E">
        <w:rPr>
          <w:color w:val="333333"/>
          <w:sz w:val="28"/>
          <w:szCs w:val="28"/>
        </w:rPr>
        <w:t>о</w:t>
      </w:r>
      <w:r w:rsidRPr="00FD2E3E">
        <w:rPr>
          <w:color w:val="333333"/>
          <w:sz w:val="28"/>
          <w:szCs w:val="28"/>
        </w:rPr>
        <w:t>рой находится детский сад, уметь рассказать об  объектах, которые распол</w:t>
      </w:r>
      <w:r w:rsidRPr="00FD2E3E">
        <w:rPr>
          <w:color w:val="333333"/>
          <w:sz w:val="28"/>
          <w:szCs w:val="28"/>
        </w:rPr>
        <w:t>о</w:t>
      </w:r>
      <w:r w:rsidRPr="00FD2E3E">
        <w:rPr>
          <w:color w:val="333333"/>
          <w:sz w:val="28"/>
          <w:szCs w:val="28"/>
        </w:rPr>
        <w:t>жены на ближайших улицах (школа, кинотеатр, почта, аптека и т.д.),  об их назначении. Диапазон объектов, с которыми знакомят старших дошкольн</w:t>
      </w:r>
      <w:r w:rsidRPr="00FD2E3E">
        <w:rPr>
          <w:color w:val="333333"/>
          <w:sz w:val="28"/>
          <w:szCs w:val="28"/>
        </w:rPr>
        <w:t>и</w:t>
      </w:r>
      <w:r w:rsidRPr="00FD2E3E">
        <w:rPr>
          <w:color w:val="333333"/>
          <w:sz w:val="28"/>
          <w:szCs w:val="28"/>
        </w:rPr>
        <w:t>ков, расширяется – это район и город в целом, его достопримечательности, исторические места и памятники. Детям объясняют, в честь кого они во</w:t>
      </w:r>
      <w:r w:rsidRPr="00FD2E3E">
        <w:rPr>
          <w:color w:val="333333"/>
          <w:sz w:val="28"/>
          <w:szCs w:val="28"/>
        </w:rPr>
        <w:t>з</w:t>
      </w:r>
      <w:r w:rsidRPr="00FD2E3E">
        <w:rPr>
          <w:color w:val="333333"/>
          <w:sz w:val="28"/>
          <w:szCs w:val="28"/>
        </w:rPr>
        <w:t>двигнуты. Старший дошкольник должен знать название своего города, своей улицы, прилегающих к ней улиц, а также в честь кого они названы. Ему об</w:t>
      </w:r>
      <w:r w:rsidRPr="00FD2E3E">
        <w:rPr>
          <w:color w:val="333333"/>
          <w:sz w:val="28"/>
          <w:szCs w:val="28"/>
        </w:rPr>
        <w:t>ъ</w:t>
      </w:r>
      <w:r w:rsidRPr="00FD2E3E">
        <w:rPr>
          <w:color w:val="333333"/>
          <w:sz w:val="28"/>
          <w:szCs w:val="28"/>
        </w:rPr>
        <w:t>ясняют, что у каждого человека есть родной дом и город, где он родился и живет, знакомят с народными промыслами края, народными умельцами.</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По мнению Маханевой М.Д., в нравственно-патриотическом воспитании огромное значение имеет пример взрослых, в особенности близких людей. На конкретных фактах из жизни старших членов семьи (фронтовых и труд</w:t>
      </w:r>
      <w:r w:rsidRPr="00FD2E3E">
        <w:rPr>
          <w:color w:val="333333"/>
          <w:sz w:val="28"/>
          <w:szCs w:val="28"/>
        </w:rPr>
        <w:t>о</w:t>
      </w:r>
      <w:r w:rsidRPr="00FD2E3E">
        <w:rPr>
          <w:color w:val="333333"/>
          <w:sz w:val="28"/>
          <w:szCs w:val="28"/>
        </w:rPr>
        <w:t>вых подвигах дедушек и бабушек, участников Великой Отечественной во</w:t>
      </w:r>
      <w:r w:rsidRPr="00FD2E3E">
        <w:rPr>
          <w:color w:val="333333"/>
          <w:sz w:val="28"/>
          <w:szCs w:val="28"/>
        </w:rPr>
        <w:t>й</w:t>
      </w:r>
      <w:r w:rsidRPr="00FD2E3E">
        <w:rPr>
          <w:color w:val="333333"/>
          <w:sz w:val="28"/>
          <w:szCs w:val="28"/>
        </w:rPr>
        <w:t>ны) необходимо привить детям такие важные понятия, как  «долг перед Р</w:t>
      </w:r>
      <w:r w:rsidRPr="00FD2E3E">
        <w:rPr>
          <w:color w:val="333333"/>
          <w:sz w:val="28"/>
          <w:szCs w:val="28"/>
        </w:rPr>
        <w:t>о</w:t>
      </w:r>
      <w:r w:rsidRPr="00FD2E3E">
        <w:rPr>
          <w:color w:val="333333"/>
          <w:sz w:val="28"/>
          <w:szCs w:val="28"/>
        </w:rPr>
        <w:t>диной»,  «любовь к Отечеству»,  «ненависть к врагу», «трудовой подвиг» и т.д. Важно подвести ребенка к пониманию, что мы победили потому, что л</w:t>
      </w:r>
      <w:r w:rsidRPr="00FD2E3E">
        <w:rPr>
          <w:color w:val="333333"/>
          <w:sz w:val="28"/>
          <w:szCs w:val="28"/>
        </w:rPr>
        <w:t>ю</w:t>
      </w:r>
      <w:r w:rsidRPr="00FD2E3E">
        <w:rPr>
          <w:color w:val="333333"/>
          <w:sz w:val="28"/>
          <w:szCs w:val="28"/>
        </w:rPr>
        <w:t>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Неверно полагать, что, воспитывая любовь к семье, мы уже тем самым прививаем любовь к Родине. К сожалению, извес</w:t>
      </w:r>
      <w:r w:rsidRPr="00FD2E3E">
        <w:rPr>
          <w:color w:val="333333"/>
          <w:sz w:val="28"/>
          <w:szCs w:val="28"/>
        </w:rPr>
        <w:t>т</w:t>
      </w:r>
      <w:r w:rsidRPr="00FD2E3E">
        <w:rPr>
          <w:color w:val="333333"/>
          <w:sz w:val="28"/>
          <w:szCs w:val="28"/>
        </w:rPr>
        <w:t>ны случаи, когда преданность своему дому уживается с безразличием к суд</w:t>
      </w:r>
      <w:r w:rsidRPr="00FD2E3E">
        <w:rPr>
          <w:color w:val="333333"/>
          <w:sz w:val="28"/>
          <w:szCs w:val="28"/>
        </w:rPr>
        <w:t>ь</w:t>
      </w:r>
      <w:r w:rsidRPr="00FD2E3E">
        <w:rPr>
          <w:color w:val="333333"/>
          <w:sz w:val="28"/>
          <w:szCs w:val="28"/>
        </w:rPr>
        <w:t>бе страны, а иногда даже с предательством. Поэтому важно, чтобы дети как можно раньше увидели «гражданское лицо» своей семьи. (Знают ли они, за что их дедушка и бабушка получили медали? Знают ли знаменитых предков? и т. д.). Показать через малое большое, зависимость между деятельностью одного человека и жизнью всех людей – вот что важно для воспитания нра</w:t>
      </w:r>
      <w:r w:rsidRPr="00FD2E3E">
        <w:rPr>
          <w:color w:val="333333"/>
          <w:sz w:val="28"/>
          <w:szCs w:val="28"/>
        </w:rPr>
        <w:t>в</w:t>
      </w:r>
      <w:r w:rsidRPr="00FD2E3E">
        <w:rPr>
          <w:color w:val="333333"/>
          <w:sz w:val="28"/>
          <w:szCs w:val="28"/>
        </w:rPr>
        <w:t xml:space="preserve">ственно-патриотических чувств. </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Организованная таким образом работа будет способствовать правильн</w:t>
      </w:r>
      <w:r w:rsidRPr="00FD2E3E">
        <w:rPr>
          <w:color w:val="333333"/>
          <w:sz w:val="28"/>
          <w:szCs w:val="28"/>
        </w:rPr>
        <w:t>о</w:t>
      </w:r>
      <w:r w:rsidRPr="00FD2E3E">
        <w:rPr>
          <w:color w:val="333333"/>
          <w:sz w:val="28"/>
          <w:szCs w:val="28"/>
        </w:rPr>
        <w:t>му развитию микроклимата в семье, а также воспитанию любви к своей стр</w:t>
      </w:r>
      <w:r w:rsidRPr="00FD2E3E">
        <w:rPr>
          <w:color w:val="333333"/>
          <w:sz w:val="28"/>
          <w:szCs w:val="28"/>
        </w:rPr>
        <w:t>а</w:t>
      </w:r>
      <w:r w:rsidRPr="00FD2E3E">
        <w:rPr>
          <w:color w:val="333333"/>
          <w:sz w:val="28"/>
          <w:szCs w:val="28"/>
        </w:rPr>
        <w:t>не.    Например, воспитывая у детей любовь к своему городу, необходимо подвести их к пониманию, что их город – частица Родины, поскольку во всех местах, больших и маленьких, есть много общего: повсюду люди трудятся для всех (учителя учат детей; врачи лечат больных; рабочие делают машины и т.д.); везде соблюдаются традиции; Родина помнит героев, защищавших ее от врагов; повсюду живут люди разных национальностей, совместно трудя</w:t>
      </w:r>
      <w:r w:rsidRPr="00FD2E3E">
        <w:rPr>
          <w:color w:val="333333"/>
          <w:sz w:val="28"/>
          <w:szCs w:val="28"/>
        </w:rPr>
        <w:t>т</w:t>
      </w:r>
      <w:r w:rsidRPr="00FD2E3E">
        <w:rPr>
          <w:color w:val="333333"/>
          <w:sz w:val="28"/>
          <w:szCs w:val="28"/>
        </w:rPr>
        <w:t>ся и помогают друг другу; люди берегут и охраняют природу; есть общие профессиональные праздники и т.д.).</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Быть гражданином, патриотом – это непременно быть интернационал</w:t>
      </w:r>
      <w:r w:rsidRPr="00FD2E3E">
        <w:rPr>
          <w:color w:val="333333"/>
          <w:sz w:val="28"/>
          <w:szCs w:val="28"/>
        </w:rPr>
        <w:t>и</w:t>
      </w:r>
      <w:r w:rsidRPr="00FD2E3E">
        <w:rPr>
          <w:color w:val="333333"/>
          <w:sz w:val="28"/>
          <w:szCs w:val="28"/>
        </w:rPr>
        <w:t>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Особенно это актуально в наши дни, когда среди какой-то части взро</w:t>
      </w:r>
      <w:r w:rsidRPr="00FD2E3E">
        <w:rPr>
          <w:color w:val="333333"/>
          <w:sz w:val="28"/>
          <w:szCs w:val="28"/>
        </w:rPr>
        <w:t>с</w:t>
      </w:r>
      <w:r w:rsidRPr="00FD2E3E">
        <w:rPr>
          <w:color w:val="333333"/>
          <w:sz w:val="28"/>
          <w:szCs w:val="28"/>
        </w:rPr>
        <w:t>лого населения возникают противостояния  по данным проблемам. Поэтому очень важно в детском саду поддержать и направить интерес ребенка к л</w:t>
      </w:r>
      <w:r w:rsidRPr="00FD2E3E">
        <w:rPr>
          <w:color w:val="333333"/>
          <w:sz w:val="28"/>
          <w:szCs w:val="28"/>
        </w:rPr>
        <w:t>ю</w:t>
      </w:r>
      <w:r w:rsidRPr="00FD2E3E">
        <w:rPr>
          <w:color w:val="333333"/>
          <w:sz w:val="28"/>
          <w:szCs w:val="28"/>
        </w:rPr>
        <w:t>дям других национальностей: рассказать, люди каких национальностей ж</w:t>
      </w:r>
      <w:r w:rsidRPr="00FD2E3E">
        <w:rPr>
          <w:color w:val="333333"/>
          <w:sz w:val="28"/>
          <w:szCs w:val="28"/>
        </w:rPr>
        <w:t>и</w:t>
      </w:r>
      <w:r w:rsidRPr="00FD2E3E">
        <w:rPr>
          <w:color w:val="333333"/>
          <w:sz w:val="28"/>
          <w:szCs w:val="28"/>
        </w:rPr>
        <w:t>вут в родном городе, как они вместе трудятся и отдыхают, заботятся о благ</w:t>
      </w:r>
      <w:r w:rsidRPr="00FD2E3E">
        <w:rPr>
          <w:color w:val="333333"/>
          <w:sz w:val="28"/>
          <w:szCs w:val="28"/>
        </w:rPr>
        <w:t>о</w:t>
      </w:r>
      <w:r w:rsidRPr="00FD2E3E">
        <w:rPr>
          <w:color w:val="333333"/>
          <w:sz w:val="28"/>
          <w:szCs w:val="28"/>
        </w:rPr>
        <w:t>устройстве родного города.</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Таким образом, работа по знакомству детей с родным городом должна вестись кропотливо, планомерно и систематически, последовательно усло</w:t>
      </w:r>
      <w:r w:rsidRPr="00FD2E3E">
        <w:rPr>
          <w:color w:val="333333"/>
          <w:sz w:val="28"/>
          <w:szCs w:val="28"/>
        </w:rPr>
        <w:t>ж</w:t>
      </w:r>
      <w:r w:rsidRPr="00FD2E3E">
        <w:rPr>
          <w:color w:val="333333"/>
          <w:sz w:val="28"/>
          <w:szCs w:val="28"/>
        </w:rPr>
        <w:t>няясь с возрастом ребенка, органично входить в разные виды детской де</w:t>
      </w:r>
      <w:r w:rsidRPr="00FD2E3E">
        <w:rPr>
          <w:color w:val="333333"/>
          <w:sz w:val="28"/>
          <w:szCs w:val="28"/>
        </w:rPr>
        <w:t>я</w:t>
      </w:r>
      <w:r w:rsidRPr="00FD2E3E">
        <w:rPr>
          <w:color w:val="333333"/>
          <w:sz w:val="28"/>
          <w:szCs w:val="28"/>
        </w:rPr>
        <w:t>тельности, логично и естественно связанные друг с другом.</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При отборе конкретного содержания  следует учитывать то, что оно должно:</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нести доступную информацию;</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вызывать эмоциональные чувства, отношения;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побуждать к деятельности, поступкам.</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Надолго остаются в памяти ребенка только те впечатления, которые в</w:t>
      </w:r>
      <w:r w:rsidRPr="00FD2E3E">
        <w:rPr>
          <w:color w:val="333333"/>
          <w:sz w:val="28"/>
          <w:szCs w:val="28"/>
        </w:rPr>
        <w:t>ы</w:t>
      </w:r>
      <w:r w:rsidRPr="00FD2E3E">
        <w:rPr>
          <w:color w:val="333333"/>
          <w:sz w:val="28"/>
          <w:szCs w:val="28"/>
        </w:rPr>
        <w:t>звали у него эстетическое наслаждение, позволили пережить радость узнав</w:t>
      </w:r>
      <w:r w:rsidRPr="00FD2E3E">
        <w:rPr>
          <w:color w:val="333333"/>
          <w:sz w:val="28"/>
          <w:szCs w:val="28"/>
        </w:rPr>
        <w:t>а</w:t>
      </w:r>
      <w:r w:rsidRPr="00FD2E3E">
        <w:rPr>
          <w:color w:val="333333"/>
          <w:sz w:val="28"/>
          <w:szCs w:val="28"/>
        </w:rPr>
        <w:t>ния и сделать собственное открытие.</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Воспитать действенную любовь к близким людям, к малой родине, к России возможно только совместными усилиями детского сада и семьи.</w:t>
      </w:r>
    </w:p>
    <w:p w:rsidR="006E798D"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w:t>
      </w:r>
    </w:p>
    <w:p w:rsidR="006E798D" w:rsidRDefault="006E798D">
      <w:pPr>
        <w:spacing w:after="200" w:line="276" w:lineRule="auto"/>
        <w:ind w:firstLine="0"/>
        <w:jc w:val="left"/>
        <w:rPr>
          <w:color w:val="333333"/>
          <w:szCs w:val="28"/>
          <w:lang w:eastAsia="ru-RU"/>
        </w:rPr>
      </w:pPr>
      <w:r>
        <w:rPr>
          <w:color w:val="333333"/>
          <w:szCs w:val="28"/>
        </w:rPr>
        <w:br w:type="page"/>
      </w:r>
    </w:p>
    <w:p w:rsidR="006E798D" w:rsidRPr="00174C13" w:rsidRDefault="006E798D" w:rsidP="00174C13">
      <w:pPr>
        <w:pStyle w:val="Heading2"/>
        <w:rPr>
          <w:color w:val="auto"/>
          <w:sz w:val="28"/>
          <w:szCs w:val="28"/>
        </w:rPr>
      </w:pPr>
      <w:r w:rsidRPr="00174C13">
        <w:rPr>
          <w:color w:val="auto"/>
          <w:sz w:val="28"/>
          <w:szCs w:val="28"/>
        </w:rPr>
        <w:t>Методы  и средства реализации проекта:</w:t>
      </w:r>
    </w:p>
    <w:p w:rsidR="006E798D" w:rsidRDefault="006E798D" w:rsidP="00FD2E3E">
      <w:pPr>
        <w:spacing w:line="360" w:lineRule="auto"/>
        <w:ind w:firstLine="567"/>
        <w:rPr>
          <w:szCs w:val="28"/>
        </w:rPr>
      </w:pPr>
    </w:p>
    <w:p w:rsidR="006E798D" w:rsidRPr="00FD2E3E" w:rsidRDefault="006E798D" w:rsidP="00FD2E3E">
      <w:pPr>
        <w:spacing w:line="360" w:lineRule="auto"/>
        <w:ind w:firstLine="567"/>
        <w:rPr>
          <w:szCs w:val="28"/>
        </w:rPr>
      </w:pPr>
      <w:r w:rsidRPr="00FD2E3E">
        <w:rPr>
          <w:szCs w:val="28"/>
        </w:rPr>
        <w:t>1. Изучение инновационных подходов в работе по данному направл</w:t>
      </w:r>
      <w:r w:rsidRPr="00FD2E3E">
        <w:rPr>
          <w:szCs w:val="28"/>
        </w:rPr>
        <w:t>е</w:t>
      </w:r>
      <w:r w:rsidRPr="00FD2E3E">
        <w:rPr>
          <w:szCs w:val="28"/>
        </w:rPr>
        <w:t xml:space="preserve">нию, обобщение имеющегося опыта ДОУ. </w:t>
      </w:r>
    </w:p>
    <w:p w:rsidR="006E798D" w:rsidRPr="00FD2E3E" w:rsidRDefault="006E798D" w:rsidP="00FD2E3E">
      <w:pPr>
        <w:spacing w:line="360" w:lineRule="auto"/>
        <w:ind w:firstLine="567"/>
        <w:rPr>
          <w:szCs w:val="28"/>
        </w:rPr>
      </w:pPr>
      <w:r w:rsidRPr="00FD2E3E">
        <w:rPr>
          <w:szCs w:val="28"/>
        </w:rPr>
        <w:t>2. Проведение мониторинговых исследований для выявления предста</w:t>
      </w:r>
      <w:r w:rsidRPr="00FD2E3E">
        <w:rPr>
          <w:szCs w:val="28"/>
        </w:rPr>
        <w:t>в</w:t>
      </w:r>
      <w:r w:rsidRPr="00FD2E3E">
        <w:rPr>
          <w:szCs w:val="28"/>
        </w:rPr>
        <w:t>лений детей о родном крае; компетентности родителей (законных представ</w:t>
      </w:r>
      <w:r w:rsidRPr="00FD2E3E">
        <w:rPr>
          <w:szCs w:val="28"/>
        </w:rPr>
        <w:t>и</w:t>
      </w:r>
      <w:r w:rsidRPr="00FD2E3E">
        <w:rPr>
          <w:szCs w:val="28"/>
        </w:rPr>
        <w:t>телей) в области краеведения.</w:t>
      </w:r>
    </w:p>
    <w:p w:rsidR="006E798D" w:rsidRPr="00FD2E3E" w:rsidRDefault="006E798D" w:rsidP="00FD2E3E">
      <w:pPr>
        <w:spacing w:line="360" w:lineRule="auto"/>
        <w:ind w:firstLine="567"/>
        <w:rPr>
          <w:szCs w:val="28"/>
        </w:rPr>
      </w:pPr>
      <w:r w:rsidRPr="00FD2E3E">
        <w:rPr>
          <w:szCs w:val="28"/>
        </w:rPr>
        <w:t>3. Формирование электронного банка методических разработок, спр</w:t>
      </w:r>
      <w:r w:rsidRPr="00FD2E3E">
        <w:rPr>
          <w:szCs w:val="28"/>
        </w:rPr>
        <w:t>а</w:t>
      </w:r>
      <w:r w:rsidRPr="00FD2E3E">
        <w:rPr>
          <w:szCs w:val="28"/>
        </w:rPr>
        <w:t>вочных и наглядных материалов по природному и культурно-историческому краеведению.</w:t>
      </w:r>
    </w:p>
    <w:p w:rsidR="006E798D" w:rsidRPr="00FD2E3E" w:rsidRDefault="006E798D" w:rsidP="00FD2E3E">
      <w:pPr>
        <w:spacing w:line="360" w:lineRule="auto"/>
        <w:ind w:firstLine="567"/>
        <w:rPr>
          <w:szCs w:val="28"/>
        </w:rPr>
      </w:pPr>
      <w:r w:rsidRPr="00FD2E3E">
        <w:rPr>
          <w:szCs w:val="28"/>
        </w:rPr>
        <w:t>4. Проектирование образовательного процесса на основе интеграции с</w:t>
      </w:r>
      <w:r w:rsidRPr="00FD2E3E">
        <w:rPr>
          <w:szCs w:val="28"/>
        </w:rPr>
        <w:t>о</w:t>
      </w:r>
      <w:r w:rsidRPr="00FD2E3E">
        <w:rPr>
          <w:szCs w:val="28"/>
        </w:rPr>
        <w:t>держания образовательных областей, детских видов деятельности и вовлеч</w:t>
      </w:r>
      <w:r w:rsidRPr="00FD2E3E">
        <w:rPr>
          <w:szCs w:val="28"/>
        </w:rPr>
        <w:t>е</w:t>
      </w:r>
      <w:r w:rsidRPr="00FD2E3E">
        <w:rPr>
          <w:szCs w:val="28"/>
        </w:rPr>
        <w:t>ния родителей (законных представителей) воспитанников в педагогический процесс дошкольного учреждения.</w:t>
      </w:r>
    </w:p>
    <w:p w:rsidR="006E798D" w:rsidRPr="00FD2E3E" w:rsidRDefault="006E798D" w:rsidP="00FD2E3E">
      <w:pPr>
        <w:spacing w:line="360" w:lineRule="auto"/>
        <w:ind w:firstLine="567"/>
        <w:rPr>
          <w:szCs w:val="28"/>
        </w:rPr>
      </w:pPr>
      <w:r w:rsidRPr="00FD2E3E">
        <w:rPr>
          <w:szCs w:val="28"/>
        </w:rPr>
        <w:t xml:space="preserve">5. Создание благоприятной атмосферы: доброжелательность со стороны воспитателя, его отказ от высказывания оценок и критики в адрес ребенка. </w:t>
      </w:r>
    </w:p>
    <w:p w:rsidR="006E798D" w:rsidRPr="00FD2E3E" w:rsidRDefault="006E798D" w:rsidP="00FD2E3E">
      <w:pPr>
        <w:spacing w:line="360" w:lineRule="auto"/>
        <w:ind w:firstLine="567"/>
        <w:rPr>
          <w:szCs w:val="28"/>
        </w:rPr>
      </w:pPr>
    </w:p>
    <w:p w:rsidR="006E798D" w:rsidRPr="00FD2E3E" w:rsidRDefault="006E798D" w:rsidP="00FD2E3E">
      <w:pPr>
        <w:spacing w:line="360" w:lineRule="auto"/>
        <w:ind w:firstLine="567"/>
        <w:rPr>
          <w:b/>
          <w:szCs w:val="28"/>
        </w:rPr>
      </w:pPr>
      <w:r w:rsidRPr="00FD2E3E">
        <w:rPr>
          <w:b/>
          <w:szCs w:val="28"/>
        </w:rPr>
        <w:t>1. Методы, повышающие познавательную активность:</w:t>
      </w:r>
    </w:p>
    <w:p w:rsidR="006E798D" w:rsidRPr="00FD2E3E" w:rsidRDefault="006E798D" w:rsidP="00FD2E3E">
      <w:pPr>
        <w:spacing w:line="360" w:lineRule="auto"/>
        <w:ind w:firstLine="567"/>
        <w:rPr>
          <w:szCs w:val="28"/>
        </w:rPr>
      </w:pPr>
      <w:r w:rsidRPr="00FD2E3E">
        <w:rPr>
          <w:szCs w:val="28"/>
        </w:rPr>
        <w:t>- экскурсии по культурным и историческим местам г. Новосибирска;</w:t>
      </w:r>
    </w:p>
    <w:p w:rsidR="006E798D" w:rsidRPr="00FD2E3E" w:rsidRDefault="006E798D" w:rsidP="00FD2E3E">
      <w:pPr>
        <w:spacing w:line="360" w:lineRule="auto"/>
        <w:ind w:firstLine="567"/>
        <w:rPr>
          <w:szCs w:val="28"/>
        </w:rPr>
      </w:pPr>
      <w:r w:rsidRPr="00FD2E3E">
        <w:rPr>
          <w:szCs w:val="28"/>
        </w:rPr>
        <w:t>- сравнения по аналогии и по противоположности;</w:t>
      </w:r>
    </w:p>
    <w:p w:rsidR="006E798D" w:rsidRPr="00FD2E3E" w:rsidRDefault="006E798D" w:rsidP="00FD2E3E">
      <w:pPr>
        <w:spacing w:line="360" w:lineRule="auto"/>
        <w:ind w:firstLine="567"/>
        <w:rPr>
          <w:szCs w:val="28"/>
        </w:rPr>
      </w:pPr>
      <w:r w:rsidRPr="00FD2E3E">
        <w:rPr>
          <w:szCs w:val="28"/>
        </w:rPr>
        <w:t>- обсуждение, постановка проблемных вопросов и поиск ответов на них;</w:t>
      </w:r>
    </w:p>
    <w:p w:rsidR="006E798D" w:rsidRPr="00FD2E3E" w:rsidRDefault="006E798D" w:rsidP="00FD2E3E">
      <w:pPr>
        <w:spacing w:line="360" w:lineRule="auto"/>
        <w:ind w:firstLine="567"/>
        <w:rPr>
          <w:szCs w:val="28"/>
        </w:rPr>
      </w:pPr>
      <w:r w:rsidRPr="00FD2E3E">
        <w:rPr>
          <w:szCs w:val="28"/>
        </w:rPr>
        <w:t>- чтение художественной литературы;</w:t>
      </w:r>
    </w:p>
    <w:p w:rsidR="006E798D" w:rsidRPr="00FD2E3E" w:rsidRDefault="006E798D" w:rsidP="00FD2E3E">
      <w:pPr>
        <w:spacing w:line="360" w:lineRule="auto"/>
        <w:ind w:firstLine="567"/>
        <w:rPr>
          <w:szCs w:val="28"/>
        </w:rPr>
      </w:pPr>
      <w:r w:rsidRPr="00FD2E3E">
        <w:rPr>
          <w:szCs w:val="28"/>
        </w:rPr>
        <w:t>- рассказы взрослых о Новосибирске и Новосибирской области, выда</w:t>
      </w:r>
      <w:r w:rsidRPr="00FD2E3E">
        <w:rPr>
          <w:szCs w:val="28"/>
        </w:rPr>
        <w:t>ю</w:t>
      </w:r>
      <w:r w:rsidRPr="00FD2E3E">
        <w:rPr>
          <w:szCs w:val="28"/>
        </w:rPr>
        <w:t>щихся земляках, истории и культуре родного края;</w:t>
      </w:r>
    </w:p>
    <w:p w:rsidR="006E798D" w:rsidRPr="00FD2E3E" w:rsidRDefault="006E798D" w:rsidP="00FD2E3E">
      <w:pPr>
        <w:spacing w:line="360" w:lineRule="auto"/>
        <w:ind w:firstLine="567"/>
        <w:rPr>
          <w:szCs w:val="28"/>
        </w:rPr>
      </w:pPr>
      <w:r w:rsidRPr="00FD2E3E">
        <w:rPr>
          <w:szCs w:val="28"/>
        </w:rPr>
        <w:t>- рассматриванием картин, иллюстраций к книгам, фотоальбомов;</w:t>
      </w:r>
    </w:p>
    <w:p w:rsidR="006E798D" w:rsidRPr="00FD2E3E" w:rsidRDefault="006E798D" w:rsidP="00FD2E3E">
      <w:pPr>
        <w:spacing w:line="360" w:lineRule="auto"/>
        <w:ind w:firstLine="567"/>
        <w:rPr>
          <w:szCs w:val="28"/>
        </w:rPr>
      </w:pPr>
      <w:r w:rsidRPr="00FD2E3E">
        <w:rPr>
          <w:szCs w:val="28"/>
        </w:rPr>
        <w:t xml:space="preserve">- просмотр видео- и диафильмов, слайд программ; </w:t>
      </w:r>
    </w:p>
    <w:p w:rsidR="006E798D" w:rsidRPr="00FD2E3E" w:rsidRDefault="006E798D" w:rsidP="00FD2E3E">
      <w:pPr>
        <w:spacing w:line="360" w:lineRule="auto"/>
        <w:ind w:firstLine="567"/>
        <w:rPr>
          <w:szCs w:val="28"/>
        </w:rPr>
      </w:pPr>
      <w:r w:rsidRPr="00FD2E3E">
        <w:rPr>
          <w:szCs w:val="28"/>
        </w:rPr>
        <w:t>- разнообразная деятельность (трудовая, исследовательская, проектная, моделирование и др.).</w:t>
      </w:r>
    </w:p>
    <w:p w:rsidR="006E798D" w:rsidRPr="00FD2E3E" w:rsidRDefault="006E798D" w:rsidP="00FD2E3E">
      <w:pPr>
        <w:spacing w:line="360" w:lineRule="auto"/>
        <w:ind w:firstLine="567"/>
        <w:rPr>
          <w:b/>
          <w:szCs w:val="28"/>
        </w:rPr>
      </w:pPr>
      <w:r w:rsidRPr="00FD2E3E">
        <w:rPr>
          <w:b/>
          <w:szCs w:val="28"/>
        </w:rPr>
        <w:t>2. Методы, стимулирующие эмоциональную активность детей:</w:t>
      </w:r>
    </w:p>
    <w:p w:rsidR="006E798D" w:rsidRPr="00FD2E3E" w:rsidRDefault="006E798D" w:rsidP="00FD2E3E">
      <w:pPr>
        <w:spacing w:line="360" w:lineRule="auto"/>
        <w:ind w:firstLine="567"/>
        <w:rPr>
          <w:szCs w:val="28"/>
        </w:rPr>
      </w:pPr>
      <w:r w:rsidRPr="00FD2E3E">
        <w:rPr>
          <w:szCs w:val="28"/>
        </w:rPr>
        <w:t>- сюрпризные моменты и элементы новизны;</w:t>
      </w:r>
    </w:p>
    <w:p w:rsidR="006E798D" w:rsidRPr="00FD2E3E" w:rsidRDefault="006E798D" w:rsidP="00FD2E3E">
      <w:pPr>
        <w:spacing w:line="360" w:lineRule="auto"/>
        <w:ind w:firstLine="567"/>
        <w:rPr>
          <w:szCs w:val="28"/>
        </w:rPr>
      </w:pPr>
      <w:r w:rsidRPr="00FD2E3E">
        <w:rPr>
          <w:szCs w:val="28"/>
        </w:rPr>
        <w:t>- придумывание сказок и рассказов;</w:t>
      </w:r>
    </w:p>
    <w:p w:rsidR="006E798D" w:rsidRPr="00FD2E3E" w:rsidRDefault="006E798D" w:rsidP="00FD2E3E">
      <w:pPr>
        <w:spacing w:line="360" w:lineRule="auto"/>
        <w:ind w:firstLine="567"/>
        <w:rPr>
          <w:szCs w:val="28"/>
        </w:rPr>
      </w:pPr>
      <w:r w:rsidRPr="00FD2E3E">
        <w:rPr>
          <w:szCs w:val="28"/>
        </w:rPr>
        <w:t>- воображаемые ситуации;</w:t>
      </w:r>
    </w:p>
    <w:p w:rsidR="006E798D" w:rsidRPr="00FD2E3E" w:rsidRDefault="006E798D" w:rsidP="00FD2E3E">
      <w:pPr>
        <w:spacing w:line="360" w:lineRule="auto"/>
        <w:ind w:firstLine="567"/>
        <w:rPr>
          <w:szCs w:val="28"/>
        </w:rPr>
      </w:pPr>
      <w:r w:rsidRPr="00FD2E3E">
        <w:rPr>
          <w:szCs w:val="28"/>
        </w:rPr>
        <w:t>- игры;</w:t>
      </w:r>
    </w:p>
    <w:p w:rsidR="006E798D" w:rsidRPr="00FD2E3E" w:rsidRDefault="006E798D" w:rsidP="00FD2E3E">
      <w:pPr>
        <w:spacing w:line="360" w:lineRule="auto"/>
        <w:ind w:firstLine="567"/>
        <w:rPr>
          <w:szCs w:val="28"/>
        </w:rPr>
      </w:pPr>
      <w:r w:rsidRPr="00FD2E3E">
        <w:rPr>
          <w:szCs w:val="28"/>
        </w:rPr>
        <w:t>- коллекционирование;</w:t>
      </w:r>
    </w:p>
    <w:p w:rsidR="006E798D" w:rsidRPr="00FD2E3E" w:rsidRDefault="006E798D" w:rsidP="00FD2E3E">
      <w:pPr>
        <w:spacing w:line="360" w:lineRule="auto"/>
        <w:ind w:firstLine="567"/>
        <w:rPr>
          <w:szCs w:val="28"/>
        </w:rPr>
      </w:pPr>
      <w:r w:rsidRPr="00FD2E3E">
        <w:rPr>
          <w:szCs w:val="28"/>
        </w:rPr>
        <w:t>- сочетание разнообразных методов, видов деятельности детей и взро</w:t>
      </w:r>
      <w:r w:rsidRPr="00FD2E3E">
        <w:rPr>
          <w:szCs w:val="28"/>
        </w:rPr>
        <w:t>с</w:t>
      </w:r>
      <w:r w:rsidRPr="00FD2E3E">
        <w:rPr>
          <w:szCs w:val="28"/>
        </w:rPr>
        <w:t>лых на одном занятии;</w:t>
      </w:r>
    </w:p>
    <w:p w:rsidR="006E798D" w:rsidRPr="00FD2E3E" w:rsidRDefault="006E798D" w:rsidP="00FD2E3E">
      <w:pPr>
        <w:spacing w:line="360" w:lineRule="auto"/>
        <w:ind w:firstLine="567"/>
        <w:rPr>
          <w:b/>
          <w:szCs w:val="28"/>
        </w:rPr>
      </w:pPr>
      <w:r w:rsidRPr="00FD2E3E">
        <w:rPr>
          <w:b/>
          <w:szCs w:val="28"/>
        </w:rPr>
        <w:t>3. Методы коррекции и уточнения детских представлений:</w:t>
      </w:r>
    </w:p>
    <w:p w:rsidR="006E798D" w:rsidRPr="00FD2E3E" w:rsidRDefault="006E798D" w:rsidP="00FD2E3E">
      <w:pPr>
        <w:spacing w:line="360" w:lineRule="auto"/>
        <w:ind w:firstLine="567"/>
        <w:rPr>
          <w:szCs w:val="28"/>
        </w:rPr>
      </w:pPr>
      <w:r w:rsidRPr="00FD2E3E">
        <w:rPr>
          <w:szCs w:val="28"/>
        </w:rPr>
        <w:t>- организованное наблюдение окружающей действительности;</w:t>
      </w:r>
    </w:p>
    <w:p w:rsidR="006E798D" w:rsidRPr="00FD2E3E" w:rsidRDefault="006E798D" w:rsidP="00FD2E3E">
      <w:pPr>
        <w:spacing w:line="360" w:lineRule="auto"/>
        <w:ind w:firstLine="567"/>
        <w:rPr>
          <w:szCs w:val="28"/>
        </w:rPr>
      </w:pPr>
      <w:r w:rsidRPr="00FD2E3E">
        <w:rPr>
          <w:szCs w:val="28"/>
        </w:rPr>
        <w:t>- интеграция освоенного краеведческого материала в совместную де</w:t>
      </w:r>
      <w:r w:rsidRPr="00FD2E3E">
        <w:rPr>
          <w:szCs w:val="28"/>
        </w:rPr>
        <w:t>я</w:t>
      </w:r>
      <w:r w:rsidRPr="00FD2E3E">
        <w:rPr>
          <w:szCs w:val="28"/>
        </w:rPr>
        <w:t>тельность взрослого и детей и самостоятельную деятельность детей;</w:t>
      </w:r>
    </w:p>
    <w:p w:rsidR="006E798D" w:rsidRPr="00FD2E3E" w:rsidRDefault="006E798D" w:rsidP="00FD2E3E">
      <w:pPr>
        <w:spacing w:line="360" w:lineRule="auto"/>
        <w:ind w:firstLine="567"/>
        <w:rPr>
          <w:szCs w:val="28"/>
        </w:rPr>
      </w:pPr>
      <w:r w:rsidRPr="00FD2E3E">
        <w:rPr>
          <w:szCs w:val="28"/>
        </w:rPr>
        <w:t>- беседа;</w:t>
      </w:r>
    </w:p>
    <w:p w:rsidR="006E798D" w:rsidRPr="00FD2E3E" w:rsidRDefault="006E798D" w:rsidP="00FD2E3E">
      <w:pPr>
        <w:spacing w:line="360" w:lineRule="auto"/>
        <w:ind w:firstLine="567"/>
        <w:rPr>
          <w:szCs w:val="28"/>
        </w:rPr>
      </w:pPr>
      <w:r w:rsidRPr="00FD2E3E">
        <w:rPr>
          <w:szCs w:val="28"/>
        </w:rPr>
        <w:t>- создание проблемных ситуаций;</w:t>
      </w:r>
    </w:p>
    <w:p w:rsidR="006E798D" w:rsidRPr="00FD2E3E" w:rsidRDefault="006E798D" w:rsidP="00FD2E3E">
      <w:pPr>
        <w:spacing w:line="360" w:lineRule="auto"/>
        <w:ind w:firstLine="567"/>
        <w:rPr>
          <w:szCs w:val="28"/>
        </w:rPr>
      </w:pPr>
      <w:r w:rsidRPr="00FD2E3E">
        <w:rPr>
          <w:szCs w:val="28"/>
        </w:rPr>
        <w:t>- внесение краеведческих материалов в развивающую среду ДОУ.</w:t>
      </w:r>
    </w:p>
    <w:p w:rsidR="006E798D" w:rsidRPr="00FD2E3E" w:rsidRDefault="006E798D" w:rsidP="00FD2E3E">
      <w:pPr>
        <w:spacing w:line="360" w:lineRule="auto"/>
        <w:ind w:firstLine="567"/>
        <w:rPr>
          <w:b/>
          <w:szCs w:val="28"/>
        </w:rPr>
      </w:pPr>
      <w:r w:rsidRPr="00FD2E3E">
        <w:rPr>
          <w:b/>
          <w:szCs w:val="28"/>
        </w:rPr>
        <w:t>4. Методы развития творчества:</w:t>
      </w:r>
    </w:p>
    <w:p w:rsidR="006E798D" w:rsidRPr="00FD2E3E" w:rsidRDefault="006E798D" w:rsidP="00FD2E3E">
      <w:pPr>
        <w:spacing w:line="360" w:lineRule="auto"/>
        <w:ind w:firstLine="567"/>
        <w:rPr>
          <w:szCs w:val="28"/>
        </w:rPr>
      </w:pPr>
      <w:r w:rsidRPr="00FD2E3E">
        <w:rPr>
          <w:szCs w:val="28"/>
        </w:rPr>
        <w:t>- игровые приемы;</w:t>
      </w:r>
    </w:p>
    <w:p w:rsidR="006E798D" w:rsidRPr="00FD2E3E" w:rsidRDefault="006E798D" w:rsidP="00FD2E3E">
      <w:pPr>
        <w:spacing w:line="360" w:lineRule="auto"/>
        <w:ind w:firstLine="567"/>
        <w:rPr>
          <w:szCs w:val="28"/>
        </w:rPr>
      </w:pPr>
      <w:r w:rsidRPr="00FD2E3E">
        <w:rPr>
          <w:szCs w:val="28"/>
        </w:rPr>
        <w:t>- мотивирование детской деятельности;</w:t>
      </w:r>
    </w:p>
    <w:p w:rsidR="006E798D" w:rsidRPr="00FD2E3E" w:rsidRDefault="006E798D" w:rsidP="00FD2E3E">
      <w:pPr>
        <w:spacing w:line="360" w:lineRule="auto"/>
        <w:ind w:firstLine="567"/>
        <w:rPr>
          <w:szCs w:val="28"/>
        </w:rPr>
      </w:pPr>
      <w:r w:rsidRPr="00FD2E3E">
        <w:rPr>
          <w:szCs w:val="28"/>
        </w:rPr>
        <w:t>- обогащение предметно-игровой среды дошкольного учреждения;</w:t>
      </w:r>
    </w:p>
    <w:p w:rsidR="006E798D" w:rsidRPr="00FD2E3E" w:rsidRDefault="006E798D" w:rsidP="00FD2E3E">
      <w:pPr>
        <w:spacing w:line="360" w:lineRule="auto"/>
        <w:ind w:firstLine="567"/>
        <w:rPr>
          <w:szCs w:val="28"/>
        </w:rPr>
      </w:pPr>
      <w:r w:rsidRPr="00FD2E3E">
        <w:rPr>
          <w:szCs w:val="28"/>
        </w:rPr>
        <w:t>- разнообразная художественно-творческая деятельность.</w:t>
      </w:r>
    </w:p>
    <w:p w:rsidR="006E798D" w:rsidRPr="00FD2E3E" w:rsidRDefault="006E798D" w:rsidP="00FD2E3E">
      <w:pPr>
        <w:spacing w:line="360" w:lineRule="auto"/>
        <w:ind w:firstLine="567"/>
        <w:rPr>
          <w:szCs w:val="28"/>
        </w:rPr>
      </w:pPr>
    </w:p>
    <w:p w:rsidR="006E798D" w:rsidRPr="00FD2E3E" w:rsidRDefault="006E798D" w:rsidP="00FD2E3E">
      <w:pPr>
        <w:widowControl w:val="0"/>
        <w:autoSpaceDE w:val="0"/>
        <w:autoSpaceDN w:val="0"/>
        <w:adjustRightInd w:val="0"/>
        <w:spacing w:line="360" w:lineRule="auto"/>
        <w:ind w:right="-1" w:firstLine="567"/>
        <w:rPr>
          <w:b/>
          <w:szCs w:val="28"/>
        </w:rPr>
      </w:pPr>
      <w:r w:rsidRPr="00FD2E3E">
        <w:rPr>
          <w:szCs w:val="28"/>
        </w:rPr>
        <w:t xml:space="preserve">В соответствии с поставленной целью был разработан </w:t>
      </w:r>
      <w:r w:rsidRPr="00FD2E3E">
        <w:rPr>
          <w:b/>
          <w:szCs w:val="28"/>
        </w:rPr>
        <w:t>поэтапный план реализации проекта:</w:t>
      </w:r>
    </w:p>
    <w:p w:rsidR="006E798D" w:rsidRPr="00FD2E3E" w:rsidRDefault="006E798D" w:rsidP="00FD2E3E">
      <w:pPr>
        <w:widowControl w:val="0"/>
        <w:autoSpaceDE w:val="0"/>
        <w:autoSpaceDN w:val="0"/>
        <w:adjustRightInd w:val="0"/>
        <w:spacing w:line="360" w:lineRule="auto"/>
        <w:ind w:right="-1726" w:firstLine="567"/>
        <w:rPr>
          <w:szCs w:val="28"/>
        </w:rPr>
      </w:pPr>
      <w:r w:rsidRPr="00FD2E3E">
        <w:rPr>
          <w:b/>
          <w:i/>
          <w:szCs w:val="28"/>
        </w:rPr>
        <w:t>Первый этап</w:t>
      </w:r>
      <w:r w:rsidRPr="00FD2E3E">
        <w:rPr>
          <w:szCs w:val="28"/>
        </w:rPr>
        <w:t xml:space="preserve"> – Исследовательский:</w:t>
      </w:r>
    </w:p>
    <w:p w:rsidR="006E798D" w:rsidRPr="00FD2E3E" w:rsidRDefault="006E798D" w:rsidP="00FD2E3E">
      <w:pPr>
        <w:pStyle w:val="ListParagraph"/>
        <w:widowControl w:val="0"/>
        <w:numPr>
          <w:ilvl w:val="0"/>
          <w:numId w:val="6"/>
        </w:numPr>
        <w:tabs>
          <w:tab w:val="left" w:pos="851"/>
          <w:tab w:val="left" w:pos="1134"/>
        </w:tabs>
        <w:autoSpaceDE w:val="0"/>
        <w:autoSpaceDN w:val="0"/>
        <w:adjustRightInd w:val="0"/>
        <w:spacing w:line="360" w:lineRule="auto"/>
        <w:ind w:left="0" w:right="-1" w:firstLine="567"/>
        <w:rPr>
          <w:szCs w:val="28"/>
        </w:rPr>
      </w:pPr>
      <w:r w:rsidRPr="00FD2E3E">
        <w:rPr>
          <w:szCs w:val="28"/>
        </w:rPr>
        <w:t>Изучение и структурирование методических материалов по краевед</w:t>
      </w:r>
      <w:r w:rsidRPr="00FD2E3E">
        <w:rPr>
          <w:szCs w:val="28"/>
        </w:rPr>
        <w:t>е</w:t>
      </w:r>
      <w:r w:rsidRPr="00FD2E3E">
        <w:rPr>
          <w:szCs w:val="28"/>
        </w:rPr>
        <w:t xml:space="preserve">нию. </w:t>
      </w:r>
    </w:p>
    <w:p w:rsidR="006E798D" w:rsidRPr="00FD2E3E" w:rsidRDefault="006E798D" w:rsidP="00FD2E3E">
      <w:pPr>
        <w:pStyle w:val="ListParagraph"/>
        <w:widowControl w:val="0"/>
        <w:numPr>
          <w:ilvl w:val="0"/>
          <w:numId w:val="6"/>
        </w:numPr>
        <w:tabs>
          <w:tab w:val="left" w:pos="851"/>
          <w:tab w:val="left" w:pos="1134"/>
        </w:tabs>
        <w:autoSpaceDE w:val="0"/>
        <w:autoSpaceDN w:val="0"/>
        <w:adjustRightInd w:val="0"/>
        <w:spacing w:line="360" w:lineRule="auto"/>
        <w:ind w:left="0" w:right="-1" w:firstLine="567"/>
        <w:rPr>
          <w:szCs w:val="28"/>
        </w:rPr>
      </w:pPr>
      <w:r w:rsidRPr="00FD2E3E">
        <w:rPr>
          <w:szCs w:val="28"/>
        </w:rPr>
        <w:t>Мониторинг знаний детей о городе Новосибирске и Новосибирской области.</w:t>
      </w:r>
    </w:p>
    <w:p w:rsidR="006E798D" w:rsidRPr="00FD2E3E" w:rsidRDefault="006E798D" w:rsidP="00FD2E3E">
      <w:pPr>
        <w:pStyle w:val="ListParagraph"/>
        <w:widowControl w:val="0"/>
        <w:numPr>
          <w:ilvl w:val="0"/>
          <w:numId w:val="6"/>
        </w:numPr>
        <w:tabs>
          <w:tab w:val="left" w:pos="851"/>
          <w:tab w:val="left" w:pos="1134"/>
        </w:tabs>
        <w:autoSpaceDE w:val="0"/>
        <w:autoSpaceDN w:val="0"/>
        <w:adjustRightInd w:val="0"/>
        <w:spacing w:line="360" w:lineRule="auto"/>
        <w:ind w:left="0" w:right="-1" w:firstLine="567"/>
        <w:rPr>
          <w:szCs w:val="28"/>
        </w:rPr>
      </w:pPr>
      <w:r w:rsidRPr="00FD2E3E">
        <w:rPr>
          <w:szCs w:val="28"/>
        </w:rPr>
        <w:t xml:space="preserve">Проведение анкетирования родителей с целью определения: </w:t>
      </w:r>
    </w:p>
    <w:p w:rsidR="006E798D" w:rsidRPr="00FD2E3E" w:rsidRDefault="006E798D" w:rsidP="00FD2E3E">
      <w:pPr>
        <w:widowControl w:val="0"/>
        <w:autoSpaceDE w:val="0"/>
        <w:autoSpaceDN w:val="0"/>
        <w:adjustRightInd w:val="0"/>
        <w:spacing w:line="360" w:lineRule="auto"/>
        <w:ind w:right="-1" w:firstLine="567"/>
        <w:rPr>
          <w:szCs w:val="28"/>
        </w:rPr>
      </w:pPr>
      <w:r w:rsidRPr="00FD2E3E">
        <w:rPr>
          <w:szCs w:val="28"/>
        </w:rPr>
        <w:t>- места рождения и продолжительности пребывания в г. Новосибирске или Новосибирской области;</w:t>
      </w:r>
    </w:p>
    <w:p w:rsidR="006E798D" w:rsidRPr="00FD2E3E" w:rsidRDefault="006E798D" w:rsidP="00FD2E3E">
      <w:pPr>
        <w:widowControl w:val="0"/>
        <w:autoSpaceDE w:val="0"/>
        <w:autoSpaceDN w:val="0"/>
        <w:adjustRightInd w:val="0"/>
        <w:spacing w:line="360" w:lineRule="auto"/>
        <w:ind w:right="-1" w:firstLine="567"/>
        <w:rPr>
          <w:szCs w:val="28"/>
        </w:rPr>
      </w:pPr>
      <w:r w:rsidRPr="00FD2E3E">
        <w:rPr>
          <w:szCs w:val="28"/>
        </w:rPr>
        <w:t>- установления приблизительного уровня информированности об ист</w:t>
      </w:r>
      <w:r w:rsidRPr="00FD2E3E">
        <w:rPr>
          <w:szCs w:val="28"/>
        </w:rPr>
        <w:t>о</w:t>
      </w:r>
      <w:r w:rsidRPr="00FD2E3E">
        <w:rPr>
          <w:szCs w:val="28"/>
        </w:rPr>
        <w:t>рии и природе г. Новосибирска и Новосибирской области;</w:t>
      </w:r>
    </w:p>
    <w:p w:rsidR="006E798D" w:rsidRPr="00FD2E3E" w:rsidRDefault="006E798D" w:rsidP="00FD2E3E">
      <w:pPr>
        <w:widowControl w:val="0"/>
        <w:autoSpaceDE w:val="0"/>
        <w:autoSpaceDN w:val="0"/>
        <w:adjustRightInd w:val="0"/>
        <w:spacing w:line="360" w:lineRule="auto"/>
        <w:ind w:right="-1" w:firstLine="567"/>
        <w:rPr>
          <w:szCs w:val="28"/>
        </w:rPr>
      </w:pPr>
      <w:r w:rsidRPr="00FD2E3E">
        <w:rPr>
          <w:szCs w:val="28"/>
        </w:rPr>
        <w:t>- выявить образовательные запросы и</w:t>
      </w:r>
      <w:r w:rsidRPr="00FD2E3E">
        <w:rPr>
          <w:color w:val="0070C0"/>
          <w:szCs w:val="28"/>
        </w:rPr>
        <w:t xml:space="preserve"> </w:t>
      </w:r>
      <w:r w:rsidRPr="00FD2E3E">
        <w:rPr>
          <w:szCs w:val="28"/>
        </w:rPr>
        <w:t>готовность родителей участвовать в различных мероприятиях дошкольного учреждения.</w:t>
      </w:r>
    </w:p>
    <w:p w:rsidR="006E798D" w:rsidRPr="00FD2E3E" w:rsidRDefault="006E798D" w:rsidP="00FD2E3E">
      <w:pPr>
        <w:pStyle w:val="ListParagraph"/>
        <w:widowControl w:val="0"/>
        <w:numPr>
          <w:ilvl w:val="0"/>
          <w:numId w:val="6"/>
        </w:numPr>
        <w:tabs>
          <w:tab w:val="left" w:pos="851"/>
        </w:tabs>
        <w:autoSpaceDE w:val="0"/>
        <w:autoSpaceDN w:val="0"/>
        <w:adjustRightInd w:val="0"/>
        <w:spacing w:line="360" w:lineRule="auto"/>
        <w:ind w:left="0" w:right="-1" w:firstLine="567"/>
        <w:rPr>
          <w:szCs w:val="28"/>
        </w:rPr>
      </w:pPr>
      <w:r w:rsidRPr="00FD2E3E">
        <w:rPr>
          <w:szCs w:val="28"/>
        </w:rPr>
        <w:t>Разработка детального плана работы с детьми, родителями и специ</w:t>
      </w:r>
      <w:r w:rsidRPr="00FD2E3E">
        <w:rPr>
          <w:szCs w:val="28"/>
        </w:rPr>
        <w:t>а</w:t>
      </w:r>
      <w:r w:rsidRPr="00FD2E3E">
        <w:rPr>
          <w:szCs w:val="28"/>
        </w:rPr>
        <w:t xml:space="preserve">листами в соответствии с поставленными задачами. </w:t>
      </w:r>
    </w:p>
    <w:p w:rsidR="006E798D" w:rsidRPr="00FD2E3E" w:rsidRDefault="006E798D" w:rsidP="00FD2E3E">
      <w:pPr>
        <w:shd w:val="clear" w:color="auto" w:fill="FFFFFF"/>
        <w:spacing w:after="41" w:line="360" w:lineRule="auto"/>
        <w:ind w:firstLine="567"/>
        <w:rPr>
          <w:i/>
          <w:szCs w:val="28"/>
          <w:lang w:eastAsia="ru-RU"/>
        </w:rPr>
      </w:pPr>
      <w:r w:rsidRPr="00FD2E3E">
        <w:rPr>
          <w:i/>
          <w:szCs w:val="28"/>
          <w:lang w:eastAsia="ru-RU"/>
        </w:rPr>
        <w:t>На данном этапе использовались следующие методы исследования: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наблюдения  за играми детей;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диагностика представлений и отношения детей к родному городу (пр</w:t>
      </w:r>
      <w:r w:rsidRPr="00FD2E3E">
        <w:rPr>
          <w:szCs w:val="28"/>
          <w:lang w:eastAsia="ru-RU"/>
        </w:rPr>
        <w:t>и</w:t>
      </w:r>
      <w:r w:rsidRPr="00FD2E3E">
        <w:rPr>
          <w:szCs w:val="28"/>
          <w:lang w:eastAsia="ru-RU"/>
        </w:rPr>
        <w:t>ложение № 1 )</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беседа с родителями,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анкетирование  родителей (приложение № 2),</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 беседа с воспитателями </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Диагностика представлений и отношения детей к родному городу пр</w:t>
      </w:r>
      <w:r w:rsidRPr="00FD2E3E">
        <w:rPr>
          <w:szCs w:val="28"/>
          <w:lang w:eastAsia="ru-RU"/>
        </w:rPr>
        <w:t>о</w:t>
      </w:r>
      <w:r w:rsidRPr="00FD2E3E">
        <w:rPr>
          <w:szCs w:val="28"/>
          <w:lang w:eastAsia="ru-RU"/>
        </w:rPr>
        <w:t>водилась по методике, аналогичной методике  Кондратьевой Н.Н. изучения представлений и отношения детей к природе: детям предлагалось</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6 открыток с изображением достопримечательностей города:  Ледовый дворец спорта «Сибирь», театр «Глобус»», Монумент Славы, набережная р</w:t>
      </w:r>
      <w:r w:rsidRPr="00FD2E3E">
        <w:rPr>
          <w:szCs w:val="28"/>
          <w:lang w:eastAsia="ru-RU"/>
        </w:rPr>
        <w:t>е</w:t>
      </w:r>
      <w:r w:rsidRPr="00FD2E3E">
        <w:rPr>
          <w:szCs w:val="28"/>
          <w:lang w:eastAsia="ru-RU"/>
        </w:rPr>
        <w:t>ки Обь, ГУМ, Оперный театр, площадь имени Ленина, метрополитен; муз</w:t>
      </w:r>
      <w:r w:rsidRPr="00FD2E3E">
        <w:rPr>
          <w:szCs w:val="28"/>
          <w:lang w:eastAsia="ru-RU"/>
        </w:rPr>
        <w:t>ы</w:t>
      </w:r>
      <w:r w:rsidRPr="00FD2E3E">
        <w:rPr>
          <w:szCs w:val="28"/>
          <w:lang w:eastAsia="ru-RU"/>
        </w:rPr>
        <w:t>кальный фонтан и пр. - и давалось задание рассказать, что изображено на о</w:t>
      </w:r>
      <w:r w:rsidRPr="00FD2E3E">
        <w:rPr>
          <w:szCs w:val="28"/>
          <w:lang w:eastAsia="ru-RU"/>
        </w:rPr>
        <w:t>т</w:t>
      </w:r>
      <w:r w:rsidRPr="00FD2E3E">
        <w:rPr>
          <w:szCs w:val="28"/>
          <w:lang w:eastAsia="ru-RU"/>
        </w:rPr>
        <w:t>крытках.</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 Педагоги дополнительно  задавали детям следующие вопросы:</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Как называется наш город?</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Всегда ли наш город был таким, какой он сейчас?</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Как люди заботятся о городе?</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Как горожане выражают признательность, заботу, уважение к знаменитым людям, к его труженикам?</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Что можешь сделать ты, чтобы наш город стал еще лучше?</w:t>
      </w:r>
    </w:p>
    <w:p w:rsidR="006E798D" w:rsidRPr="00FD2E3E" w:rsidRDefault="006E798D" w:rsidP="00FD2E3E">
      <w:pPr>
        <w:pStyle w:val="ListParagraph"/>
        <w:numPr>
          <w:ilvl w:val="0"/>
          <w:numId w:val="15"/>
        </w:numPr>
        <w:shd w:val="clear" w:color="auto" w:fill="FFFFFF"/>
        <w:spacing w:after="41" w:line="360" w:lineRule="auto"/>
        <w:ind w:left="0" w:firstLine="567"/>
        <w:rPr>
          <w:szCs w:val="28"/>
          <w:lang w:eastAsia="ru-RU"/>
        </w:rPr>
      </w:pPr>
      <w:r w:rsidRPr="00FD2E3E">
        <w:rPr>
          <w:szCs w:val="28"/>
          <w:lang w:eastAsia="ru-RU"/>
        </w:rPr>
        <w:t>Что ты рассказал бы гостю  о своем городе?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Ответы детей обозначались баллами: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2 - полный правильный ответ,</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1 – неполный ответ, неточный ответ, ответ с помощью взрослого (по н</w:t>
      </w:r>
      <w:r w:rsidRPr="00FD2E3E">
        <w:rPr>
          <w:szCs w:val="28"/>
          <w:lang w:eastAsia="ru-RU"/>
        </w:rPr>
        <w:t>а</w:t>
      </w:r>
      <w:r w:rsidRPr="00FD2E3E">
        <w:rPr>
          <w:szCs w:val="28"/>
          <w:lang w:eastAsia="ru-RU"/>
        </w:rPr>
        <w:t>водящим вопросам),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0 – отсутствие ответа, неверный ответ.</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Диагностика отношения детей к родному городу проводилась по сл</w:t>
      </w:r>
      <w:r w:rsidRPr="00FD2E3E">
        <w:rPr>
          <w:szCs w:val="28"/>
          <w:lang w:eastAsia="ru-RU"/>
        </w:rPr>
        <w:t>е</w:t>
      </w:r>
      <w:r w:rsidRPr="00FD2E3E">
        <w:rPr>
          <w:szCs w:val="28"/>
          <w:lang w:eastAsia="ru-RU"/>
        </w:rPr>
        <w:t>дующим критериям: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наличие у  ребенка интереса к окружающему миру,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характер отношения ребенка к окружающим людям, природе и рук</w:t>
      </w:r>
      <w:r w:rsidRPr="00FD2E3E">
        <w:rPr>
          <w:szCs w:val="28"/>
          <w:lang w:eastAsia="ru-RU"/>
        </w:rPr>
        <w:t>о</w:t>
      </w:r>
      <w:r w:rsidRPr="00FD2E3E">
        <w:rPr>
          <w:szCs w:val="28"/>
          <w:lang w:eastAsia="ru-RU"/>
        </w:rPr>
        <w:t>творному миру (проявление  положительных чувств и эмоций: бережное о</w:t>
      </w:r>
      <w:r w:rsidRPr="00FD2E3E">
        <w:rPr>
          <w:szCs w:val="28"/>
          <w:lang w:eastAsia="ru-RU"/>
        </w:rPr>
        <w:t>т</w:t>
      </w:r>
      <w:r w:rsidRPr="00FD2E3E">
        <w:rPr>
          <w:szCs w:val="28"/>
          <w:lang w:eastAsia="ru-RU"/>
        </w:rPr>
        <w:t>ношение к предметному миру и миру природы;  уважение к окружающим людям);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участие в доступном общественно полезном труде (переживание пол</w:t>
      </w:r>
      <w:r w:rsidRPr="00FD2E3E">
        <w:rPr>
          <w:szCs w:val="28"/>
          <w:lang w:eastAsia="ru-RU"/>
        </w:rPr>
        <w:t>о</w:t>
      </w:r>
      <w:r w:rsidRPr="00FD2E3E">
        <w:rPr>
          <w:szCs w:val="28"/>
          <w:lang w:eastAsia="ru-RU"/>
        </w:rPr>
        <w:t>жительных эмоций в процессе деятельности; проявление интереса);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Использовались следующие методы:</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наблюдения за поведением детей в разных видах детской деятельности;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моделирование ситуации выбора между общественно-полезным делом и другим более привлекательным занятием. Воспитатель предлагала ребенку осуществить уход за нуждающимися в помощи растениями. После принятия ребенком задания, сверстники звали его играть. Фиксировалось, какое реш</w:t>
      </w:r>
      <w:r w:rsidRPr="00FD2E3E">
        <w:rPr>
          <w:szCs w:val="28"/>
          <w:lang w:eastAsia="ru-RU"/>
        </w:rPr>
        <w:t>е</w:t>
      </w:r>
      <w:r w:rsidRPr="00FD2E3E">
        <w:rPr>
          <w:szCs w:val="28"/>
          <w:lang w:eastAsia="ru-RU"/>
        </w:rPr>
        <w:t>ние принимает ребенок  и почему.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На основе показателей развития детей  по Коломийченко Л.В. (см. пр</w:t>
      </w:r>
      <w:r w:rsidRPr="00FD2E3E">
        <w:rPr>
          <w:szCs w:val="28"/>
          <w:lang w:eastAsia="ru-RU"/>
        </w:rPr>
        <w:t>и</w:t>
      </w:r>
      <w:r w:rsidRPr="00FD2E3E">
        <w:rPr>
          <w:szCs w:val="28"/>
          <w:lang w:eastAsia="ru-RU"/>
        </w:rPr>
        <w:t>ложение № 3,4) были выявлены уровни развития детей:</w:t>
      </w:r>
    </w:p>
    <w:p w:rsidR="006E798D" w:rsidRPr="00FD2E3E" w:rsidRDefault="006E798D" w:rsidP="00FD2E3E">
      <w:pPr>
        <w:shd w:val="clear" w:color="auto" w:fill="FFFFFF"/>
        <w:spacing w:after="41" w:line="360" w:lineRule="auto"/>
        <w:ind w:firstLine="567"/>
        <w:rPr>
          <w:szCs w:val="28"/>
          <w:lang w:eastAsia="ru-RU"/>
        </w:rPr>
      </w:pPr>
      <w:r w:rsidRPr="00FD2E3E">
        <w:rPr>
          <w:b/>
          <w:szCs w:val="28"/>
          <w:lang w:eastAsia="ru-RU"/>
        </w:rPr>
        <w:t>12 – 18 баллов</w:t>
      </w:r>
      <w:r w:rsidRPr="00FD2E3E">
        <w:rPr>
          <w:szCs w:val="28"/>
          <w:lang w:eastAsia="ru-RU"/>
        </w:rPr>
        <w:t xml:space="preserve"> - высокий уровень развития – у ребенка устойчивый и</w:t>
      </w:r>
      <w:r w:rsidRPr="00FD2E3E">
        <w:rPr>
          <w:szCs w:val="28"/>
          <w:lang w:eastAsia="ru-RU"/>
        </w:rPr>
        <w:t>н</w:t>
      </w:r>
      <w:r w:rsidRPr="00FD2E3E">
        <w:rPr>
          <w:szCs w:val="28"/>
          <w:lang w:eastAsia="ru-RU"/>
        </w:rPr>
        <w:t>терес к окружающему миру, уровень представлений о родном городе соо</w:t>
      </w:r>
      <w:r w:rsidRPr="00FD2E3E">
        <w:rPr>
          <w:szCs w:val="28"/>
          <w:lang w:eastAsia="ru-RU"/>
        </w:rPr>
        <w:t>т</w:t>
      </w:r>
      <w:r w:rsidRPr="00FD2E3E">
        <w:rPr>
          <w:szCs w:val="28"/>
          <w:lang w:eastAsia="ru-RU"/>
        </w:rPr>
        <w:t>ветствует возрасту, ребенок знает, как люди заботятся о городе и как дети могут заботиться о нем, с удовольствием участвует в общественно полезном труде, проявляет бережное отношение  к природе и рукотворному миру;</w:t>
      </w:r>
    </w:p>
    <w:p w:rsidR="006E798D" w:rsidRPr="00FD2E3E" w:rsidRDefault="006E798D" w:rsidP="00FD2E3E">
      <w:pPr>
        <w:shd w:val="clear" w:color="auto" w:fill="FFFFFF"/>
        <w:spacing w:after="41" w:line="360" w:lineRule="auto"/>
        <w:ind w:firstLine="567"/>
        <w:rPr>
          <w:szCs w:val="28"/>
          <w:lang w:eastAsia="ru-RU"/>
        </w:rPr>
      </w:pPr>
      <w:r w:rsidRPr="00FD2E3E">
        <w:rPr>
          <w:b/>
          <w:szCs w:val="28"/>
          <w:lang w:eastAsia="ru-RU"/>
        </w:rPr>
        <w:t>9 - 12 баллов</w:t>
      </w:r>
      <w:r w:rsidRPr="00FD2E3E">
        <w:rPr>
          <w:szCs w:val="28"/>
          <w:lang w:eastAsia="ru-RU"/>
        </w:rPr>
        <w:t xml:space="preserve"> - средний уровень развития – у ребенка неустойчивый и</w:t>
      </w:r>
      <w:r w:rsidRPr="00FD2E3E">
        <w:rPr>
          <w:szCs w:val="28"/>
          <w:lang w:eastAsia="ru-RU"/>
        </w:rPr>
        <w:t>н</w:t>
      </w:r>
      <w:r w:rsidRPr="00FD2E3E">
        <w:rPr>
          <w:szCs w:val="28"/>
          <w:lang w:eastAsia="ru-RU"/>
        </w:rPr>
        <w:t>терес к окружающему миру, уровень представлений о родном городе соо</w:t>
      </w:r>
      <w:r w:rsidRPr="00FD2E3E">
        <w:rPr>
          <w:szCs w:val="28"/>
          <w:lang w:eastAsia="ru-RU"/>
        </w:rPr>
        <w:t>т</w:t>
      </w:r>
      <w:r w:rsidRPr="00FD2E3E">
        <w:rPr>
          <w:szCs w:val="28"/>
          <w:lang w:eastAsia="ru-RU"/>
        </w:rPr>
        <w:t>ветствует возрасту, ребенок может составить небольшой рассказ о городе, но  не может выразить свое отношение к окружающему и в повседневной де</w:t>
      </w:r>
      <w:r w:rsidRPr="00FD2E3E">
        <w:rPr>
          <w:szCs w:val="28"/>
          <w:lang w:eastAsia="ru-RU"/>
        </w:rPr>
        <w:t>я</w:t>
      </w:r>
      <w:r w:rsidRPr="00FD2E3E">
        <w:rPr>
          <w:szCs w:val="28"/>
          <w:lang w:eastAsia="ru-RU"/>
        </w:rPr>
        <w:t>тельности оно слабо проявляется, не проявляет большого желания участв</w:t>
      </w:r>
      <w:r w:rsidRPr="00FD2E3E">
        <w:rPr>
          <w:szCs w:val="28"/>
          <w:lang w:eastAsia="ru-RU"/>
        </w:rPr>
        <w:t>о</w:t>
      </w:r>
      <w:r w:rsidRPr="00FD2E3E">
        <w:rPr>
          <w:szCs w:val="28"/>
          <w:lang w:eastAsia="ru-RU"/>
        </w:rPr>
        <w:t>вать в общественно полезном труде, не всегда проявляет бережное отнош</w:t>
      </w:r>
      <w:r w:rsidRPr="00FD2E3E">
        <w:rPr>
          <w:szCs w:val="28"/>
          <w:lang w:eastAsia="ru-RU"/>
        </w:rPr>
        <w:t>е</w:t>
      </w:r>
      <w:r w:rsidRPr="00FD2E3E">
        <w:rPr>
          <w:szCs w:val="28"/>
          <w:lang w:eastAsia="ru-RU"/>
        </w:rPr>
        <w:t>ние  к природе и рукотворному миру;</w:t>
      </w:r>
    </w:p>
    <w:p w:rsidR="006E798D" w:rsidRPr="00FD2E3E" w:rsidRDefault="006E798D" w:rsidP="00FD2E3E">
      <w:pPr>
        <w:shd w:val="clear" w:color="auto" w:fill="FFFFFF"/>
        <w:spacing w:after="41" w:line="360" w:lineRule="auto"/>
        <w:ind w:firstLine="567"/>
        <w:rPr>
          <w:szCs w:val="28"/>
          <w:lang w:eastAsia="ru-RU"/>
        </w:rPr>
      </w:pPr>
      <w:r w:rsidRPr="00FD2E3E">
        <w:rPr>
          <w:b/>
          <w:szCs w:val="28"/>
          <w:lang w:eastAsia="ru-RU"/>
        </w:rPr>
        <w:t>1- 9 баллов</w:t>
      </w:r>
      <w:r w:rsidRPr="00FD2E3E">
        <w:rPr>
          <w:szCs w:val="28"/>
          <w:lang w:eastAsia="ru-RU"/>
        </w:rPr>
        <w:t xml:space="preserve"> - низкий уровень развития – у ребенка слабый или отсутс</w:t>
      </w:r>
      <w:r w:rsidRPr="00FD2E3E">
        <w:rPr>
          <w:szCs w:val="28"/>
          <w:lang w:eastAsia="ru-RU"/>
        </w:rPr>
        <w:t>т</w:t>
      </w:r>
      <w:r w:rsidRPr="00FD2E3E">
        <w:rPr>
          <w:szCs w:val="28"/>
          <w:lang w:eastAsia="ru-RU"/>
        </w:rPr>
        <w:t>вует интерес к окружающему миру, уровень представлений о родном городе не соответствует возрасту, ребенок не может составить небольшой рассказ о городе, не может выразить свое отношение к окружающему и в повседневной деятельности оно слабо проявляется, не проявляет желания участвовать в общественно полезном труде, не всегда проявляет бережное отношение  к природе и рукотворному миру.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Результаты количественной обработки занесены в таблицу (приложение №5)</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Получили следующие результаты:</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1.  Смогли составить рассказ о городе в  группе 55 % детей, но ни один ребенок не высказал своего отношения к окружающему.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2. Имеют представление, что  город со временем меняется, рассказыв</w:t>
      </w:r>
      <w:r w:rsidRPr="00FD2E3E">
        <w:rPr>
          <w:szCs w:val="28"/>
          <w:lang w:eastAsia="ru-RU"/>
        </w:rPr>
        <w:t>а</w:t>
      </w:r>
      <w:r w:rsidRPr="00FD2E3E">
        <w:rPr>
          <w:szCs w:val="28"/>
          <w:lang w:eastAsia="ru-RU"/>
        </w:rPr>
        <w:t>ют, каким образом 15 % детей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3. Имеют представление, как люди заботятся о  городе, 50 % детей («не сорят; садят деревья; красят дома, скамейки, детские дворики; садят цветы; выходят на субботники; украшают к праздникам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4. Знают,  как дети могут заботиться о городе 50 % детей («подметают; убирают снег; помогают взрослым; кормят зимой птиц; не сорят»)</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5. Бережное, заботливое отношение к предметному миру и природе у 30 % детей.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Результаты диагностики уровня развития детей в целом представлены в таблице.</w:t>
      </w:r>
    </w:p>
    <w:p w:rsidR="006E798D" w:rsidRPr="00FD2E3E" w:rsidRDefault="006E798D" w:rsidP="00FD2E3E">
      <w:pPr>
        <w:shd w:val="clear" w:color="auto" w:fill="FFFFFF"/>
        <w:spacing w:after="41" w:line="360" w:lineRule="auto"/>
        <w:ind w:firstLine="567"/>
        <w:rPr>
          <w:szCs w:val="28"/>
          <w:lang w:eastAsia="ru-RU"/>
        </w:rPr>
      </w:pPr>
      <w:r w:rsidRPr="00FD2E3E">
        <w:rPr>
          <w:b/>
          <w:bCs/>
          <w:i/>
          <w:iCs/>
          <w:szCs w:val="28"/>
          <w:lang w:eastAsia="ru-RU"/>
        </w:rPr>
        <w:t>Данные диагностики представлений и отношения к родному городу.</w:t>
      </w:r>
    </w:p>
    <w:tbl>
      <w:tblPr>
        <w:tblW w:w="6512"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2442"/>
        <w:gridCol w:w="4070"/>
      </w:tblGrid>
      <w:tr w:rsidR="006E798D" w:rsidRPr="00686CB7" w:rsidTr="00503AA6">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Уровень</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p>
        </w:tc>
      </w:tr>
      <w:tr w:rsidR="006E798D" w:rsidRPr="00686CB7" w:rsidTr="00503AA6">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Высокий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25 %</w:t>
            </w:r>
          </w:p>
        </w:tc>
      </w:tr>
      <w:tr w:rsidR="006E798D" w:rsidRPr="00686CB7" w:rsidTr="00503AA6">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Средний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30 %</w:t>
            </w:r>
          </w:p>
        </w:tc>
      </w:tr>
      <w:tr w:rsidR="006E798D" w:rsidRPr="00686CB7" w:rsidTr="00503AA6">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Низкий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45 %</w:t>
            </w:r>
          </w:p>
        </w:tc>
      </w:tr>
    </w:tbl>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Данные анкетирования родителей показали, что они признают актуал</w:t>
      </w:r>
      <w:r w:rsidRPr="00FD2E3E">
        <w:rPr>
          <w:szCs w:val="28"/>
          <w:lang w:eastAsia="ru-RU"/>
        </w:rPr>
        <w:t>ь</w:t>
      </w:r>
      <w:r w:rsidRPr="00FD2E3E">
        <w:rPr>
          <w:szCs w:val="28"/>
          <w:lang w:eastAsia="ru-RU"/>
        </w:rPr>
        <w:t>ность проблемы патриотического воспитания на основе краеведения, пон</w:t>
      </w:r>
      <w:r w:rsidRPr="00FD2E3E">
        <w:rPr>
          <w:szCs w:val="28"/>
          <w:lang w:eastAsia="ru-RU"/>
        </w:rPr>
        <w:t>и</w:t>
      </w:r>
      <w:r w:rsidRPr="00FD2E3E">
        <w:rPr>
          <w:szCs w:val="28"/>
          <w:lang w:eastAsia="ru-RU"/>
        </w:rPr>
        <w:t>мают важность и необходимость знакомства детей с родным городом («у д</w:t>
      </w:r>
      <w:r w:rsidRPr="00FD2E3E">
        <w:rPr>
          <w:szCs w:val="28"/>
          <w:lang w:eastAsia="ru-RU"/>
        </w:rPr>
        <w:t>е</w:t>
      </w:r>
      <w:r w:rsidRPr="00FD2E3E">
        <w:rPr>
          <w:szCs w:val="28"/>
          <w:lang w:eastAsia="ru-RU"/>
        </w:rPr>
        <w:t>тей возникает интерес к родным местам, желание беречь природу, появляется уважение и гордость к своему городу»).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    Многие родители  знакомят детей с достопримечательностями города, рассказывают о фабриках и заводах,  какая продукция выпускается на этих заводах (стройкерамика, обувная фабрика, пищекомбинат, птицефабрика, мебельная фабрика,</w:t>
      </w:r>
      <w:r>
        <w:rPr>
          <w:szCs w:val="28"/>
          <w:lang w:eastAsia="ru-RU"/>
        </w:rPr>
        <w:t xml:space="preserve"> </w:t>
      </w:r>
      <w:r w:rsidRPr="00FD2E3E">
        <w:rPr>
          <w:szCs w:val="28"/>
          <w:lang w:eastAsia="ru-RU"/>
        </w:rPr>
        <w:t>мелькомбинат, молзавод), посещают вместе с детьми м</w:t>
      </w:r>
      <w:r w:rsidRPr="00FD2E3E">
        <w:rPr>
          <w:szCs w:val="28"/>
          <w:lang w:eastAsia="ru-RU"/>
        </w:rPr>
        <w:t>у</w:t>
      </w:r>
      <w:r w:rsidRPr="00FD2E3E">
        <w:rPr>
          <w:szCs w:val="28"/>
          <w:lang w:eastAsia="ru-RU"/>
        </w:rPr>
        <w:t>зеи, выставки.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Родители удовлетворены работой детского сада по знакомству детей с родным краем и воспитанию патриотических чувств. </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Из беседы с воспитателями выяснили, что работа по краеведению веде</w:t>
      </w:r>
      <w:r w:rsidRPr="00FD2E3E">
        <w:rPr>
          <w:szCs w:val="28"/>
          <w:lang w:eastAsia="ru-RU"/>
        </w:rPr>
        <w:t>т</w:t>
      </w:r>
      <w:r w:rsidRPr="00FD2E3E">
        <w:rPr>
          <w:szCs w:val="28"/>
          <w:lang w:eastAsia="ru-RU"/>
        </w:rPr>
        <w:t>ся с детьми согласно перспективных планов, которые предусматривают ра</w:t>
      </w:r>
      <w:r w:rsidRPr="00FD2E3E">
        <w:rPr>
          <w:szCs w:val="28"/>
          <w:lang w:eastAsia="ru-RU"/>
        </w:rPr>
        <w:t>з</w:t>
      </w:r>
      <w:r w:rsidRPr="00FD2E3E">
        <w:rPr>
          <w:szCs w:val="28"/>
          <w:lang w:eastAsia="ru-RU"/>
        </w:rPr>
        <w:t>ные формы работы с детьми (экскурсии по городу,  в музеи, библиотеки, т</w:t>
      </w:r>
      <w:r w:rsidRPr="00FD2E3E">
        <w:rPr>
          <w:szCs w:val="28"/>
          <w:lang w:eastAsia="ru-RU"/>
        </w:rPr>
        <w:t>е</w:t>
      </w:r>
      <w:r w:rsidRPr="00FD2E3E">
        <w:rPr>
          <w:szCs w:val="28"/>
          <w:lang w:eastAsia="ru-RU"/>
        </w:rPr>
        <w:t>матические занятия, чтение художественной литературы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Таким образом, можно сделать следующие выводы:</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В дошкольном учреждении ведется работа по ознакомлению детей с родным городом: имеются перспективные планы, систематически проводятся с детьми экскурсии по городу,  в музеи, библиотеки, тематические занятия, чтение художественной литературы.  Причем  в некоторых группах работа с детьми по ознакомлению с родным городом ведется углубленно, а в некот</w:t>
      </w:r>
      <w:r w:rsidRPr="00FD2E3E">
        <w:rPr>
          <w:szCs w:val="28"/>
          <w:lang w:eastAsia="ru-RU"/>
        </w:rPr>
        <w:t>о</w:t>
      </w:r>
      <w:r w:rsidRPr="00FD2E3E">
        <w:rPr>
          <w:szCs w:val="28"/>
          <w:lang w:eastAsia="ru-RU"/>
        </w:rPr>
        <w:t>рых от случая к случаю. Программное содержание занятий соответствует возрасту детей, но отсутствует в Основной общеобразовательной программе. Педагогами  ставятся задачи по привитию чувства любви и интереса к своему городу, по воспитанию у детей патриотических чувств, желания трудиться для себя и для других.  Однако диагностика знаний и отношения детей к ро</w:t>
      </w:r>
      <w:r w:rsidRPr="00FD2E3E">
        <w:rPr>
          <w:szCs w:val="28"/>
          <w:lang w:eastAsia="ru-RU"/>
        </w:rPr>
        <w:t>д</w:t>
      </w:r>
      <w:r w:rsidRPr="00FD2E3E">
        <w:rPr>
          <w:szCs w:val="28"/>
          <w:lang w:eastAsia="ru-RU"/>
        </w:rPr>
        <w:t>ному городу показала довольно низкий уровень освоения детьми получаемых знаний. Все дети затрудняются выразить свое  отношение к родному городу и окружающему миру.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Родители знакомят детей с родным городом и хотят, чтобы дети знали о нем больше, но у них не всегда хватает времени, а также знаний о том, какую информацию давать детям, как правильно воспитывать патриотические чу</w:t>
      </w:r>
      <w:r w:rsidRPr="00FD2E3E">
        <w:rPr>
          <w:szCs w:val="28"/>
          <w:lang w:eastAsia="ru-RU"/>
        </w:rPr>
        <w:t>в</w:t>
      </w:r>
      <w:r w:rsidRPr="00FD2E3E">
        <w:rPr>
          <w:szCs w:val="28"/>
          <w:lang w:eastAsia="ru-RU"/>
        </w:rPr>
        <w:t>ства.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В процессе работы над первым этапом нами были поставлены </w:t>
      </w:r>
      <w:r w:rsidRPr="00FD2E3E">
        <w:rPr>
          <w:b/>
          <w:szCs w:val="28"/>
          <w:lang w:eastAsia="ru-RU"/>
        </w:rPr>
        <w:t>задачи</w:t>
      </w:r>
      <w:r w:rsidRPr="00FD2E3E">
        <w:rPr>
          <w:szCs w:val="28"/>
          <w:lang w:eastAsia="ru-RU"/>
        </w:rPr>
        <w:t>:</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Разработать и внедрить систему педагогических мероприятий по фо</w:t>
      </w:r>
      <w:r w:rsidRPr="00FD2E3E">
        <w:rPr>
          <w:szCs w:val="28"/>
          <w:lang w:eastAsia="ru-RU"/>
        </w:rPr>
        <w:t>р</w:t>
      </w:r>
      <w:r w:rsidRPr="00FD2E3E">
        <w:rPr>
          <w:szCs w:val="28"/>
          <w:lang w:eastAsia="ru-RU"/>
        </w:rPr>
        <w:t>мированию у детей  знаний о родном городе с опорой на эмоционально-эстетическое отношение к предмету освоения  и разные виды детской  де</w:t>
      </w:r>
      <w:r w:rsidRPr="00FD2E3E">
        <w:rPr>
          <w:szCs w:val="28"/>
          <w:lang w:eastAsia="ru-RU"/>
        </w:rPr>
        <w:t>я</w:t>
      </w:r>
      <w:r w:rsidRPr="00FD2E3E">
        <w:rPr>
          <w:szCs w:val="28"/>
          <w:lang w:eastAsia="ru-RU"/>
        </w:rPr>
        <w:t>тельности согласно возрастных особенностей детей.</w:t>
      </w:r>
    </w:p>
    <w:p w:rsidR="006E798D" w:rsidRPr="00FD2E3E" w:rsidRDefault="006E798D" w:rsidP="00FD2E3E">
      <w:pPr>
        <w:widowControl w:val="0"/>
        <w:tabs>
          <w:tab w:val="left" w:pos="851"/>
        </w:tabs>
        <w:autoSpaceDE w:val="0"/>
        <w:autoSpaceDN w:val="0"/>
        <w:adjustRightInd w:val="0"/>
        <w:spacing w:line="360" w:lineRule="auto"/>
        <w:ind w:right="-1" w:firstLine="567"/>
        <w:rPr>
          <w:szCs w:val="28"/>
        </w:rPr>
      </w:pPr>
    </w:p>
    <w:p w:rsidR="006E798D" w:rsidRPr="00FD2E3E" w:rsidRDefault="006E798D" w:rsidP="00FD2E3E">
      <w:pPr>
        <w:widowControl w:val="0"/>
        <w:autoSpaceDE w:val="0"/>
        <w:autoSpaceDN w:val="0"/>
        <w:adjustRightInd w:val="0"/>
        <w:spacing w:line="360" w:lineRule="auto"/>
        <w:ind w:right="-81" w:firstLine="567"/>
        <w:rPr>
          <w:b/>
          <w:i/>
          <w:szCs w:val="28"/>
        </w:rPr>
      </w:pPr>
    </w:p>
    <w:p w:rsidR="006E798D" w:rsidRPr="00FD2E3E" w:rsidRDefault="006E798D" w:rsidP="00FD2E3E">
      <w:pPr>
        <w:widowControl w:val="0"/>
        <w:autoSpaceDE w:val="0"/>
        <w:autoSpaceDN w:val="0"/>
        <w:adjustRightInd w:val="0"/>
        <w:spacing w:line="360" w:lineRule="auto"/>
        <w:ind w:right="-81" w:firstLine="567"/>
        <w:rPr>
          <w:szCs w:val="28"/>
        </w:rPr>
      </w:pPr>
      <w:r w:rsidRPr="00FD2E3E">
        <w:rPr>
          <w:b/>
          <w:i/>
          <w:szCs w:val="28"/>
        </w:rPr>
        <w:t xml:space="preserve">Второй этап </w:t>
      </w:r>
      <w:r w:rsidRPr="00FD2E3E">
        <w:rPr>
          <w:szCs w:val="28"/>
        </w:rPr>
        <w:t>– Практический:</w:t>
      </w:r>
    </w:p>
    <w:p w:rsidR="006E798D" w:rsidRPr="00FD2E3E" w:rsidRDefault="006E798D" w:rsidP="00FD2E3E">
      <w:pPr>
        <w:widowControl w:val="0"/>
        <w:autoSpaceDE w:val="0"/>
        <w:autoSpaceDN w:val="0"/>
        <w:adjustRightInd w:val="0"/>
        <w:spacing w:line="360" w:lineRule="auto"/>
        <w:ind w:right="-81" w:firstLine="567"/>
        <w:rPr>
          <w:szCs w:val="28"/>
        </w:rPr>
      </w:pPr>
      <w:r w:rsidRPr="00FD2E3E">
        <w:rPr>
          <w:szCs w:val="28"/>
        </w:rPr>
        <w:t>Реализация цели и задач проекта или деятельность, согласно разработа</w:t>
      </w:r>
      <w:r w:rsidRPr="00FD2E3E">
        <w:rPr>
          <w:szCs w:val="28"/>
        </w:rPr>
        <w:t>н</w:t>
      </w:r>
      <w:r w:rsidRPr="00FD2E3E">
        <w:rPr>
          <w:szCs w:val="28"/>
        </w:rPr>
        <w:t xml:space="preserve">ному плану. </w:t>
      </w:r>
    </w:p>
    <w:p w:rsidR="006E798D" w:rsidRPr="00FD2E3E" w:rsidRDefault="006E798D" w:rsidP="00FD2E3E">
      <w:pPr>
        <w:widowControl w:val="0"/>
        <w:autoSpaceDE w:val="0"/>
        <w:autoSpaceDN w:val="0"/>
        <w:adjustRightInd w:val="0"/>
        <w:spacing w:line="360" w:lineRule="auto"/>
        <w:ind w:right="-81" w:firstLine="567"/>
        <w:rPr>
          <w:szCs w:val="28"/>
        </w:rPr>
      </w:pPr>
      <w:r w:rsidRPr="00FD2E3E">
        <w:rPr>
          <w:szCs w:val="28"/>
        </w:rPr>
        <w:t>На этом этапе допускается определенная вариативность в тематическом планировании, т.к. некоторые темы могут потребовать более детальной пр</w:t>
      </w:r>
      <w:r w:rsidRPr="00FD2E3E">
        <w:rPr>
          <w:szCs w:val="28"/>
        </w:rPr>
        <w:t>о</w:t>
      </w:r>
      <w:r w:rsidRPr="00FD2E3E">
        <w:rPr>
          <w:szCs w:val="28"/>
        </w:rPr>
        <w:t>работки, или, в случае успеха, вызовут дополнительный интерес детей и р</w:t>
      </w:r>
      <w:r w:rsidRPr="00FD2E3E">
        <w:rPr>
          <w:szCs w:val="28"/>
        </w:rPr>
        <w:t>о</w:t>
      </w:r>
      <w:r w:rsidRPr="00FD2E3E">
        <w:rPr>
          <w:szCs w:val="28"/>
        </w:rPr>
        <w:t>дителей, с последующим желанием организовать внеплановые мероприятия (выставки, беседы, выезды на экскурсии.)</w:t>
      </w:r>
    </w:p>
    <w:p w:rsidR="006E798D" w:rsidRPr="00FD2E3E" w:rsidRDefault="006E798D" w:rsidP="00FD2E3E">
      <w:pPr>
        <w:widowControl w:val="0"/>
        <w:autoSpaceDE w:val="0"/>
        <w:autoSpaceDN w:val="0"/>
        <w:adjustRightInd w:val="0"/>
        <w:spacing w:line="360" w:lineRule="auto"/>
        <w:ind w:right="-81" w:firstLine="567"/>
        <w:rPr>
          <w:szCs w:val="28"/>
        </w:rPr>
      </w:pPr>
      <w:r w:rsidRPr="00FD2E3E">
        <w:rPr>
          <w:szCs w:val="28"/>
        </w:rPr>
        <w:t>Этот этап включает в себя посещение музеев, выставок, экспозиций. А так же накопление дидактического материала в группах, оснащение экспер</w:t>
      </w:r>
      <w:r w:rsidRPr="00FD2E3E">
        <w:rPr>
          <w:szCs w:val="28"/>
        </w:rPr>
        <w:t>и</w:t>
      </w:r>
      <w:r w:rsidRPr="00FD2E3E">
        <w:rPr>
          <w:szCs w:val="28"/>
        </w:rPr>
        <w:t>ментального уголка, пополнение групповой библиотеки, проектная деятел</w:t>
      </w:r>
      <w:r w:rsidRPr="00FD2E3E">
        <w:rPr>
          <w:szCs w:val="28"/>
        </w:rPr>
        <w:t>ь</w:t>
      </w:r>
      <w:r w:rsidRPr="00FD2E3E">
        <w:rPr>
          <w:szCs w:val="28"/>
        </w:rPr>
        <w:t>ность.</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При разработке системы педагогических мероприятий мы воспользов</w:t>
      </w:r>
      <w:r w:rsidRPr="00FD2E3E">
        <w:rPr>
          <w:szCs w:val="28"/>
          <w:lang w:eastAsia="ru-RU"/>
        </w:rPr>
        <w:t>а</w:t>
      </w:r>
      <w:r w:rsidRPr="00FD2E3E">
        <w:rPr>
          <w:szCs w:val="28"/>
          <w:lang w:eastAsia="ru-RU"/>
        </w:rPr>
        <w:t>лись имеющимся в ДОУ планом-программой по знакомству детей старшего возраста с родным городом (см. приложение 6),  показателями развития д</w:t>
      </w:r>
      <w:r w:rsidRPr="00FD2E3E">
        <w:rPr>
          <w:szCs w:val="28"/>
          <w:lang w:eastAsia="ru-RU"/>
        </w:rPr>
        <w:t>е</w:t>
      </w:r>
      <w:r w:rsidRPr="00FD2E3E">
        <w:rPr>
          <w:szCs w:val="28"/>
          <w:lang w:eastAsia="ru-RU"/>
        </w:rPr>
        <w:t>тей</w:t>
      </w:r>
      <w:r w:rsidRPr="00FD2E3E">
        <w:rPr>
          <w:b/>
          <w:bCs/>
          <w:szCs w:val="28"/>
          <w:lang w:eastAsia="ru-RU"/>
        </w:rPr>
        <w:t> </w:t>
      </w:r>
      <w:r w:rsidRPr="00FD2E3E">
        <w:rPr>
          <w:szCs w:val="28"/>
          <w:lang w:eastAsia="ru-RU"/>
        </w:rPr>
        <w:t xml:space="preserve"> при освоении знаний блока «Родной город» , опирались на  содержание программы «Детский сад 2100» по данному вопросу, а также  учли все  да</w:t>
      </w:r>
      <w:r w:rsidRPr="00FD2E3E">
        <w:rPr>
          <w:szCs w:val="28"/>
          <w:lang w:eastAsia="ru-RU"/>
        </w:rPr>
        <w:t>н</w:t>
      </w:r>
      <w:r w:rsidRPr="00FD2E3E">
        <w:rPr>
          <w:szCs w:val="28"/>
          <w:lang w:eastAsia="ru-RU"/>
        </w:rPr>
        <w:t>ные, полученные нами в ходе первого этапа.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Нами был составлен перспективный план работы с детьми на три года, предусматривающий систему следующих педагогических мероприятий: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специально организованные занятия с детьми 1 раз в месяц,</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досуги - 1 раз в квартал,</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труд еженедельно,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игры дидактические -1 раз в неделю,</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настольно-печатные, сюжетно-ролевые игры - ежедневно,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продуктивные виды деятельности – 1 раз в неделю,</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экскурсии -  1 раз в месяц.</w:t>
      </w:r>
    </w:p>
    <w:p w:rsidR="006E798D" w:rsidRPr="00FD2E3E" w:rsidRDefault="006E798D" w:rsidP="00FD2E3E">
      <w:pPr>
        <w:spacing w:line="360" w:lineRule="auto"/>
        <w:ind w:firstLine="567"/>
        <w:rPr>
          <w:szCs w:val="28"/>
        </w:rPr>
      </w:pPr>
      <w:r w:rsidRPr="00FD2E3E">
        <w:rPr>
          <w:szCs w:val="28"/>
        </w:rPr>
        <w:t>Работа по ознакомлению детей дошкольного возраста с родным краем основывается на воспитании у детей устойчивого интереса к краеведческому материалу и к своей «малой Родине». Для ребенка «малая Родина» это не только его дом, улица или детский сад. Это достопримечательности города, его музеи и выставки, исторические сведения краеведческого содержания и многое другое.</w:t>
      </w:r>
    </w:p>
    <w:p w:rsidR="006E798D" w:rsidRPr="00FD2E3E" w:rsidRDefault="006E798D" w:rsidP="00FD2E3E">
      <w:pPr>
        <w:spacing w:line="360" w:lineRule="auto"/>
        <w:ind w:firstLine="567"/>
        <w:rPr>
          <w:szCs w:val="28"/>
        </w:rPr>
      </w:pPr>
      <w:r w:rsidRPr="00FD2E3E">
        <w:rPr>
          <w:szCs w:val="28"/>
        </w:rPr>
        <w:t>Поэтому содержание проекта будет реализовано в двух направлениях:</w:t>
      </w:r>
    </w:p>
    <w:p w:rsidR="006E798D" w:rsidRPr="00FD2E3E" w:rsidRDefault="006E798D" w:rsidP="00FD2E3E">
      <w:pPr>
        <w:spacing w:line="360" w:lineRule="auto"/>
        <w:ind w:firstLine="567"/>
        <w:rPr>
          <w:b/>
          <w:i/>
          <w:szCs w:val="28"/>
        </w:rPr>
      </w:pPr>
      <w:r w:rsidRPr="00FD2E3E">
        <w:rPr>
          <w:b/>
          <w:i/>
          <w:szCs w:val="28"/>
        </w:rPr>
        <w:t>Природно-климатическое</w:t>
      </w:r>
    </w:p>
    <w:p w:rsidR="006E798D" w:rsidRPr="00FD2E3E" w:rsidRDefault="006E798D" w:rsidP="00FD2E3E">
      <w:pPr>
        <w:spacing w:line="360" w:lineRule="auto"/>
        <w:ind w:firstLine="567"/>
        <w:rPr>
          <w:b/>
          <w:i/>
          <w:szCs w:val="28"/>
        </w:rPr>
      </w:pPr>
      <w:r w:rsidRPr="00FD2E3E">
        <w:rPr>
          <w:b/>
          <w:i/>
          <w:szCs w:val="28"/>
        </w:rPr>
        <w:t>Культурно-историческое</w:t>
      </w:r>
    </w:p>
    <w:p w:rsidR="006E798D" w:rsidRPr="00FD2E3E" w:rsidRDefault="006E798D" w:rsidP="00FD2E3E">
      <w:pPr>
        <w:spacing w:line="360" w:lineRule="auto"/>
        <w:ind w:firstLine="567"/>
        <w:rPr>
          <w:szCs w:val="28"/>
        </w:rPr>
      </w:pPr>
      <w:r w:rsidRPr="00FD2E3E">
        <w:rPr>
          <w:b/>
          <w:szCs w:val="28"/>
        </w:rPr>
        <w:t>Природно-климатическое направление</w:t>
      </w:r>
      <w:r w:rsidRPr="00FD2E3E">
        <w:rPr>
          <w:b/>
          <w:i/>
          <w:szCs w:val="28"/>
        </w:rPr>
        <w:t xml:space="preserve"> </w:t>
      </w:r>
      <w:r w:rsidRPr="00FD2E3E">
        <w:rPr>
          <w:szCs w:val="28"/>
        </w:rPr>
        <w:t>включает в себя знакомство с особенностями животного и растительного мира Новосибирской области, и реализуется в течение года в качестве дополнения к Основной  общеобраз</w:t>
      </w:r>
      <w:r w:rsidRPr="00FD2E3E">
        <w:rPr>
          <w:szCs w:val="28"/>
        </w:rPr>
        <w:t>о</w:t>
      </w:r>
      <w:r w:rsidRPr="00FD2E3E">
        <w:rPr>
          <w:szCs w:val="28"/>
        </w:rPr>
        <w:t>вательной программе «Детский сад 2100», раздел «Здравствуй мир», область «Познание». Это направление является базовым для раскрытия перед ребе</w:t>
      </w:r>
      <w:r w:rsidRPr="00FD2E3E">
        <w:rPr>
          <w:szCs w:val="28"/>
        </w:rPr>
        <w:t>н</w:t>
      </w:r>
      <w:r w:rsidRPr="00FD2E3E">
        <w:rPr>
          <w:szCs w:val="28"/>
        </w:rPr>
        <w:t>ком особенностей культуры и быта нашего региона. Некоторые темы  разд</w:t>
      </w:r>
      <w:r w:rsidRPr="00FD2E3E">
        <w:rPr>
          <w:szCs w:val="28"/>
        </w:rPr>
        <w:t>е</w:t>
      </w:r>
      <w:r w:rsidRPr="00FD2E3E">
        <w:rPr>
          <w:szCs w:val="28"/>
        </w:rPr>
        <w:t xml:space="preserve">ла «Здравствуй мир» мы изменили с учетом регионального компонента, но с сохранением программных задач. </w:t>
      </w:r>
    </w:p>
    <w:p w:rsidR="006E798D" w:rsidRPr="00FD2E3E" w:rsidRDefault="006E798D" w:rsidP="00FD2E3E">
      <w:pPr>
        <w:widowControl w:val="0"/>
        <w:autoSpaceDE w:val="0"/>
        <w:autoSpaceDN w:val="0"/>
        <w:adjustRightInd w:val="0"/>
        <w:spacing w:line="360" w:lineRule="auto"/>
        <w:ind w:right="-81" w:firstLine="567"/>
        <w:rPr>
          <w:szCs w:val="28"/>
        </w:rPr>
      </w:pPr>
      <w:r w:rsidRPr="00FD2E3E">
        <w:rPr>
          <w:szCs w:val="28"/>
        </w:rPr>
        <w:t>Экспериментирование и наблюдение. Посещение Центрального сиби</w:t>
      </w:r>
      <w:r w:rsidRPr="00FD2E3E">
        <w:rPr>
          <w:szCs w:val="28"/>
        </w:rPr>
        <w:t>р</w:t>
      </w:r>
      <w:r w:rsidRPr="00FD2E3E">
        <w:rPr>
          <w:szCs w:val="28"/>
        </w:rPr>
        <w:t>ского ботанического сада  СО РАН, Краеведческого музея, Новосибирского зоопарка. Создание совместно с родителями природных макетов; организация выставки на тему «Край Сибирский глазами ребенка»; Выставка рисунков «Эти удивительные растения». Мини-музей оригами – «Животные вокруг» ,«То березка, то рябинка» и т.п.</w:t>
      </w:r>
    </w:p>
    <w:p w:rsidR="006E798D" w:rsidRPr="00FD2E3E" w:rsidRDefault="006E798D" w:rsidP="00FD2E3E">
      <w:pPr>
        <w:spacing w:line="360" w:lineRule="auto"/>
        <w:ind w:firstLine="567"/>
        <w:rPr>
          <w:szCs w:val="28"/>
        </w:rPr>
      </w:pPr>
      <w:r w:rsidRPr="00FD2E3E">
        <w:rPr>
          <w:b/>
          <w:szCs w:val="28"/>
        </w:rPr>
        <w:t xml:space="preserve">Культурно-историческое направление </w:t>
      </w:r>
      <w:r w:rsidRPr="00FD2E3E">
        <w:rPr>
          <w:szCs w:val="28"/>
        </w:rPr>
        <w:t>включает в себя знакомство с историей рождения и развития нашего города и области. Особенности кул</w:t>
      </w:r>
      <w:r w:rsidRPr="00FD2E3E">
        <w:rPr>
          <w:szCs w:val="28"/>
        </w:rPr>
        <w:t>ь</w:t>
      </w:r>
      <w:r w:rsidRPr="00FD2E3E">
        <w:rPr>
          <w:szCs w:val="28"/>
        </w:rPr>
        <w:t>туры и быта народов, населяющих современную территорию новосибирской области. Так же мы поговорим о роли сибиряков в Великой Отечественной войне. Отыщем и исследуем исторический «след» в названиях улиц Новос</w:t>
      </w:r>
      <w:r w:rsidRPr="00FD2E3E">
        <w:rPr>
          <w:szCs w:val="28"/>
        </w:rPr>
        <w:t>и</w:t>
      </w:r>
      <w:r w:rsidRPr="00FD2E3E">
        <w:rPr>
          <w:szCs w:val="28"/>
        </w:rPr>
        <w:t>бирска. Познакомимся с памятниками и историческими местами города, с музеями и экспозициями, связанными, так же с культурой и историей нашего города.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Чтобы обеспечить целостное восприятие детьми изучаемого материала, мы  распределили объем знаний по темам. При отборе конкретного содерж</w:t>
      </w:r>
      <w:r w:rsidRPr="00FD2E3E">
        <w:rPr>
          <w:szCs w:val="28"/>
          <w:lang w:eastAsia="ru-RU"/>
        </w:rPr>
        <w:t>а</w:t>
      </w:r>
      <w:r w:rsidRPr="00FD2E3E">
        <w:rPr>
          <w:szCs w:val="28"/>
          <w:lang w:eastAsia="ru-RU"/>
        </w:rPr>
        <w:t>ния  старались  учесть то, что оно должно: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нести доступную информацию;</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вызывать эмоциональные чувства, отношения;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побуждать к деятельности, поступкам.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Последовательность знакомства детей с определенными темами отраз</w:t>
      </w:r>
      <w:r w:rsidRPr="00FD2E3E">
        <w:rPr>
          <w:szCs w:val="28"/>
          <w:lang w:eastAsia="ru-RU"/>
        </w:rPr>
        <w:t>и</w:t>
      </w:r>
      <w:r w:rsidRPr="00FD2E3E">
        <w:rPr>
          <w:szCs w:val="28"/>
          <w:lang w:eastAsia="ru-RU"/>
        </w:rPr>
        <w:t>ли в перспективном плане (см. приложение 7).</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 Работа велась одновременно по трем направлениям:</w:t>
      </w:r>
    </w:p>
    <w:p w:rsidR="006E798D" w:rsidRPr="00FD2E3E" w:rsidRDefault="006E798D" w:rsidP="00FD2E3E">
      <w:pPr>
        <w:shd w:val="clear" w:color="auto" w:fill="FFFFFF"/>
        <w:spacing w:after="41" w:line="360" w:lineRule="auto"/>
        <w:ind w:firstLine="567"/>
        <w:rPr>
          <w:szCs w:val="28"/>
          <w:lang w:eastAsia="ru-RU"/>
        </w:rPr>
      </w:pPr>
      <w:r w:rsidRPr="00FD2E3E">
        <w:rPr>
          <w:i/>
          <w:iCs/>
          <w:szCs w:val="28"/>
          <w:lang w:eastAsia="ru-RU"/>
        </w:rPr>
        <w:t>-</w:t>
      </w:r>
      <w:r w:rsidRPr="00FD2E3E">
        <w:rPr>
          <w:szCs w:val="28"/>
          <w:lang w:eastAsia="ru-RU"/>
        </w:rPr>
        <w:t> с детьми - согласно разработанного плана,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с родителями (пропаганда патриотического воспитания, повышение уровня знаний о родном городе, привлечение к совместной деятельности),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обогащение предметно-развивающей среды в группе.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В течение года с детьми были изучены следующие темы: «История во</w:t>
      </w:r>
      <w:r w:rsidRPr="00FD2E3E">
        <w:rPr>
          <w:szCs w:val="28"/>
          <w:lang w:eastAsia="ru-RU"/>
        </w:rPr>
        <w:t>з</w:t>
      </w:r>
      <w:r w:rsidRPr="00FD2E3E">
        <w:rPr>
          <w:szCs w:val="28"/>
          <w:lang w:eastAsia="ru-RU"/>
        </w:rPr>
        <w:t>никновения города»,  «Микрорайон, в котором мы живем»,  «Улицы нашего города», «Достопримечательности города Новосибирска», «Места отдыха в Новосибирске», «Труд взрослых», «Транспорт»,  «Памятники  Новосиби</w:t>
      </w:r>
      <w:r w:rsidRPr="00FD2E3E">
        <w:rPr>
          <w:szCs w:val="28"/>
          <w:lang w:eastAsia="ru-RU"/>
        </w:rPr>
        <w:t>р</w:t>
      </w:r>
      <w:r w:rsidRPr="00FD2E3E">
        <w:rPr>
          <w:szCs w:val="28"/>
          <w:lang w:eastAsia="ru-RU"/>
        </w:rPr>
        <w:t>ска»,  «Они прославили наш город», «Герои-защитники Отечества»,  «Пр</w:t>
      </w:r>
      <w:r w:rsidRPr="00FD2E3E">
        <w:rPr>
          <w:szCs w:val="28"/>
          <w:lang w:eastAsia="ru-RU"/>
        </w:rPr>
        <w:t>и</w:t>
      </w:r>
      <w:r w:rsidRPr="00FD2E3E">
        <w:rPr>
          <w:szCs w:val="28"/>
          <w:lang w:eastAsia="ru-RU"/>
        </w:rPr>
        <w:t>рода нашего города».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Проведено 9 занятий ,  9 экскурсий, 4 досуга, разучены  32 дидактич</w:t>
      </w:r>
      <w:r w:rsidRPr="00FD2E3E">
        <w:rPr>
          <w:szCs w:val="28"/>
          <w:lang w:eastAsia="ru-RU"/>
        </w:rPr>
        <w:t>е</w:t>
      </w:r>
      <w:r w:rsidRPr="00FD2E3E">
        <w:rPr>
          <w:szCs w:val="28"/>
          <w:lang w:eastAsia="ru-RU"/>
        </w:rPr>
        <w:t>ские иг</w:t>
      </w:r>
      <w:r>
        <w:rPr>
          <w:szCs w:val="28"/>
          <w:lang w:eastAsia="ru-RU"/>
        </w:rPr>
        <w:t>ры</w:t>
      </w:r>
      <w:r w:rsidRPr="00FD2E3E">
        <w:rPr>
          <w:szCs w:val="28"/>
          <w:lang w:eastAsia="ru-RU"/>
        </w:rPr>
        <w:t>.</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При ознакомлении детей с родным городом отдавали предпочтение тем методам и приемам, которые способствовали повышению познавательной и эмоциональной отзывчивости детей: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каждый раз задавали детям вопросы на выражение отношения к окр</w:t>
      </w:r>
      <w:r w:rsidRPr="00FD2E3E">
        <w:rPr>
          <w:szCs w:val="28"/>
          <w:lang w:eastAsia="ru-RU"/>
        </w:rPr>
        <w:t>у</w:t>
      </w:r>
      <w:r w:rsidRPr="00FD2E3E">
        <w:rPr>
          <w:szCs w:val="28"/>
          <w:lang w:eastAsia="ru-RU"/>
        </w:rPr>
        <w:t>жающему (Любите ли вы свой город, за что? Что нравится в городе Новос</w:t>
      </w:r>
      <w:r w:rsidRPr="00FD2E3E">
        <w:rPr>
          <w:szCs w:val="28"/>
          <w:lang w:eastAsia="ru-RU"/>
        </w:rPr>
        <w:t>и</w:t>
      </w:r>
      <w:r w:rsidRPr="00FD2E3E">
        <w:rPr>
          <w:szCs w:val="28"/>
          <w:lang w:eastAsia="ru-RU"/>
        </w:rPr>
        <w:t>бирске? Что бы вы хотели сделать, чтобы город стал еще лучше?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фантазировали и придумывали вместе с детьми маленькие рассказы: об истории родного города (например, с опорой  на названия улиц родного г</w:t>
      </w:r>
      <w:r w:rsidRPr="00FD2E3E">
        <w:rPr>
          <w:szCs w:val="28"/>
          <w:lang w:eastAsia="ru-RU"/>
        </w:rPr>
        <w:t>о</w:t>
      </w:r>
      <w:r w:rsidRPr="00FD2E3E">
        <w:rPr>
          <w:szCs w:val="28"/>
          <w:lang w:eastAsia="ru-RU"/>
        </w:rPr>
        <w:t>рода),  каким  дети хотели бы видеть город  в будущем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постоянно любовались и восхищались красивыми природными явл</w:t>
      </w:r>
      <w:r w:rsidRPr="00FD2E3E">
        <w:rPr>
          <w:szCs w:val="28"/>
          <w:lang w:eastAsia="ru-RU"/>
        </w:rPr>
        <w:t>е</w:t>
      </w:r>
      <w:r w:rsidRPr="00FD2E3E">
        <w:rPr>
          <w:szCs w:val="28"/>
          <w:lang w:eastAsia="ru-RU"/>
        </w:rPr>
        <w:t>ниями, предметами рукотворного мира, добрыми поступками людей, н</w:t>
      </w:r>
      <w:r w:rsidRPr="00FD2E3E">
        <w:rPr>
          <w:szCs w:val="28"/>
          <w:lang w:eastAsia="ru-RU"/>
        </w:rPr>
        <w:t>е</w:t>
      </w:r>
      <w:r w:rsidRPr="00FD2E3E">
        <w:rPr>
          <w:szCs w:val="28"/>
          <w:lang w:eastAsia="ru-RU"/>
        </w:rPr>
        <w:t>обычной архитектурой строений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при каждом удобном случае старались вызвать у детей чувство соп</w:t>
      </w:r>
      <w:r w:rsidRPr="00FD2E3E">
        <w:rPr>
          <w:szCs w:val="28"/>
          <w:lang w:eastAsia="ru-RU"/>
        </w:rPr>
        <w:t>е</w:t>
      </w:r>
      <w:r w:rsidRPr="00FD2E3E">
        <w:rPr>
          <w:szCs w:val="28"/>
          <w:lang w:eastAsia="ru-RU"/>
        </w:rPr>
        <w:t>реживания и сочувствия по поводу живого или неживого объекта, находящ</w:t>
      </w:r>
      <w:r w:rsidRPr="00FD2E3E">
        <w:rPr>
          <w:szCs w:val="28"/>
          <w:lang w:eastAsia="ru-RU"/>
        </w:rPr>
        <w:t>е</w:t>
      </w:r>
      <w:r w:rsidRPr="00FD2E3E">
        <w:rPr>
          <w:szCs w:val="28"/>
          <w:lang w:eastAsia="ru-RU"/>
        </w:rPr>
        <w:t>гося в неблагоприятном состоянии (разрушающийся дом, сломанная скаме</w:t>
      </w:r>
      <w:r w:rsidRPr="00FD2E3E">
        <w:rPr>
          <w:szCs w:val="28"/>
          <w:lang w:eastAsia="ru-RU"/>
        </w:rPr>
        <w:t>й</w:t>
      </w:r>
      <w:r w:rsidRPr="00FD2E3E">
        <w:rPr>
          <w:szCs w:val="28"/>
          <w:lang w:eastAsia="ru-RU"/>
        </w:rPr>
        <w:t>ка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-героями, желание быть похожими на людей смелых, таких, которые рискуют жизнью во имя спасения товарищей;</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создавали ситуации, чтобы дети могли поделиться своими впечатл</w:t>
      </w:r>
      <w:r w:rsidRPr="00FD2E3E">
        <w:rPr>
          <w:szCs w:val="28"/>
          <w:lang w:eastAsia="ru-RU"/>
        </w:rPr>
        <w:t>е</w:t>
      </w:r>
      <w:r w:rsidRPr="00FD2E3E">
        <w:rPr>
          <w:szCs w:val="28"/>
          <w:lang w:eastAsia="ru-RU"/>
        </w:rPr>
        <w:t>ниями с окружающими людьми (дети выступали перед малышами, родит</w:t>
      </w:r>
      <w:r w:rsidRPr="00FD2E3E">
        <w:rPr>
          <w:szCs w:val="28"/>
          <w:lang w:eastAsia="ru-RU"/>
        </w:rPr>
        <w:t>е</w:t>
      </w:r>
      <w:r w:rsidRPr="00FD2E3E">
        <w:rPr>
          <w:szCs w:val="28"/>
          <w:lang w:eastAsia="ru-RU"/>
        </w:rPr>
        <w:t>лями, гостями);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старались так организовать деятельность детей, чтобы у них появилась необходимость лучше узнать окружающих людей и себя;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приглашали родителей, гостей для беседы с детьми (родителей на зан</w:t>
      </w:r>
      <w:r w:rsidRPr="00FD2E3E">
        <w:rPr>
          <w:szCs w:val="28"/>
          <w:lang w:eastAsia="ru-RU"/>
        </w:rPr>
        <w:t>я</w:t>
      </w:r>
      <w:r w:rsidRPr="00FD2E3E">
        <w:rPr>
          <w:szCs w:val="28"/>
          <w:lang w:eastAsia="ru-RU"/>
        </w:rPr>
        <w:t>тия с детьми по знакомству с трудом взрослых; родственников детей, ветер</w:t>
      </w:r>
      <w:r w:rsidRPr="00FD2E3E">
        <w:rPr>
          <w:szCs w:val="28"/>
          <w:lang w:eastAsia="ru-RU"/>
        </w:rPr>
        <w:t>а</w:t>
      </w:r>
      <w:r w:rsidRPr="00FD2E3E">
        <w:rPr>
          <w:szCs w:val="28"/>
          <w:lang w:eastAsia="ru-RU"/>
        </w:rPr>
        <w:t>нов Великой отечественной войны, - на познавательные занятия),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при знакомстве детей с трудом взрослых старались выбрать объекты, которые способствуют формированию у детей положительного отношения к труду и наиболее ярко раскрывают качества людей. В условиях города это может быть, например, труд строителя, милиционера и др.  Знакомство детей с любой профессией дает возможность показать детям значение каждого в</w:t>
      </w:r>
      <w:r w:rsidRPr="00FD2E3E">
        <w:rPr>
          <w:szCs w:val="28"/>
          <w:lang w:eastAsia="ru-RU"/>
        </w:rPr>
        <w:t>и</w:t>
      </w:r>
      <w:r w:rsidRPr="00FD2E3E">
        <w:rPr>
          <w:szCs w:val="28"/>
          <w:lang w:eastAsia="ru-RU"/>
        </w:rPr>
        <w:t>да труда для всех людей  города,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рассказывали, чем  прославились в нашем городе, в детском саду  р</w:t>
      </w:r>
      <w:r w:rsidRPr="00FD2E3E">
        <w:rPr>
          <w:szCs w:val="28"/>
          <w:lang w:eastAsia="ru-RU"/>
        </w:rPr>
        <w:t>о</w:t>
      </w:r>
      <w:r w:rsidRPr="00FD2E3E">
        <w:rPr>
          <w:szCs w:val="28"/>
          <w:lang w:eastAsia="ru-RU"/>
        </w:rPr>
        <w:t>дители детей (Семья Нади  участвовала в конкурсе «Тепло родного очага».  Папы Димы, Даши,  Влада сделали деревянный корабль на участке сада.  К</w:t>
      </w:r>
      <w:r w:rsidRPr="00FD2E3E">
        <w:rPr>
          <w:szCs w:val="28"/>
          <w:lang w:eastAsia="ru-RU"/>
        </w:rPr>
        <w:t>а</w:t>
      </w:r>
      <w:r w:rsidRPr="00FD2E3E">
        <w:rPr>
          <w:szCs w:val="28"/>
          <w:lang w:eastAsia="ru-RU"/>
        </w:rPr>
        <w:t>тина мама сшила интересные мягкие игрушки и новогодние костюмы для спектакля,  Машина мама сшила куклу-шутника и Городовичка из сказки нашего земляка Юрия Магалифа.  У детей возникает чувство радости, чувс</w:t>
      </w:r>
      <w:r w:rsidRPr="00FD2E3E">
        <w:rPr>
          <w:szCs w:val="28"/>
          <w:lang w:eastAsia="ru-RU"/>
        </w:rPr>
        <w:t>т</w:t>
      </w:r>
      <w:r w:rsidRPr="00FD2E3E">
        <w:rPr>
          <w:szCs w:val="28"/>
          <w:lang w:eastAsia="ru-RU"/>
        </w:rPr>
        <w:t>во уважения к родителям, присутствует желание подражать доброму делу родителей. Они начинают уважать труд своих родителей – берегут игрушки, сделанные близкими людьми).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посещали краеведческий музей, выставки картин, изделий народного промысла из бересты, театрализованные представления;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разучили  русские,  игры, пляски, традиции;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-научилися выводить «Ордынскую роспись»</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Провели развлечение «Дом дружбы», где воспитанники представили для родителей  и гостей детского сада  игры, традиции, костюмы разных н</w:t>
      </w:r>
      <w:r w:rsidRPr="00FD2E3E">
        <w:rPr>
          <w:szCs w:val="28"/>
          <w:lang w:eastAsia="ru-RU"/>
        </w:rPr>
        <w:t>а</w:t>
      </w:r>
      <w:r w:rsidRPr="00FD2E3E">
        <w:rPr>
          <w:szCs w:val="28"/>
          <w:lang w:eastAsia="ru-RU"/>
        </w:rPr>
        <w:t>родов, живущих в нашем городе.</w:t>
      </w:r>
    </w:p>
    <w:p w:rsidR="006E798D" w:rsidRPr="00FD2E3E" w:rsidRDefault="006E798D" w:rsidP="00FD2E3E">
      <w:pPr>
        <w:shd w:val="clear" w:color="auto" w:fill="FFFFFF"/>
        <w:spacing w:after="41" w:line="360" w:lineRule="auto"/>
        <w:ind w:firstLine="567"/>
        <w:rPr>
          <w:szCs w:val="28"/>
          <w:lang w:eastAsia="ru-RU"/>
        </w:rPr>
      </w:pPr>
      <w:r w:rsidRPr="00FD2E3E">
        <w:rPr>
          <w:iCs/>
          <w:szCs w:val="28"/>
          <w:lang w:eastAsia="ru-RU"/>
        </w:rPr>
        <w:t>-  участвовали  в городских праздниках,  с тем чтобы дети имели во</w:t>
      </w:r>
      <w:r w:rsidRPr="00FD2E3E">
        <w:rPr>
          <w:iCs/>
          <w:szCs w:val="28"/>
          <w:lang w:eastAsia="ru-RU"/>
        </w:rPr>
        <w:t>з</w:t>
      </w:r>
      <w:r w:rsidRPr="00FD2E3E">
        <w:rPr>
          <w:iCs/>
          <w:szCs w:val="28"/>
          <w:lang w:eastAsia="ru-RU"/>
        </w:rPr>
        <w:t>можность окунуться в атмосферу общей радости и веселья (Масленица, Ро</w:t>
      </w:r>
      <w:r w:rsidRPr="00FD2E3E">
        <w:rPr>
          <w:iCs/>
          <w:szCs w:val="28"/>
          <w:lang w:eastAsia="ru-RU"/>
        </w:rPr>
        <w:t>ж</w:t>
      </w:r>
      <w:r w:rsidRPr="00FD2E3E">
        <w:rPr>
          <w:iCs/>
          <w:szCs w:val="28"/>
          <w:lang w:eastAsia="ru-RU"/>
        </w:rPr>
        <w:t>дество, Пасха). Различные фестивали народного творчества.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Старались строить образовательную работу с учетом детских интересов. Например, после посещения краеведческого музея у мальчиков появился и</w:t>
      </w:r>
      <w:r w:rsidRPr="00FD2E3E">
        <w:rPr>
          <w:szCs w:val="28"/>
          <w:lang w:eastAsia="ru-RU"/>
        </w:rPr>
        <w:t>н</w:t>
      </w:r>
      <w:r w:rsidRPr="00FD2E3E">
        <w:rPr>
          <w:szCs w:val="28"/>
          <w:lang w:eastAsia="ru-RU"/>
        </w:rPr>
        <w:t>терес к оружию. Пригласили родителей, которые работают в военкомате. Они рассказали о воинской службе. Были приглашены борцы стиля «Русский вьюн» с показательными выступлениями.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Подводили детей к пониманию того, что искусство отражает окружа</w:t>
      </w:r>
      <w:r w:rsidRPr="00FD2E3E">
        <w:rPr>
          <w:szCs w:val="28"/>
          <w:lang w:eastAsia="ru-RU"/>
        </w:rPr>
        <w:t>ю</w:t>
      </w:r>
      <w:r w:rsidRPr="00FD2E3E">
        <w:rPr>
          <w:szCs w:val="28"/>
          <w:lang w:eastAsia="ru-RU"/>
        </w:rPr>
        <w:t>щий мир  и художник изображает то, что вызвало его интерес, удивление. Обращали  внимание детей на то, что искусство окружает нас всюду: дома, в детском саду, на улице, оно доставляет людям удовольствие, радость, к нему следует бережно относиться.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Создавали условия, чтобы полученные представления, свои чувства по поводу увиденного и услышанного дети отражали в разнообразных видах детской деятельности. Создавали условия для самостоятельного выбора детьми вида деятельности: творческой игры, составления рассказов, изгото</w:t>
      </w:r>
      <w:r w:rsidRPr="00FD2E3E">
        <w:rPr>
          <w:szCs w:val="28"/>
          <w:lang w:eastAsia="ru-RU"/>
        </w:rPr>
        <w:t>в</w:t>
      </w:r>
      <w:r w:rsidRPr="00FD2E3E">
        <w:rPr>
          <w:szCs w:val="28"/>
          <w:lang w:eastAsia="ru-RU"/>
        </w:rPr>
        <w:t>ления поделок, сочинения загадок, аппликации, лепки, рисования, трудовой деятельности и др.   Что позволяло осуществлять интеграцию образовател</w:t>
      </w:r>
      <w:r w:rsidRPr="00FD2E3E">
        <w:rPr>
          <w:szCs w:val="28"/>
          <w:lang w:eastAsia="ru-RU"/>
        </w:rPr>
        <w:t>ь</w:t>
      </w:r>
      <w:r w:rsidRPr="00FD2E3E">
        <w:rPr>
          <w:szCs w:val="28"/>
          <w:lang w:eastAsia="ru-RU"/>
        </w:rPr>
        <w:t>ных областей, взаимопроникновение. Дети рисовали на темы «Праздничный город», «Дома на нашей улице», «Во дворе», «Наша армия», «День Победы». Делали коллективную аппликацию ««Город будущего», «Машины едут по улице», «Мы отдыхаем» и др., конструировали на темы «Мост через Обь», «Наш двор», «Красивые здания города»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Вместе с детьми и родителями изготовили макет города и дидактические игры по знакомству с родным городом. Выпускали стенгазеты «Где мы были и что видели».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Привлекали детей к хозяйственно-бытовому труду по благоустройству и наведению порядка на территории детского сада и к труду в природе.  Летом  2012 года был проведен конкурс «Озеленения и дизайна участков». Террит</w:t>
      </w:r>
      <w:r w:rsidRPr="00FD2E3E">
        <w:rPr>
          <w:szCs w:val="28"/>
          <w:lang w:eastAsia="ru-RU"/>
        </w:rPr>
        <w:t>о</w:t>
      </w:r>
      <w:r w:rsidRPr="00FD2E3E">
        <w:rPr>
          <w:szCs w:val="28"/>
          <w:lang w:eastAsia="ru-RU"/>
        </w:rPr>
        <w:t>рия детского сада была оформлена творческими изысками, на некоторых участках дети и педагоги развели огород. Ухаживали за посадками и собир</w:t>
      </w:r>
      <w:r w:rsidRPr="00FD2E3E">
        <w:rPr>
          <w:szCs w:val="28"/>
          <w:lang w:eastAsia="ru-RU"/>
        </w:rPr>
        <w:t>а</w:t>
      </w:r>
      <w:r w:rsidRPr="00FD2E3E">
        <w:rPr>
          <w:szCs w:val="28"/>
          <w:lang w:eastAsia="ru-RU"/>
        </w:rPr>
        <w:t>ли урожай. Дети вместе со взрослыми подкармливали зимующих птиц, после снегопада расчищали дорожки,  подсыпали свежий корм; окапывали снегом корни кустов и деревьев, стряхивали снег с веток после сильного снегопада, чтобы они не сломались под тяжестью снега, ухаживали за комнатными ра</w:t>
      </w:r>
      <w:r w:rsidRPr="00FD2E3E">
        <w:rPr>
          <w:szCs w:val="28"/>
          <w:lang w:eastAsia="ru-RU"/>
        </w:rPr>
        <w:t>с</w:t>
      </w:r>
      <w:r w:rsidRPr="00FD2E3E">
        <w:rPr>
          <w:szCs w:val="28"/>
          <w:lang w:eastAsia="ru-RU"/>
        </w:rPr>
        <w:t>тениями с учетом времени года, вместе со взрослыми развешивали скворе</w:t>
      </w:r>
      <w:r w:rsidRPr="00FD2E3E">
        <w:rPr>
          <w:szCs w:val="28"/>
          <w:lang w:eastAsia="ru-RU"/>
        </w:rPr>
        <w:t>ч</w:t>
      </w:r>
      <w:r w:rsidRPr="00FD2E3E">
        <w:rPr>
          <w:szCs w:val="28"/>
          <w:lang w:eastAsia="ru-RU"/>
        </w:rPr>
        <w:t>ники,  убирали перегнившую листву,  летом высаживали растения на клумбу, подсеивали на участке траву,  собирали плоды и семена растений для корма птицам, укрывали на зиму многолетние растения опавшими листьями, гот</w:t>
      </w:r>
      <w:r w:rsidRPr="00FD2E3E">
        <w:rPr>
          <w:szCs w:val="28"/>
          <w:lang w:eastAsia="ru-RU"/>
        </w:rPr>
        <w:t>о</w:t>
      </w:r>
      <w:r w:rsidRPr="00FD2E3E">
        <w:rPr>
          <w:szCs w:val="28"/>
          <w:lang w:eastAsia="ru-RU"/>
        </w:rPr>
        <w:t>вили кормушки для птиц.</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Дети по природе своей ритуальны. Поэтому большой эффект в форм</w:t>
      </w:r>
      <w:r w:rsidRPr="00FD2E3E">
        <w:rPr>
          <w:szCs w:val="28"/>
          <w:lang w:eastAsia="ru-RU"/>
        </w:rPr>
        <w:t>и</w:t>
      </w:r>
      <w:r w:rsidRPr="00FD2E3E">
        <w:rPr>
          <w:szCs w:val="28"/>
          <w:lang w:eastAsia="ru-RU"/>
        </w:rPr>
        <w:t>ровании у детей системных знаний даёт ритуальное планирование месяца. Например, проводя углубленную работу по патриотическому воспитанию дошкольников через знакомство с родным городом, мы руководствовались следующим планом-графиком организации жизнедеятельности детей в теч</w:t>
      </w:r>
      <w:r w:rsidRPr="00FD2E3E">
        <w:rPr>
          <w:szCs w:val="28"/>
          <w:lang w:eastAsia="ru-RU"/>
        </w:rPr>
        <w:t>е</w:t>
      </w:r>
      <w:r w:rsidRPr="00FD2E3E">
        <w:rPr>
          <w:szCs w:val="28"/>
          <w:lang w:eastAsia="ru-RU"/>
        </w:rPr>
        <w:t>ние месяца.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Еженедельно: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понедельникам утром мы использовали такую форму работы как «Добрая мысль миру» (Цель – проявить заботу об окружающем и окружа</w:t>
      </w:r>
      <w:r w:rsidRPr="00FD2E3E">
        <w:rPr>
          <w:szCs w:val="28"/>
          <w:lang w:eastAsia="ru-RU"/>
        </w:rPr>
        <w:t>ю</w:t>
      </w:r>
      <w:r w:rsidRPr="00FD2E3E">
        <w:rPr>
          <w:szCs w:val="28"/>
          <w:lang w:eastAsia="ru-RU"/>
        </w:rPr>
        <w:t>щих)</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вторникам днем – «Диалог-размышление» (Цель – привлечь вним</w:t>
      </w:r>
      <w:r w:rsidRPr="00FD2E3E">
        <w:rPr>
          <w:szCs w:val="28"/>
          <w:lang w:eastAsia="ru-RU"/>
        </w:rPr>
        <w:t>а</w:t>
      </w:r>
      <w:r w:rsidRPr="00FD2E3E">
        <w:rPr>
          <w:szCs w:val="28"/>
          <w:lang w:eastAsia="ru-RU"/>
        </w:rPr>
        <w:t>ние детей к объектам, находящимся в неблагоприятном состоянии).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средам утром – «4 строчки наизусть» (цель – воспитание любви к городу, семье, людям, природе через художественное слово).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четвергам днем «Уроки наблюдений» (цель видеть изменения, пр</w:t>
      </w:r>
      <w:r w:rsidRPr="00FD2E3E">
        <w:rPr>
          <w:szCs w:val="28"/>
          <w:lang w:eastAsia="ru-RU"/>
        </w:rPr>
        <w:t>о</w:t>
      </w:r>
      <w:r w:rsidRPr="00FD2E3E">
        <w:rPr>
          <w:szCs w:val="28"/>
          <w:lang w:eastAsia="ru-RU"/>
        </w:rPr>
        <w:t>исходящие в городе).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пятницам утром – «Открытие красоты» (цель- любование природой, делами людей и окружающими предметами)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1 раз в месяц мы использовали следующие формы работы с детьми: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понедельникам вечером – «Фантазирование» (город будущего; если бы я стал мэром города, волшебником, строителем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вторникам вечером – «Удивлялки» (говорили об истории города, интересных событиях, знаменитых людях, обсуждали газетную информ</w:t>
      </w:r>
      <w:r w:rsidRPr="00FD2E3E">
        <w:rPr>
          <w:szCs w:val="28"/>
          <w:lang w:eastAsia="ru-RU"/>
        </w:rPr>
        <w:t>а</w:t>
      </w:r>
      <w:r w:rsidRPr="00FD2E3E">
        <w:rPr>
          <w:szCs w:val="28"/>
          <w:lang w:eastAsia="ru-RU"/>
        </w:rPr>
        <w:t>цию).</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средам вечером – «Добринки» (составляли заметки в газету об инт</w:t>
      </w:r>
      <w:r w:rsidRPr="00FD2E3E">
        <w:rPr>
          <w:szCs w:val="28"/>
          <w:lang w:eastAsia="ru-RU"/>
        </w:rPr>
        <w:t>е</w:t>
      </w:r>
      <w:r w:rsidRPr="00FD2E3E">
        <w:rPr>
          <w:szCs w:val="28"/>
          <w:lang w:eastAsia="ru-RU"/>
        </w:rPr>
        <w:t>ресном или важном событии, поздравлении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 четвергам вечером – «Академия детских идей» (создавали макеты, планы, коллажи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Цель этих форм работы – создание условий для отражения детьми пол</w:t>
      </w:r>
      <w:r w:rsidRPr="00FD2E3E">
        <w:rPr>
          <w:szCs w:val="28"/>
          <w:lang w:eastAsia="ru-RU"/>
        </w:rPr>
        <w:t>у</w:t>
      </w:r>
      <w:r w:rsidRPr="00FD2E3E">
        <w:rPr>
          <w:szCs w:val="28"/>
          <w:lang w:eastAsia="ru-RU"/>
        </w:rPr>
        <w:t>ченных знаний  и представлений в разнообразных видах детской деятельн</w:t>
      </w:r>
      <w:r w:rsidRPr="00FD2E3E">
        <w:rPr>
          <w:szCs w:val="28"/>
          <w:lang w:eastAsia="ru-RU"/>
        </w:rPr>
        <w:t>о</w:t>
      </w:r>
      <w:r w:rsidRPr="00FD2E3E">
        <w:rPr>
          <w:szCs w:val="28"/>
          <w:lang w:eastAsia="ru-RU"/>
        </w:rPr>
        <w:t>сти.</w:t>
      </w:r>
    </w:p>
    <w:p w:rsidR="006E798D" w:rsidRDefault="006E798D" w:rsidP="00174C13">
      <w:pPr>
        <w:shd w:val="clear" w:color="auto" w:fill="FFFFFF"/>
        <w:spacing w:after="41" w:line="360" w:lineRule="auto"/>
        <w:ind w:firstLine="567"/>
        <w:rPr>
          <w:szCs w:val="28"/>
          <w:lang w:eastAsia="ru-RU"/>
        </w:rPr>
      </w:pPr>
      <w:r w:rsidRPr="00FD2E3E">
        <w:rPr>
          <w:szCs w:val="28"/>
          <w:lang w:eastAsia="ru-RU"/>
        </w:rPr>
        <w:t>Благодаря ритуальному планированию мы добились высоких результ</w:t>
      </w:r>
      <w:r w:rsidRPr="00FD2E3E">
        <w:rPr>
          <w:szCs w:val="28"/>
          <w:lang w:eastAsia="ru-RU"/>
        </w:rPr>
        <w:t>а</w:t>
      </w:r>
      <w:r w:rsidRPr="00FD2E3E">
        <w:rPr>
          <w:szCs w:val="28"/>
          <w:lang w:eastAsia="ru-RU"/>
        </w:rPr>
        <w:t>тов в развитии детей. Можно выдвигать красивые идеи, рисовать красивые схемы, но результат будет нулевым. Только ежедневность исполнения зад</w:t>
      </w:r>
      <w:r w:rsidRPr="00FD2E3E">
        <w:rPr>
          <w:szCs w:val="28"/>
          <w:lang w:eastAsia="ru-RU"/>
        </w:rPr>
        <w:t>у</w:t>
      </w:r>
      <w:r w:rsidRPr="00FD2E3E">
        <w:rPr>
          <w:szCs w:val="28"/>
          <w:lang w:eastAsia="ru-RU"/>
        </w:rPr>
        <w:t>манного дает плоды. Благодаря ритуальному планированию мы всегда  зн</w:t>
      </w:r>
      <w:r w:rsidRPr="00FD2E3E">
        <w:rPr>
          <w:szCs w:val="28"/>
          <w:lang w:eastAsia="ru-RU"/>
        </w:rPr>
        <w:t>а</w:t>
      </w:r>
      <w:r w:rsidRPr="00FD2E3E">
        <w:rPr>
          <w:szCs w:val="28"/>
          <w:lang w:eastAsia="ru-RU"/>
        </w:rPr>
        <w:t>ли, чем занять ребят в течение всего дня.</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Параллельно проводили работу с родителями по пропаганде патриот</w:t>
      </w:r>
      <w:r w:rsidRPr="00FD2E3E">
        <w:rPr>
          <w:szCs w:val="28"/>
          <w:lang w:eastAsia="ru-RU"/>
        </w:rPr>
        <w:t>и</w:t>
      </w:r>
      <w:r w:rsidRPr="00FD2E3E">
        <w:rPr>
          <w:szCs w:val="28"/>
          <w:lang w:eastAsia="ru-RU"/>
        </w:rPr>
        <w:t>ческого воспитания детей  (беседы, консультации:  «Музеи города Новос</w:t>
      </w:r>
      <w:r w:rsidRPr="00FD2E3E">
        <w:rPr>
          <w:szCs w:val="28"/>
          <w:lang w:eastAsia="ru-RU"/>
        </w:rPr>
        <w:t>и</w:t>
      </w:r>
      <w:r w:rsidRPr="00FD2E3E">
        <w:rPr>
          <w:szCs w:val="28"/>
          <w:lang w:eastAsia="ru-RU"/>
        </w:rPr>
        <w:t>бирска», «Знакомим детей с родным городом»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Совместно с родителями и детьми периодически оформляли  тематич</w:t>
      </w:r>
      <w:r w:rsidRPr="00FD2E3E">
        <w:rPr>
          <w:szCs w:val="28"/>
          <w:lang w:eastAsia="ru-RU"/>
        </w:rPr>
        <w:t>е</w:t>
      </w:r>
      <w:r w:rsidRPr="00FD2E3E">
        <w:rPr>
          <w:szCs w:val="28"/>
          <w:lang w:eastAsia="ru-RU"/>
        </w:rPr>
        <w:t>ские выставки в книжном уголке (ко Дню города, ко Дню Флага, ко Дню П</w:t>
      </w:r>
      <w:r w:rsidRPr="00FD2E3E">
        <w:rPr>
          <w:szCs w:val="28"/>
          <w:lang w:eastAsia="ru-RU"/>
        </w:rPr>
        <w:t>о</w:t>
      </w:r>
      <w:r w:rsidRPr="00FD2E3E">
        <w:rPr>
          <w:szCs w:val="28"/>
          <w:lang w:eastAsia="ru-RU"/>
        </w:rPr>
        <w:t>беды  и др.).</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Совместно с родителями и детьми провели досуги: спортивный праз</w:t>
      </w:r>
      <w:r w:rsidRPr="00FD2E3E">
        <w:rPr>
          <w:szCs w:val="28"/>
          <w:lang w:eastAsia="ru-RU"/>
        </w:rPr>
        <w:t>д</w:t>
      </w:r>
      <w:r w:rsidRPr="00FD2E3E">
        <w:rPr>
          <w:szCs w:val="28"/>
          <w:lang w:eastAsia="ru-RU"/>
        </w:rPr>
        <w:t>ник «Олимпийские надежды», познавательную игру - звездный час на тему «Мой город», КВН ко  Дню защитников Отечества,  развлечение  «Песни Победы»,</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викторину «Знаешь ли ты родной край?», вечер стихов, где взрослые и дети рассказывали стихи о природе Сибири.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xml:space="preserve">   Предметно-развивающая среда в группе пополнилась следующим м</w:t>
      </w:r>
      <w:r w:rsidRPr="00FD2E3E">
        <w:rPr>
          <w:szCs w:val="28"/>
          <w:lang w:eastAsia="ru-RU"/>
        </w:rPr>
        <w:t>а</w:t>
      </w:r>
      <w:r w:rsidRPr="00FD2E3E">
        <w:rPr>
          <w:szCs w:val="28"/>
          <w:lang w:eastAsia="ru-RU"/>
        </w:rPr>
        <w:t>териалом, используемым детьми в свободной деятельности:   картами города, Новосибирской области  и Новосибирска, (на которой дети отмечали места, которые они посетили); макетами города (город в прошлом, город в насто</w:t>
      </w:r>
      <w:r w:rsidRPr="00FD2E3E">
        <w:rPr>
          <w:szCs w:val="28"/>
          <w:lang w:eastAsia="ru-RU"/>
        </w:rPr>
        <w:t>я</w:t>
      </w:r>
      <w:r w:rsidRPr="00FD2E3E">
        <w:rPr>
          <w:szCs w:val="28"/>
          <w:lang w:eastAsia="ru-RU"/>
        </w:rPr>
        <w:t>щем); настольно-печатными, дидактическими играми; книгами, журналами, альбомами (из принесенных детьми старых фотографий), открытками, сла</w:t>
      </w:r>
      <w:r w:rsidRPr="00FD2E3E">
        <w:rPr>
          <w:szCs w:val="28"/>
          <w:lang w:eastAsia="ru-RU"/>
        </w:rPr>
        <w:t>й</w:t>
      </w:r>
      <w:r w:rsidRPr="00FD2E3E">
        <w:rPr>
          <w:szCs w:val="28"/>
          <w:lang w:eastAsia="ru-RU"/>
        </w:rPr>
        <w:t>дами о Новосибирске; мини-музеем (где расположили принесенные детьми  из дома старинные вещи: посуду, предметы одежды, орудия труда); атриб</w:t>
      </w:r>
      <w:r w:rsidRPr="00FD2E3E">
        <w:rPr>
          <w:szCs w:val="28"/>
          <w:lang w:eastAsia="ru-RU"/>
        </w:rPr>
        <w:t>у</w:t>
      </w:r>
      <w:r w:rsidRPr="00FD2E3E">
        <w:rPr>
          <w:szCs w:val="28"/>
          <w:lang w:eastAsia="ru-RU"/>
        </w:rPr>
        <w:t>тами к сюжетно-ролевым играм. По завершении второго  этапа планируется проведение промежуточной диагностики по аналогичным методикам.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На начало 2013 года было выявлено:</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1. Дети  с желанием отвечали на вопросы и составили интересные ра</w:t>
      </w:r>
      <w:r w:rsidRPr="00FD2E3E">
        <w:rPr>
          <w:szCs w:val="28"/>
          <w:lang w:eastAsia="ru-RU"/>
        </w:rPr>
        <w:t>с</w:t>
      </w:r>
      <w:r w:rsidRPr="00FD2E3E">
        <w:rPr>
          <w:szCs w:val="28"/>
          <w:lang w:eastAsia="ru-RU"/>
        </w:rPr>
        <w:t>сказы о городе.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2. У детей  появился эмоциональный отклик на красоту города,  они х</w:t>
      </w:r>
      <w:r w:rsidRPr="00FD2E3E">
        <w:rPr>
          <w:szCs w:val="28"/>
          <w:lang w:eastAsia="ru-RU"/>
        </w:rPr>
        <w:t>о</w:t>
      </w:r>
      <w:r w:rsidRPr="00FD2E3E">
        <w:rPr>
          <w:szCs w:val="28"/>
          <w:lang w:eastAsia="ru-RU"/>
        </w:rPr>
        <w:t xml:space="preserve">рошо знают его название, всем детям нравится город, но 65% опрошенных не могут конкретно сказать что нравится. </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3.60% детей  знают о том, как люди заботятся о городе.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4.  50%  детей знают, как они могут заботиться о городе.</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5. Обогатились детские игры:   расширилась тематика детских игр («Улица», «Стройка», «Экскурсия на автобусе» и др.). Значительно увел</w:t>
      </w:r>
      <w:r w:rsidRPr="00FD2E3E">
        <w:rPr>
          <w:szCs w:val="28"/>
          <w:lang w:eastAsia="ru-RU"/>
        </w:rPr>
        <w:t>и</w:t>
      </w:r>
      <w:r w:rsidRPr="00FD2E3E">
        <w:rPr>
          <w:szCs w:val="28"/>
          <w:lang w:eastAsia="ru-RU"/>
        </w:rPr>
        <w:t>чился интерес детей к играм с общественной тематикой. Дети стали подр</w:t>
      </w:r>
      <w:r w:rsidRPr="00FD2E3E">
        <w:rPr>
          <w:szCs w:val="28"/>
          <w:lang w:eastAsia="ru-RU"/>
        </w:rPr>
        <w:t>а</w:t>
      </w:r>
      <w:r w:rsidRPr="00FD2E3E">
        <w:rPr>
          <w:szCs w:val="28"/>
          <w:lang w:eastAsia="ru-RU"/>
        </w:rPr>
        <w:t>жать в играх своим родителям – библиотекарю, шоферу, строителю, врачу, отражать различные отношения, характеризующиеся любовью, гуманизмом.</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6. Дети уважительно относятся и вежливо обращаются к старшим, ра</w:t>
      </w:r>
      <w:r w:rsidRPr="00FD2E3E">
        <w:rPr>
          <w:szCs w:val="28"/>
          <w:lang w:eastAsia="ru-RU"/>
        </w:rPr>
        <w:t>з</w:t>
      </w:r>
      <w:r w:rsidRPr="00FD2E3E">
        <w:rPr>
          <w:szCs w:val="28"/>
          <w:lang w:eastAsia="ru-RU"/>
        </w:rPr>
        <w:t>вилось умение понимать окружающих людей, проявлять к ним доброжел</w:t>
      </w:r>
      <w:r w:rsidRPr="00FD2E3E">
        <w:rPr>
          <w:szCs w:val="28"/>
          <w:lang w:eastAsia="ru-RU"/>
        </w:rPr>
        <w:t>а</w:t>
      </w:r>
      <w:r w:rsidRPr="00FD2E3E">
        <w:rPr>
          <w:szCs w:val="28"/>
          <w:lang w:eastAsia="ru-RU"/>
        </w:rPr>
        <w:t>тельное отношение, появилось стремление к общению, взаимодействию со сверстниками и взрослыми.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Появились традиции: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празднование дня именинника;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поздравление близких людей (маму, папу, сверстников) и сотрудников детского сада с днем рождения и праздниками;</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 оказание посильной помощи взрослым в  обустройстве своей группы и участка детского сада.</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-оказание помощи малышам: акция «Подари книжку», «Помоги малышу выйти на прогулку»</w:t>
      </w:r>
    </w:p>
    <w:p w:rsidR="006E798D" w:rsidRPr="00FD2E3E" w:rsidRDefault="006E798D" w:rsidP="00FD2E3E">
      <w:pPr>
        <w:shd w:val="clear" w:color="auto" w:fill="FFFFFF"/>
        <w:spacing w:after="41" w:line="360" w:lineRule="auto"/>
        <w:ind w:firstLine="567"/>
        <w:rPr>
          <w:szCs w:val="28"/>
          <w:lang w:eastAsia="ru-RU"/>
        </w:rPr>
      </w:pPr>
      <w:r w:rsidRPr="00FD2E3E">
        <w:rPr>
          <w:szCs w:val="28"/>
          <w:lang w:eastAsia="ru-RU"/>
        </w:rPr>
        <w:t>7. У 70 % детей удалось сформировать осознанное ценностное отнош</w:t>
      </w:r>
      <w:r w:rsidRPr="00FD2E3E">
        <w:rPr>
          <w:szCs w:val="28"/>
          <w:lang w:eastAsia="ru-RU"/>
        </w:rPr>
        <w:t>е</w:t>
      </w:r>
      <w:r w:rsidRPr="00FD2E3E">
        <w:rPr>
          <w:szCs w:val="28"/>
          <w:lang w:eastAsia="ru-RU"/>
        </w:rPr>
        <w:t>ние к рукотворному миру и природе.</w:t>
      </w:r>
    </w:p>
    <w:p w:rsidR="006E798D" w:rsidRDefault="006E798D" w:rsidP="00FD2E3E">
      <w:pPr>
        <w:shd w:val="clear" w:color="auto" w:fill="FFFFFF"/>
        <w:spacing w:after="41" w:line="360" w:lineRule="auto"/>
        <w:ind w:firstLine="567"/>
        <w:rPr>
          <w:szCs w:val="28"/>
          <w:lang w:eastAsia="ru-RU"/>
        </w:rPr>
      </w:pPr>
      <w:r w:rsidRPr="00FD2E3E">
        <w:rPr>
          <w:szCs w:val="28"/>
          <w:lang w:eastAsia="ru-RU"/>
        </w:rPr>
        <w:t>Результаты диагностики уровня развития детей в целом представлены в таблице.</w:t>
      </w:r>
    </w:p>
    <w:p w:rsidR="006E798D" w:rsidRDefault="006E798D">
      <w:pPr>
        <w:spacing w:after="200" w:line="276" w:lineRule="auto"/>
        <w:ind w:firstLine="0"/>
        <w:jc w:val="left"/>
        <w:rPr>
          <w:szCs w:val="28"/>
          <w:lang w:eastAsia="ru-RU"/>
        </w:rPr>
      </w:pPr>
      <w:r>
        <w:rPr>
          <w:szCs w:val="28"/>
          <w:lang w:eastAsia="ru-RU"/>
        </w:rPr>
        <w:br w:type="page"/>
      </w:r>
    </w:p>
    <w:p w:rsidR="006E798D" w:rsidRPr="00FD2E3E" w:rsidRDefault="006E798D" w:rsidP="00FD2E3E">
      <w:pPr>
        <w:shd w:val="clear" w:color="auto" w:fill="FFFFFF"/>
        <w:spacing w:after="41" w:line="360" w:lineRule="auto"/>
        <w:ind w:firstLine="567"/>
        <w:rPr>
          <w:b/>
          <w:bCs/>
          <w:i/>
          <w:iCs/>
          <w:color w:val="333333"/>
          <w:szCs w:val="28"/>
          <w:lang w:eastAsia="ru-RU"/>
        </w:rPr>
      </w:pPr>
      <w:r w:rsidRPr="00174C13">
        <w:rPr>
          <w:rStyle w:val="Heading2Char"/>
          <w:color w:val="auto"/>
          <w:sz w:val="28"/>
          <w:szCs w:val="28"/>
          <w:lang w:val="ru-RU"/>
        </w:rPr>
        <w:t>Данные промежуточной диагностики представлений и отнош</w:t>
      </w:r>
      <w:r w:rsidRPr="00174C13">
        <w:rPr>
          <w:rStyle w:val="Heading2Char"/>
          <w:color w:val="auto"/>
          <w:sz w:val="28"/>
          <w:szCs w:val="28"/>
          <w:lang w:val="ru-RU"/>
        </w:rPr>
        <w:t>е</w:t>
      </w:r>
      <w:r w:rsidRPr="00174C13">
        <w:rPr>
          <w:rStyle w:val="Heading2Char"/>
          <w:color w:val="auto"/>
          <w:sz w:val="28"/>
          <w:szCs w:val="28"/>
          <w:lang w:val="ru-RU"/>
        </w:rPr>
        <w:t>ния к родному городу на начало 2013 года</w:t>
      </w:r>
      <w:r w:rsidRPr="00FD2E3E">
        <w:rPr>
          <w:b/>
          <w:bCs/>
          <w:i/>
          <w:iCs/>
          <w:color w:val="333333"/>
          <w:szCs w:val="28"/>
          <w:lang w:eastAsia="ru-RU"/>
        </w:rPr>
        <w:t>.</w:t>
      </w:r>
    </w:p>
    <w:tbl>
      <w:tblPr>
        <w:tblW w:w="6512"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2442"/>
        <w:gridCol w:w="4070"/>
      </w:tblGrid>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Уровень</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Начало  1 этапа проектной деятельности</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Высокий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25 %</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Средний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30 %</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Низкий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45 %</w:t>
            </w:r>
          </w:p>
        </w:tc>
      </w:tr>
    </w:tbl>
    <w:p w:rsidR="006E798D" w:rsidRPr="00FD2E3E" w:rsidRDefault="006E798D" w:rsidP="00FD2E3E">
      <w:pPr>
        <w:shd w:val="clear" w:color="auto" w:fill="FFFFFF"/>
        <w:spacing w:after="41" w:line="360" w:lineRule="auto"/>
        <w:ind w:firstLine="567"/>
        <w:rPr>
          <w:b/>
          <w:bCs/>
          <w:i/>
          <w:iCs/>
          <w:color w:val="333333"/>
          <w:szCs w:val="28"/>
          <w:lang w:eastAsia="ru-RU"/>
        </w:rPr>
      </w:pPr>
    </w:p>
    <w:tbl>
      <w:tblPr>
        <w:tblW w:w="6512"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2442"/>
        <w:gridCol w:w="4070"/>
      </w:tblGrid>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Уровень</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Начало 2013 года, середина 2 этапа проектной деятельности</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Высокий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30 %</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Средний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35%</w:t>
            </w:r>
          </w:p>
        </w:tc>
      </w:tr>
      <w:tr w:rsidR="006E798D" w:rsidRPr="00686CB7" w:rsidTr="00231A42">
        <w:trPr>
          <w:tblCellSpacing w:w="0" w:type="dxa"/>
        </w:trPr>
        <w:tc>
          <w:tcPr>
            <w:tcW w:w="2442" w:type="dxa"/>
            <w:tcBorders>
              <w:top w:val="outset" w:sz="6" w:space="0" w:color="auto"/>
              <w:bottom w:val="outset" w:sz="6" w:space="0" w:color="auto"/>
              <w:right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Низкий</w:t>
            </w:r>
          </w:p>
        </w:tc>
        <w:tc>
          <w:tcPr>
            <w:tcW w:w="4070" w:type="dxa"/>
            <w:tcBorders>
              <w:top w:val="outset" w:sz="6" w:space="0" w:color="auto"/>
              <w:left w:val="outset" w:sz="6" w:space="0" w:color="auto"/>
              <w:bottom w:val="outset" w:sz="6" w:space="0" w:color="auto"/>
            </w:tcBorders>
            <w:shd w:val="clear" w:color="auto" w:fill="FFFFFF"/>
          </w:tcPr>
          <w:p w:rsidR="006E798D" w:rsidRPr="00FD2E3E" w:rsidRDefault="006E798D" w:rsidP="00FD2E3E">
            <w:pPr>
              <w:spacing w:after="41" w:line="360" w:lineRule="auto"/>
              <w:ind w:firstLine="567"/>
              <w:rPr>
                <w:szCs w:val="28"/>
                <w:lang w:eastAsia="ru-RU"/>
              </w:rPr>
            </w:pPr>
            <w:r w:rsidRPr="00FD2E3E">
              <w:rPr>
                <w:szCs w:val="28"/>
                <w:lang w:eastAsia="ru-RU"/>
              </w:rPr>
              <w:t>35 %</w:t>
            </w:r>
          </w:p>
        </w:tc>
      </w:tr>
    </w:tbl>
    <w:p w:rsidR="006E798D" w:rsidRPr="00FD2E3E" w:rsidRDefault="006E798D" w:rsidP="00FD2E3E">
      <w:pPr>
        <w:shd w:val="clear" w:color="auto" w:fill="FFFFFF"/>
        <w:spacing w:after="41" w:line="360" w:lineRule="auto"/>
        <w:ind w:firstLine="567"/>
        <w:rPr>
          <w:color w:val="333333"/>
          <w:szCs w:val="28"/>
          <w:lang w:eastAsia="ru-RU"/>
        </w:rPr>
      </w:pPr>
    </w:p>
    <w:p w:rsidR="006E798D" w:rsidRPr="00FD2E3E" w:rsidRDefault="006E798D" w:rsidP="00FD2E3E">
      <w:pPr>
        <w:spacing w:line="360" w:lineRule="auto"/>
        <w:ind w:firstLine="567"/>
        <w:rPr>
          <w:szCs w:val="28"/>
        </w:rPr>
      </w:pPr>
      <w:r w:rsidRPr="00FD2E3E">
        <w:rPr>
          <w:szCs w:val="28"/>
          <w:lang w:eastAsia="ru-RU"/>
        </w:rPr>
        <w:t>Сравнительный анализ полученных данных  показал, что в целом пр</w:t>
      </w:r>
      <w:r w:rsidRPr="00FD2E3E">
        <w:rPr>
          <w:szCs w:val="28"/>
          <w:lang w:eastAsia="ru-RU"/>
        </w:rPr>
        <w:t>о</w:t>
      </w:r>
      <w:r w:rsidRPr="00FD2E3E">
        <w:rPr>
          <w:szCs w:val="28"/>
          <w:lang w:eastAsia="ru-RU"/>
        </w:rPr>
        <w:t>изошли существенные изменения.   К концу второго этапа эти данные улу</w:t>
      </w:r>
      <w:r w:rsidRPr="00FD2E3E">
        <w:rPr>
          <w:szCs w:val="28"/>
          <w:lang w:eastAsia="ru-RU"/>
        </w:rPr>
        <w:t>ч</w:t>
      </w:r>
      <w:r w:rsidRPr="00FD2E3E">
        <w:rPr>
          <w:szCs w:val="28"/>
          <w:lang w:eastAsia="ru-RU"/>
        </w:rPr>
        <w:t>шат свой показатель.</w:t>
      </w:r>
      <w:r w:rsidRPr="00FD2E3E">
        <w:rPr>
          <w:szCs w:val="28"/>
        </w:rPr>
        <w:t xml:space="preserve"> Сравнительный анализ уровня сформированности зн</w:t>
      </w:r>
      <w:r w:rsidRPr="00FD2E3E">
        <w:rPr>
          <w:szCs w:val="28"/>
        </w:rPr>
        <w:t>а</w:t>
      </w:r>
      <w:r w:rsidRPr="00FD2E3E">
        <w:rPr>
          <w:szCs w:val="28"/>
        </w:rPr>
        <w:t>ний детей "до" и "после" показал следующие результаты:</w:t>
      </w:r>
    </w:p>
    <w:p w:rsidR="006E798D" w:rsidRPr="00FD2E3E" w:rsidRDefault="006E798D" w:rsidP="00FD2E3E">
      <w:pPr>
        <w:spacing w:line="360" w:lineRule="auto"/>
        <w:ind w:firstLine="567"/>
        <w:rPr>
          <w:szCs w:val="28"/>
        </w:rPr>
      </w:pPr>
      <w:r w:rsidRPr="00FD2E3E">
        <w:rPr>
          <w:szCs w:val="28"/>
        </w:rPr>
        <w:t>-детей стало отличать чувство собственного достоинства, которое выр</w:t>
      </w:r>
      <w:r w:rsidRPr="00FD2E3E">
        <w:rPr>
          <w:szCs w:val="28"/>
        </w:rPr>
        <w:t>а</w:t>
      </w:r>
      <w:r w:rsidRPr="00FD2E3E">
        <w:rPr>
          <w:szCs w:val="28"/>
        </w:rPr>
        <w:t>жается в умении отстоять свою точку зрения, в понимании своих возможн</w:t>
      </w:r>
      <w:r w:rsidRPr="00FD2E3E">
        <w:rPr>
          <w:szCs w:val="28"/>
        </w:rPr>
        <w:t>о</w:t>
      </w:r>
      <w:r w:rsidRPr="00FD2E3E">
        <w:rPr>
          <w:szCs w:val="28"/>
        </w:rPr>
        <w:t>стей, своего места в окружающем мире, в чувстве ответственности перед с</w:t>
      </w:r>
      <w:r w:rsidRPr="00FD2E3E">
        <w:rPr>
          <w:szCs w:val="28"/>
        </w:rPr>
        <w:t>о</w:t>
      </w:r>
      <w:r w:rsidRPr="00FD2E3E">
        <w:rPr>
          <w:szCs w:val="28"/>
        </w:rPr>
        <w:t>бой и другими;</w:t>
      </w:r>
    </w:p>
    <w:p w:rsidR="006E798D" w:rsidRPr="00FD2E3E" w:rsidRDefault="006E798D" w:rsidP="00FD2E3E">
      <w:pPr>
        <w:spacing w:line="360" w:lineRule="auto"/>
        <w:ind w:firstLine="567"/>
        <w:rPr>
          <w:szCs w:val="28"/>
        </w:rPr>
      </w:pPr>
      <w:r w:rsidRPr="00FD2E3E">
        <w:rPr>
          <w:szCs w:val="28"/>
        </w:rPr>
        <w:t>-произошли значительные изменения отношения родителей к воспит</w:t>
      </w:r>
      <w:r w:rsidRPr="00FD2E3E">
        <w:rPr>
          <w:szCs w:val="28"/>
        </w:rPr>
        <w:t>а</w:t>
      </w:r>
      <w:r w:rsidRPr="00FD2E3E">
        <w:rPr>
          <w:szCs w:val="28"/>
        </w:rPr>
        <w:t>нию своего ребенка и к детскому саду. Таким образом, детский сад стал и</w:t>
      </w:r>
      <w:r w:rsidRPr="00FD2E3E">
        <w:rPr>
          <w:szCs w:val="28"/>
        </w:rPr>
        <w:t>с</w:t>
      </w:r>
      <w:r w:rsidRPr="00FD2E3E">
        <w:rPr>
          <w:szCs w:val="28"/>
        </w:rPr>
        <w:t>точником развития интереса и приобщения к истории города, народной кул</w:t>
      </w:r>
      <w:r w:rsidRPr="00FD2E3E">
        <w:rPr>
          <w:szCs w:val="28"/>
        </w:rPr>
        <w:t>ь</w:t>
      </w:r>
      <w:r w:rsidRPr="00FD2E3E">
        <w:rPr>
          <w:szCs w:val="28"/>
        </w:rPr>
        <w:t>туре, традициям, природе родного края не только детей, но и их родителей;</w:t>
      </w:r>
    </w:p>
    <w:p w:rsidR="006E798D" w:rsidRPr="00FD2E3E" w:rsidRDefault="006E798D" w:rsidP="00FD2E3E">
      <w:pPr>
        <w:spacing w:line="360" w:lineRule="auto"/>
        <w:ind w:firstLine="567"/>
        <w:rPr>
          <w:szCs w:val="28"/>
        </w:rPr>
      </w:pPr>
      <w:r w:rsidRPr="00FD2E3E">
        <w:rPr>
          <w:szCs w:val="28"/>
        </w:rPr>
        <w:t>-сформированная у детей любознательность стала выражаться в зад</w:t>
      </w:r>
      <w:r w:rsidRPr="00FD2E3E">
        <w:rPr>
          <w:szCs w:val="28"/>
        </w:rPr>
        <w:t>а</w:t>
      </w:r>
      <w:r w:rsidRPr="00FD2E3E">
        <w:rPr>
          <w:szCs w:val="28"/>
        </w:rPr>
        <w:t>ваемых вопросах, предпочтении игры, познанию чего-то нового, в желании экспериментировать.</w:t>
      </w:r>
    </w:p>
    <w:p w:rsidR="006E798D" w:rsidRPr="00FD2E3E" w:rsidRDefault="006E798D" w:rsidP="00FD2E3E">
      <w:pPr>
        <w:spacing w:line="360" w:lineRule="auto"/>
        <w:ind w:firstLine="567"/>
        <w:rPr>
          <w:szCs w:val="28"/>
        </w:rPr>
      </w:pPr>
      <w:r w:rsidRPr="00FD2E3E">
        <w:rPr>
          <w:szCs w:val="28"/>
        </w:rPr>
        <w:t>Отслеживается положительная динамика по всем изучаемым направл</w:t>
      </w:r>
      <w:r w:rsidRPr="00FD2E3E">
        <w:rPr>
          <w:szCs w:val="28"/>
        </w:rPr>
        <w:t>е</w:t>
      </w:r>
      <w:r w:rsidRPr="00FD2E3E">
        <w:rPr>
          <w:szCs w:val="28"/>
        </w:rPr>
        <w:t xml:space="preserve">ниям. </w:t>
      </w:r>
    </w:p>
    <w:p w:rsidR="006E798D" w:rsidRPr="00FD2E3E" w:rsidRDefault="006E798D" w:rsidP="00FD2E3E">
      <w:pPr>
        <w:spacing w:line="360" w:lineRule="auto"/>
        <w:ind w:firstLine="567"/>
        <w:rPr>
          <w:szCs w:val="28"/>
        </w:rPr>
      </w:pPr>
      <w:r w:rsidRPr="00FD2E3E">
        <w:rPr>
          <w:szCs w:val="28"/>
        </w:rPr>
        <w:t>У детей появился интерес к краю, городу, в котором они живут. Этот интерес проявился не только в беседах, но и в детских рассказах, рисунках.</w:t>
      </w:r>
    </w:p>
    <w:p w:rsidR="006E798D" w:rsidRPr="00FD2E3E" w:rsidRDefault="006E798D" w:rsidP="00FD2E3E">
      <w:pPr>
        <w:spacing w:line="360" w:lineRule="auto"/>
        <w:ind w:firstLine="567"/>
        <w:rPr>
          <w:szCs w:val="28"/>
        </w:rPr>
      </w:pPr>
      <w:r w:rsidRPr="00FD2E3E">
        <w:rPr>
          <w:szCs w:val="28"/>
        </w:rPr>
        <w:t>Воспитывается гордость за свою малую родину, желание сделать ее лучше.</w:t>
      </w:r>
    </w:p>
    <w:p w:rsidR="006E798D" w:rsidRPr="00FD2E3E" w:rsidRDefault="006E798D" w:rsidP="00FD2E3E">
      <w:pPr>
        <w:spacing w:line="360" w:lineRule="auto"/>
        <w:ind w:firstLine="567"/>
        <w:rPr>
          <w:szCs w:val="28"/>
        </w:rPr>
      </w:pPr>
      <w:r w:rsidRPr="00FD2E3E">
        <w:rPr>
          <w:szCs w:val="28"/>
        </w:rPr>
        <w:t xml:space="preserve">У детей отмечено уважительное отношение к людям труда, истории, культуре и обычаям родного города. Полученные знания нашли отражение в сюжетно-ролевых играх детей. </w:t>
      </w:r>
    </w:p>
    <w:p w:rsidR="006E798D" w:rsidRPr="00FD2E3E" w:rsidRDefault="006E798D" w:rsidP="00FD2E3E">
      <w:pPr>
        <w:spacing w:line="360" w:lineRule="auto"/>
        <w:ind w:firstLine="567"/>
        <w:rPr>
          <w:szCs w:val="28"/>
        </w:rPr>
      </w:pPr>
      <w:r w:rsidRPr="00FD2E3E">
        <w:rPr>
          <w:szCs w:val="28"/>
        </w:rPr>
        <w:t xml:space="preserve">Заметно изменяются взаимоотношения детей, они проявляют большее внимание друг к другу. </w:t>
      </w:r>
    </w:p>
    <w:p w:rsidR="006E798D" w:rsidRPr="00FD2E3E" w:rsidRDefault="006E798D" w:rsidP="00FD2E3E">
      <w:pPr>
        <w:spacing w:line="360" w:lineRule="auto"/>
        <w:ind w:firstLine="567"/>
        <w:rPr>
          <w:szCs w:val="28"/>
        </w:rPr>
      </w:pPr>
      <w:r w:rsidRPr="00FD2E3E">
        <w:rPr>
          <w:szCs w:val="28"/>
        </w:rPr>
        <w:t>Дети научились самостоятельно и целенаправленно рассматривать пр</w:t>
      </w:r>
      <w:r w:rsidRPr="00FD2E3E">
        <w:rPr>
          <w:szCs w:val="28"/>
        </w:rPr>
        <w:t>о</w:t>
      </w:r>
      <w:r w:rsidRPr="00FD2E3E">
        <w:rPr>
          <w:szCs w:val="28"/>
        </w:rPr>
        <w:t>изведения искусства, фотографии, альбомы, соотносить увиденное со своим опытом, чувствами и представлениями. В самостоятельных работах по рис</w:t>
      </w:r>
      <w:r w:rsidRPr="00FD2E3E">
        <w:rPr>
          <w:szCs w:val="28"/>
        </w:rPr>
        <w:t>о</w:t>
      </w:r>
      <w:r w:rsidRPr="00FD2E3E">
        <w:rPr>
          <w:szCs w:val="28"/>
        </w:rPr>
        <w:t xml:space="preserve">ванию, лепке, конструированию стали проявлять инициативу и творчество. </w:t>
      </w:r>
    </w:p>
    <w:p w:rsidR="006E798D" w:rsidRPr="00FD2E3E" w:rsidRDefault="006E798D" w:rsidP="00FD2E3E">
      <w:pPr>
        <w:shd w:val="clear" w:color="auto" w:fill="FFFFFF"/>
        <w:spacing w:after="41" w:line="360" w:lineRule="auto"/>
        <w:ind w:firstLine="567"/>
        <w:rPr>
          <w:szCs w:val="28"/>
        </w:rPr>
      </w:pPr>
    </w:p>
    <w:p w:rsidR="006E798D" w:rsidRPr="00FD2E3E" w:rsidRDefault="006E798D" w:rsidP="00FD2E3E">
      <w:pPr>
        <w:shd w:val="clear" w:color="auto" w:fill="FFFFFF"/>
        <w:spacing w:after="41" w:line="360" w:lineRule="auto"/>
        <w:ind w:firstLine="567"/>
        <w:rPr>
          <w:szCs w:val="28"/>
        </w:rPr>
      </w:pPr>
    </w:p>
    <w:p w:rsidR="006E798D" w:rsidRPr="00FD2E3E" w:rsidRDefault="006E798D" w:rsidP="00FD2E3E">
      <w:pPr>
        <w:shd w:val="clear" w:color="auto" w:fill="FFFFFF"/>
        <w:spacing w:after="41" w:line="360" w:lineRule="auto"/>
        <w:ind w:firstLine="567"/>
        <w:rPr>
          <w:szCs w:val="28"/>
        </w:rPr>
      </w:pPr>
      <w:r w:rsidRPr="00686CB7">
        <w:rPr>
          <w:noProof/>
          <w:szCs w:val="28"/>
          <w:lang w:eastAsia="ru-RU"/>
        </w:rPr>
        <w:object w:dxaOrig="8670" w:dyaOrig="5050">
          <v:shape id="Диаграмма 2" o:spid="_x0000_i1026" type="#_x0000_t75" style="width:433.5pt;height:252.75pt;visibility:visible" o:ole="">
            <v:imagedata r:id="rId8" o:title=""/>
            <o:lock v:ext="edit" aspectratio="f"/>
          </v:shape>
          <o:OLEObject Type="Embed" ProgID="Excel.Chart.8" ShapeID="Диаграмма 2" DrawAspect="Content" ObjectID="_1429957177" r:id="rId9"/>
        </w:object>
      </w:r>
    </w:p>
    <w:p w:rsidR="006E798D" w:rsidRPr="00FD2E3E" w:rsidRDefault="006E798D" w:rsidP="00FD2E3E">
      <w:pPr>
        <w:widowControl w:val="0"/>
        <w:autoSpaceDE w:val="0"/>
        <w:autoSpaceDN w:val="0"/>
        <w:adjustRightInd w:val="0"/>
        <w:spacing w:line="360" w:lineRule="auto"/>
        <w:ind w:right="-81" w:firstLine="567"/>
        <w:rPr>
          <w:b/>
          <w:i/>
          <w:szCs w:val="28"/>
        </w:rPr>
      </w:pPr>
    </w:p>
    <w:p w:rsidR="006E798D" w:rsidRPr="00FD2E3E" w:rsidRDefault="006E798D" w:rsidP="00FD2E3E">
      <w:pPr>
        <w:widowControl w:val="0"/>
        <w:autoSpaceDE w:val="0"/>
        <w:autoSpaceDN w:val="0"/>
        <w:adjustRightInd w:val="0"/>
        <w:spacing w:line="360" w:lineRule="auto"/>
        <w:ind w:right="-81" w:firstLine="567"/>
        <w:rPr>
          <w:b/>
          <w:i/>
          <w:szCs w:val="28"/>
        </w:rPr>
      </w:pPr>
    </w:p>
    <w:p w:rsidR="006E798D" w:rsidRPr="00FD2E3E" w:rsidRDefault="006E798D" w:rsidP="00FD2E3E">
      <w:pPr>
        <w:widowControl w:val="0"/>
        <w:autoSpaceDE w:val="0"/>
        <w:autoSpaceDN w:val="0"/>
        <w:adjustRightInd w:val="0"/>
        <w:spacing w:line="360" w:lineRule="auto"/>
        <w:ind w:right="-81" w:firstLine="567"/>
        <w:rPr>
          <w:szCs w:val="28"/>
        </w:rPr>
      </w:pPr>
      <w:r w:rsidRPr="00FD2E3E">
        <w:rPr>
          <w:b/>
          <w:i/>
          <w:szCs w:val="28"/>
        </w:rPr>
        <w:t xml:space="preserve">Третий этап </w:t>
      </w:r>
      <w:r w:rsidRPr="00FD2E3E">
        <w:rPr>
          <w:szCs w:val="28"/>
        </w:rPr>
        <w:t>– подведение итогов, внесение поправок в случае нер</w:t>
      </w:r>
      <w:r w:rsidRPr="00FD2E3E">
        <w:rPr>
          <w:szCs w:val="28"/>
        </w:rPr>
        <w:t>е</w:t>
      </w:r>
      <w:r w:rsidRPr="00FD2E3E">
        <w:rPr>
          <w:szCs w:val="28"/>
        </w:rPr>
        <w:t>шенных проблем.</w:t>
      </w:r>
    </w:p>
    <w:p w:rsidR="006E798D" w:rsidRPr="00FD2E3E" w:rsidRDefault="006E798D" w:rsidP="00FD2E3E">
      <w:pPr>
        <w:pStyle w:val="ListParagraph"/>
        <w:widowControl w:val="0"/>
        <w:numPr>
          <w:ilvl w:val="0"/>
          <w:numId w:val="6"/>
        </w:numPr>
        <w:tabs>
          <w:tab w:val="left" w:pos="993"/>
        </w:tabs>
        <w:autoSpaceDE w:val="0"/>
        <w:autoSpaceDN w:val="0"/>
        <w:adjustRightInd w:val="0"/>
        <w:spacing w:line="360" w:lineRule="auto"/>
        <w:ind w:left="0" w:right="-81" w:firstLine="567"/>
        <w:rPr>
          <w:szCs w:val="28"/>
        </w:rPr>
      </w:pPr>
      <w:r w:rsidRPr="00FD2E3E">
        <w:rPr>
          <w:szCs w:val="28"/>
        </w:rPr>
        <w:t>Подведение и анализ итогов деятельности по разработке и внедрению в образовательную систему дошкольного учреждения комплекса меропри</w:t>
      </w:r>
      <w:r w:rsidRPr="00FD2E3E">
        <w:rPr>
          <w:szCs w:val="28"/>
        </w:rPr>
        <w:t>я</w:t>
      </w:r>
      <w:r w:rsidRPr="00FD2E3E">
        <w:rPr>
          <w:szCs w:val="28"/>
        </w:rPr>
        <w:t>тий, способствующих приобщению детей к культурно-историческому насл</w:t>
      </w:r>
      <w:r w:rsidRPr="00FD2E3E">
        <w:rPr>
          <w:szCs w:val="28"/>
        </w:rPr>
        <w:t>е</w:t>
      </w:r>
      <w:r w:rsidRPr="00FD2E3E">
        <w:rPr>
          <w:szCs w:val="28"/>
        </w:rPr>
        <w:t>дию родного края:</w:t>
      </w:r>
    </w:p>
    <w:p w:rsidR="006E798D" w:rsidRPr="00FD2E3E" w:rsidRDefault="006E798D" w:rsidP="00FD2E3E">
      <w:pPr>
        <w:pStyle w:val="ListParagraph"/>
        <w:widowControl w:val="0"/>
        <w:numPr>
          <w:ilvl w:val="0"/>
          <w:numId w:val="6"/>
        </w:numPr>
        <w:tabs>
          <w:tab w:val="left" w:pos="993"/>
        </w:tabs>
        <w:autoSpaceDE w:val="0"/>
        <w:autoSpaceDN w:val="0"/>
        <w:adjustRightInd w:val="0"/>
        <w:spacing w:line="360" w:lineRule="auto"/>
        <w:ind w:left="0" w:right="-81" w:firstLine="567"/>
        <w:rPr>
          <w:szCs w:val="28"/>
        </w:rPr>
      </w:pPr>
      <w:r w:rsidRPr="00FD2E3E">
        <w:rPr>
          <w:szCs w:val="28"/>
        </w:rPr>
        <w:t>Презентация результатов проекта на заседании педагогического сов</w:t>
      </w:r>
      <w:r w:rsidRPr="00FD2E3E">
        <w:rPr>
          <w:szCs w:val="28"/>
        </w:rPr>
        <w:t>е</w:t>
      </w:r>
      <w:r w:rsidRPr="00FD2E3E">
        <w:rPr>
          <w:szCs w:val="28"/>
        </w:rPr>
        <w:t>та МБДОУ.</w:t>
      </w:r>
    </w:p>
    <w:p w:rsidR="006E798D" w:rsidRPr="00FD2E3E" w:rsidRDefault="006E798D" w:rsidP="00FD2E3E">
      <w:pPr>
        <w:pStyle w:val="ListParagraph"/>
        <w:widowControl w:val="0"/>
        <w:numPr>
          <w:ilvl w:val="0"/>
          <w:numId w:val="6"/>
        </w:numPr>
        <w:tabs>
          <w:tab w:val="left" w:pos="993"/>
        </w:tabs>
        <w:autoSpaceDE w:val="0"/>
        <w:autoSpaceDN w:val="0"/>
        <w:adjustRightInd w:val="0"/>
        <w:spacing w:line="360" w:lineRule="auto"/>
        <w:ind w:left="0" w:right="-81" w:firstLine="567"/>
        <w:rPr>
          <w:szCs w:val="28"/>
        </w:rPr>
      </w:pPr>
      <w:r w:rsidRPr="00FD2E3E">
        <w:rPr>
          <w:szCs w:val="28"/>
        </w:rPr>
        <w:t>Организация выставки методических и наглядных материалов, пр</w:t>
      </w:r>
      <w:r w:rsidRPr="00FD2E3E">
        <w:rPr>
          <w:szCs w:val="28"/>
        </w:rPr>
        <w:t>о</w:t>
      </w:r>
      <w:r w:rsidRPr="00FD2E3E">
        <w:rPr>
          <w:szCs w:val="28"/>
        </w:rPr>
        <w:t>дуктов исследовательской и художественно-творческой деятельности детей.</w:t>
      </w:r>
    </w:p>
    <w:p w:rsidR="006E798D" w:rsidRPr="00FD2E3E" w:rsidRDefault="006E798D" w:rsidP="00FD2E3E">
      <w:pPr>
        <w:pStyle w:val="NormalWeb"/>
        <w:numPr>
          <w:ilvl w:val="0"/>
          <w:numId w:val="6"/>
        </w:numPr>
        <w:shd w:val="clear" w:color="auto" w:fill="FFFFFF"/>
        <w:spacing w:before="0" w:beforeAutospacing="0" w:after="41" w:afterAutospacing="0" w:line="360" w:lineRule="auto"/>
        <w:ind w:left="0" w:firstLine="567"/>
        <w:jc w:val="both"/>
        <w:rPr>
          <w:sz w:val="28"/>
          <w:szCs w:val="28"/>
        </w:rPr>
      </w:pPr>
      <w:r w:rsidRPr="00FD2E3E">
        <w:rPr>
          <w:sz w:val="28"/>
          <w:szCs w:val="28"/>
        </w:rPr>
        <w:t>К реализации третьего этапа проекта наше дошкольное учреждение еще не приступило. Но в ходе реализации первого и второго этапов данного проекта было выявлено, что ознакомление дошкольников с родным городом способствует патриотическому воспитанию, с учетом  опоры на эмоционал</w:t>
      </w:r>
      <w:r w:rsidRPr="00FD2E3E">
        <w:rPr>
          <w:sz w:val="28"/>
          <w:szCs w:val="28"/>
        </w:rPr>
        <w:t>ь</w:t>
      </w:r>
      <w:r w:rsidRPr="00FD2E3E">
        <w:rPr>
          <w:sz w:val="28"/>
          <w:szCs w:val="28"/>
        </w:rPr>
        <w:t>но-эстетическое отношение к предмету освоения и опорой на разные виды детской деятельности, с учетом возрастных особенностей. Мы убедились, что, решая задачи нравственно-патриотического воспитания, необходимо строить свою работу в соответствии с местными условиями и индивидуал</w:t>
      </w:r>
      <w:r w:rsidRPr="00FD2E3E">
        <w:rPr>
          <w:sz w:val="28"/>
          <w:szCs w:val="28"/>
        </w:rPr>
        <w:t>ь</w:t>
      </w:r>
      <w:r w:rsidRPr="00FD2E3E">
        <w:rPr>
          <w:sz w:val="28"/>
          <w:szCs w:val="28"/>
        </w:rPr>
        <w:t>ными особенностями детей группы. Тематическое планирование способств</w:t>
      </w:r>
      <w:r w:rsidRPr="00FD2E3E">
        <w:rPr>
          <w:sz w:val="28"/>
          <w:szCs w:val="28"/>
        </w:rPr>
        <w:t>у</w:t>
      </w:r>
      <w:r w:rsidRPr="00FD2E3E">
        <w:rPr>
          <w:sz w:val="28"/>
          <w:szCs w:val="28"/>
        </w:rPr>
        <w:t>ет эффективному и системному усвоению детьми знаний о своей стране, родном крае, той местности, где они живут. Воспитание чувства патриотизма у дошкольников требует от педагога большой личной убежденности, вдохн</w:t>
      </w:r>
      <w:r w:rsidRPr="00FD2E3E">
        <w:rPr>
          <w:sz w:val="28"/>
          <w:szCs w:val="28"/>
        </w:rPr>
        <w:t>о</w:t>
      </w:r>
      <w:r w:rsidRPr="00FD2E3E">
        <w:rPr>
          <w:sz w:val="28"/>
          <w:szCs w:val="28"/>
        </w:rPr>
        <w:t>вения.  Особое значение приобретает совместная деятельность педагогов и родителей в сложном деле воспитания  действенной любви к близким людям, к малой Родине, Новосибирску, к России. Составленное нами тематическое планирование способствует эффективному и системному усвоению детьми знаний о своей стране, родном крае, той местности, где они живут. Воспит</w:t>
      </w:r>
      <w:r w:rsidRPr="00FD2E3E">
        <w:rPr>
          <w:sz w:val="28"/>
          <w:szCs w:val="28"/>
        </w:rPr>
        <w:t>а</w:t>
      </w:r>
      <w:r w:rsidRPr="00FD2E3E">
        <w:rPr>
          <w:sz w:val="28"/>
          <w:szCs w:val="28"/>
        </w:rPr>
        <w:t>ние чувства патриотизма у дошкольников требует от педагога большой ли</w:t>
      </w:r>
      <w:r w:rsidRPr="00FD2E3E">
        <w:rPr>
          <w:sz w:val="28"/>
          <w:szCs w:val="28"/>
        </w:rPr>
        <w:t>ч</w:t>
      </w:r>
      <w:r w:rsidRPr="00FD2E3E">
        <w:rPr>
          <w:sz w:val="28"/>
          <w:szCs w:val="28"/>
        </w:rPr>
        <w:t>ной убежденности, вдохновения.  Особое значение приобретает совместная деятельность педагогов и родителей в сложном деле воспитания  действе</w:t>
      </w:r>
      <w:r w:rsidRPr="00FD2E3E">
        <w:rPr>
          <w:sz w:val="28"/>
          <w:szCs w:val="28"/>
        </w:rPr>
        <w:t>н</w:t>
      </w:r>
      <w:r w:rsidRPr="00FD2E3E">
        <w:rPr>
          <w:sz w:val="28"/>
          <w:szCs w:val="28"/>
        </w:rPr>
        <w:t>ной любви к близким людям, к малой Родине, к России.</w:t>
      </w:r>
    </w:p>
    <w:p w:rsidR="006E798D" w:rsidRPr="00FD2E3E" w:rsidRDefault="006E798D" w:rsidP="00FD2E3E">
      <w:pPr>
        <w:pStyle w:val="NormalWeb"/>
        <w:shd w:val="clear" w:color="auto" w:fill="FFFFFF"/>
        <w:spacing w:before="0" w:beforeAutospacing="0" w:after="41" w:afterAutospacing="0" w:line="360" w:lineRule="auto"/>
        <w:ind w:firstLine="567"/>
        <w:jc w:val="both"/>
        <w:rPr>
          <w:i/>
          <w:sz w:val="28"/>
          <w:szCs w:val="28"/>
          <w:u w:val="single"/>
        </w:rPr>
      </w:pPr>
      <w:r w:rsidRPr="00FD2E3E">
        <w:rPr>
          <w:i/>
          <w:sz w:val="28"/>
          <w:szCs w:val="28"/>
          <w:u w:val="single"/>
        </w:rPr>
        <w:t>В ходе нашей работы мы испытали следующие трудности:</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1. В составлении перспективного плана, учитывающего не только пр</w:t>
      </w:r>
      <w:r w:rsidRPr="00FD2E3E">
        <w:rPr>
          <w:sz w:val="28"/>
          <w:szCs w:val="28"/>
        </w:rPr>
        <w:t>о</w:t>
      </w:r>
      <w:r w:rsidRPr="00FD2E3E">
        <w:rPr>
          <w:sz w:val="28"/>
          <w:szCs w:val="28"/>
        </w:rPr>
        <w:t>граммные задачи, но и интересы детей  и педагогов группы,  возможности предметно развивающей среды. Сибирские морозы, которые помешали вые</w:t>
      </w:r>
      <w:r w:rsidRPr="00FD2E3E">
        <w:rPr>
          <w:sz w:val="28"/>
          <w:szCs w:val="28"/>
        </w:rPr>
        <w:t>з</w:t>
      </w:r>
      <w:r w:rsidRPr="00FD2E3E">
        <w:rPr>
          <w:sz w:val="28"/>
          <w:szCs w:val="28"/>
        </w:rPr>
        <w:t>дам на экскурсии.</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2. В приобщении родителей к патриотическому воспитанию не только в детском саду, но и в семье,  повышению уровня знаний о родном городе.</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3. При составлении конспектов приходилось  составлять рассказы из л</w:t>
      </w:r>
      <w:r w:rsidRPr="00FD2E3E">
        <w:rPr>
          <w:sz w:val="28"/>
          <w:szCs w:val="28"/>
        </w:rPr>
        <w:t>и</w:t>
      </w:r>
      <w:r w:rsidRPr="00FD2E3E">
        <w:rPr>
          <w:sz w:val="28"/>
          <w:szCs w:val="28"/>
        </w:rPr>
        <w:t>тературы, адресованной взрослым,   перефразировав для восприятия   детей дошкольного возраста.</w:t>
      </w:r>
    </w:p>
    <w:p w:rsidR="006E798D" w:rsidRPr="00174C13" w:rsidRDefault="006E798D" w:rsidP="00174C13">
      <w:pPr>
        <w:pStyle w:val="Heading2"/>
        <w:rPr>
          <w:color w:val="auto"/>
          <w:sz w:val="28"/>
          <w:szCs w:val="28"/>
        </w:rPr>
      </w:pPr>
      <w:r w:rsidRPr="00174C13">
        <w:rPr>
          <w:color w:val="auto"/>
          <w:sz w:val="28"/>
          <w:szCs w:val="28"/>
        </w:rPr>
        <w:t>Ожидаемые результаты</w:t>
      </w:r>
      <w:r>
        <w:rPr>
          <w:color w:val="auto"/>
          <w:sz w:val="28"/>
          <w:szCs w:val="28"/>
        </w:rPr>
        <w:t>:</w:t>
      </w:r>
    </w:p>
    <w:p w:rsidR="006E798D" w:rsidRDefault="006E798D" w:rsidP="00FD2E3E">
      <w:pPr>
        <w:pStyle w:val="NormalWeb"/>
        <w:shd w:val="clear" w:color="auto" w:fill="FFFFFF"/>
        <w:spacing w:before="0" w:beforeAutospacing="0" w:after="41" w:afterAutospacing="0" w:line="360" w:lineRule="auto"/>
        <w:ind w:firstLine="567"/>
        <w:jc w:val="both"/>
        <w:rPr>
          <w:sz w:val="28"/>
          <w:szCs w:val="28"/>
        </w:rPr>
      </w:pP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В результате реализации проекта:</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-в дошкольном учреждении  будет создана эффективная система работы по</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Приобщению детей к культурно-историческому наследию родного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-будут  реализованы мероприятия по ознакомлению дошкольников с и</w:t>
      </w:r>
      <w:r w:rsidRPr="00FD2E3E">
        <w:rPr>
          <w:sz w:val="28"/>
          <w:szCs w:val="28"/>
        </w:rPr>
        <w:t>с</w:t>
      </w:r>
      <w:r w:rsidRPr="00FD2E3E">
        <w:rPr>
          <w:sz w:val="28"/>
          <w:szCs w:val="28"/>
        </w:rPr>
        <w:t>торическим, культурным, географическим, природно-экологическим своео</w:t>
      </w:r>
      <w:r w:rsidRPr="00FD2E3E">
        <w:rPr>
          <w:sz w:val="28"/>
          <w:szCs w:val="28"/>
        </w:rPr>
        <w:t>б</w:t>
      </w:r>
      <w:r w:rsidRPr="00FD2E3E">
        <w:rPr>
          <w:sz w:val="28"/>
          <w:szCs w:val="28"/>
        </w:rPr>
        <w:t>разием родного края;</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будет создана  комфортная обстановка при совместном решении п</w:t>
      </w:r>
      <w:r w:rsidRPr="00FD2E3E">
        <w:rPr>
          <w:sz w:val="28"/>
          <w:szCs w:val="28"/>
        </w:rPr>
        <w:t>о</w:t>
      </w:r>
      <w:r w:rsidRPr="00FD2E3E">
        <w:rPr>
          <w:sz w:val="28"/>
          <w:szCs w:val="28"/>
        </w:rPr>
        <w:t>ставленных исследовательских и творческих задач в союзе «ребенок-взрослый»;</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повысится компетентность педагогов в вопросах краеведения и орган</w:t>
      </w:r>
      <w:r w:rsidRPr="00FD2E3E">
        <w:rPr>
          <w:sz w:val="28"/>
          <w:szCs w:val="28"/>
        </w:rPr>
        <w:t>и</w:t>
      </w:r>
      <w:r w:rsidRPr="00FD2E3E">
        <w:rPr>
          <w:sz w:val="28"/>
          <w:szCs w:val="28"/>
        </w:rPr>
        <w:t>зации мероприятий по патриотическому воспитанию в работе с дошкольн</w:t>
      </w:r>
      <w:r w:rsidRPr="00FD2E3E">
        <w:rPr>
          <w:sz w:val="28"/>
          <w:szCs w:val="28"/>
        </w:rPr>
        <w:t>и</w:t>
      </w:r>
      <w:r w:rsidRPr="00FD2E3E">
        <w:rPr>
          <w:sz w:val="28"/>
          <w:szCs w:val="28"/>
        </w:rPr>
        <w:t xml:space="preserve">ками и их семьями; </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FD2E3E">
        <w:rPr>
          <w:sz w:val="28"/>
          <w:szCs w:val="28"/>
        </w:rPr>
        <w:t>- у детей будет сформировано представление  целостной картины мира, путем подачи представлений о связи времен, поколений и культур;  попо</w:t>
      </w:r>
      <w:r w:rsidRPr="00FD2E3E">
        <w:rPr>
          <w:sz w:val="28"/>
          <w:szCs w:val="28"/>
        </w:rPr>
        <w:t>л</w:t>
      </w:r>
      <w:r w:rsidRPr="00FD2E3E">
        <w:rPr>
          <w:sz w:val="28"/>
          <w:szCs w:val="28"/>
        </w:rPr>
        <w:t xml:space="preserve">нится словарный запас воспитанников, будет развиваться связная  речь;  </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174C13">
        <w:rPr>
          <w:rStyle w:val="Heading3Char"/>
          <w:color w:val="auto"/>
        </w:rPr>
        <w:t>Практическое значение</w:t>
      </w:r>
      <w:r w:rsidRPr="00FD2E3E">
        <w:rPr>
          <w:rStyle w:val="apple-converted-space"/>
          <w:sz w:val="28"/>
          <w:szCs w:val="28"/>
        </w:rPr>
        <w:t xml:space="preserve">  </w:t>
      </w:r>
      <w:r>
        <w:rPr>
          <w:rStyle w:val="apple-converted-space"/>
          <w:sz w:val="28"/>
          <w:szCs w:val="28"/>
        </w:rPr>
        <w:t xml:space="preserve"> </w:t>
      </w:r>
      <w:r w:rsidRPr="00FD2E3E">
        <w:rPr>
          <w:rStyle w:val="apple-converted-space"/>
          <w:sz w:val="28"/>
          <w:szCs w:val="28"/>
        </w:rPr>
        <w:t xml:space="preserve">проекта </w:t>
      </w:r>
      <w:r w:rsidRPr="00FD2E3E">
        <w:rPr>
          <w:sz w:val="28"/>
          <w:szCs w:val="28"/>
        </w:rPr>
        <w:t>заключается в составлении пе</w:t>
      </w:r>
      <w:r w:rsidRPr="00FD2E3E">
        <w:rPr>
          <w:sz w:val="28"/>
          <w:szCs w:val="28"/>
        </w:rPr>
        <w:t>р</w:t>
      </w:r>
      <w:r w:rsidRPr="00FD2E3E">
        <w:rPr>
          <w:sz w:val="28"/>
          <w:szCs w:val="28"/>
        </w:rPr>
        <w:t>спективных планов, методических рекомендаций для воспитателей по кра</w:t>
      </w:r>
      <w:r w:rsidRPr="00FD2E3E">
        <w:rPr>
          <w:sz w:val="28"/>
          <w:szCs w:val="28"/>
        </w:rPr>
        <w:t>е</w:t>
      </w:r>
      <w:r w:rsidRPr="00FD2E3E">
        <w:rPr>
          <w:sz w:val="28"/>
          <w:szCs w:val="28"/>
        </w:rPr>
        <w:t>ведению и  патриотическому воспитанию дошкольников в процессе ознако</w:t>
      </w:r>
      <w:r w:rsidRPr="00FD2E3E">
        <w:rPr>
          <w:sz w:val="28"/>
          <w:szCs w:val="28"/>
        </w:rPr>
        <w:t>м</w:t>
      </w:r>
      <w:r w:rsidRPr="00FD2E3E">
        <w:rPr>
          <w:sz w:val="28"/>
          <w:szCs w:val="28"/>
        </w:rPr>
        <w:t>ления  с родным городом</w:t>
      </w:r>
      <w:r w:rsidRPr="00FD2E3E">
        <w:rPr>
          <w:color w:val="333333"/>
          <w:sz w:val="28"/>
          <w:szCs w:val="28"/>
        </w:rPr>
        <w:t>.</w:t>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r w:rsidRPr="00174C13">
        <w:rPr>
          <w:rStyle w:val="Heading2Char"/>
          <w:color w:val="auto"/>
          <w:sz w:val="28"/>
          <w:szCs w:val="28"/>
          <w:lang w:val="ru-RU"/>
        </w:rPr>
        <w:t>Новизна</w:t>
      </w:r>
      <w:r w:rsidRPr="00FD2E3E">
        <w:rPr>
          <w:rStyle w:val="apple-converted-space"/>
          <w:sz w:val="28"/>
          <w:szCs w:val="28"/>
        </w:rPr>
        <w:t> </w:t>
      </w:r>
      <w:r w:rsidRPr="00FD2E3E">
        <w:rPr>
          <w:sz w:val="28"/>
          <w:szCs w:val="28"/>
        </w:rPr>
        <w:t>проведённой работы заключается в создании системы работы по патриотическому воспитанию дошкольников в процессе ознакомления  с  городом Новосибирск и Новосибирской области</w:t>
      </w:r>
    </w:p>
    <w:p w:rsidR="006E798D" w:rsidRDefault="006E798D">
      <w:pPr>
        <w:spacing w:after="200" w:line="276" w:lineRule="auto"/>
        <w:ind w:firstLine="0"/>
        <w:jc w:val="left"/>
        <w:rPr>
          <w:szCs w:val="28"/>
          <w:lang w:eastAsia="ru-RU"/>
        </w:rPr>
      </w:pPr>
      <w:r>
        <w:rPr>
          <w:szCs w:val="28"/>
        </w:rPr>
        <w:br w:type="page"/>
      </w:r>
    </w:p>
    <w:p w:rsidR="006E798D" w:rsidRPr="00FD2E3E" w:rsidRDefault="006E798D" w:rsidP="00FD2E3E">
      <w:pPr>
        <w:pStyle w:val="NormalWeb"/>
        <w:shd w:val="clear" w:color="auto" w:fill="FFFFFF"/>
        <w:spacing w:before="0" w:beforeAutospacing="0" w:after="41" w:afterAutospacing="0" w:line="360" w:lineRule="auto"/>
        <w:ind w:firstLine="567"/>
        <w:jc w:val="both"/>
        <w:rPr>
          <w:sz w:val="28"/>
          <w:szCs w:val="28"/>
        </w:rPr>
      </w:pPr>
    </w:p>
    <w:p w:rsidR="006E798D" w:rsidRPr="00174C13" w:rsidRDefault="006E798D" w:rsidP="00174C13">
      <w:pPr>
        <w:pStyle w:val="Heading2"/>
        <w:rPr>
          <w:color w:val="auto"/>
          <w:sz w:val="28"/>
          <w:szCs w:val="28"/>
        </w:rPr>
      </w:pPr>
      <w:r w:rsidRPr="00174C13">
        <w:rPr>
          <w:color w:val="auto"/>
          <w:sz w:val="28"/>
          <w:szCs w:val="28"/>
        </w:rPr>
        <w:t>Смета расходов на реализацию проекта</w:t>
      </w:r>
    </w:p>
    <w:p w:rsidR="006E798D" w:rsidRPr="00FD2E3E" w:rsidRDefault="006E798D" w:rsidP="00FD2E3E">
      <w:pPr>
        <w:spacing w:line="360" w:lineRule="auto"/>
        <w:ind w:firstLine="567"/>
        <w:rPr>
          <w:b/>
          <w:szCs w:val="28"/>
          <w:u w:val="single"/>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
        <w:gridCol w:w="2611"/>
        <w:gridCol w:w="2551"/>
        <w:gridCol w:w="2268"/>
        <w:gridCol w:w="2127"/>
      </w:tblGrid>
      <w:tr w:rsidR="006E798D" w:rsidRPr="00686CB7" w:rsidTr="00285F5E">
        <w:tc>
          <w:tcPr>
            <w:tcW w:w="481" w:type="dxa"/>
          </w:tcPr>
          <w:p w:rsidR="006E798D" w:rsidRPr="00686CB7" w:rsidRDefault="006E798D" w:rsidP="00FD2E3E">
            <w:pPr>
              <w:spacing w:after="200" w:line="360" w:lineRule="auto"/>
              <w:ind w:firstLine="567"/>
              <w:rPr>
                <w:b/>
                <w:szCs w:val="28"/>
              </w:rPr>
            </w:pPr>
            <w:r w:rsidRPr="00686CB7">
              <w:rPr>
                <w:b/>
                <w:szCs w:val="28"/>
              </w:rPr>
              <w:t>№</w:t>
            </w:r>
          </w:p>
        </w:tc>
        <w:tc>
          <w:tcPr>
            <w:tcW w:w="2611" w:type="dxa"/>
          </w:tcPr>
          <w:p w:rsidR="006E798D" w:rsidRPr="00686CB7" w:rsidRDefault="006E798D" w:rsidP="00285F5E">
            <w:pPr>
              <w:spacing w:after="200" w:line="360" w:lineRule="auto"/>
              <w:ind w:firstLine="93"/>
              <w:rPr>
                <w:b/>
                <w:szCs w:val="28"/>
              </w:rPr>
            </w:pPr>
            <w:r w:rsidRPr="00686CB7">
              <w:rPr>
                <w:b/>
                <w:szCs w:val="28"/>
              </w:rPr>
              <w:t>Наименование</w:t>
            </w:r>
          </w:p>
        </w:tc>
        <w:tc>
          <w:tcPr>
            <w:tcW w:w="2551" w:type="dxa"/>
          </w:tcPr>
          <w:p w:rsidR="006E798D" w:rsidRPr="00FD2E3E" w:rsidRDefault="006E798D" w:rsidP="00285F5E">
            <w:pPr>
              <w:spacing w:line="360" w:lineRule="auto"/>
              <w:ind w:firstLine="34"/>
              <w:rPr>
                <w:b/>
                <w:szCs w:val="28"/>
              </w:rPr>
            </w:pPr>
            <w:r w:rsidRPr="00686CB7">
              <w:rPr>
                <w:b/>
                <w:szCs w:val="28"/>
              </w:rPr>
              <w:t>Дополнительные источники</w:t>
            </w:r>
          </w:p>
          <w:p w:rsidR="006E798D" w:rsidRPr="00686CB7" w:rsidRDefault="006E798D" w:rsidP="00285F5E">
            <w:pPr>
              <w:spacing w:line="360" w:lineRule="auto"/>
              <w:ind w:firstLine="34"/>
              <w:rPr>
                <w:b/>
                <w:szCs w:val="28"/>
              </w:rPr>
            </w:pPr>
            <w:r w:rsidRPr="00686CB7">
              <w:rPr>
                <w:b/>
                <w:szCs w:val="28"/>
              </w:rPr>
              <w:t xml:space="preserve"> финансирования</w:t>
            </w:r>
          </w:p>
          <w:p w:rsidR="006E798D" w:rsidRPr="00686CB7" w:rsidRDefault="006E798D" w:rsidP="00285F5E">
            <w:pPr>
              <w:spacing w:line="360" w:lineRule="auto"/>
              <w:ind w:firstLine="34"/>
              <w:rPr>
                <w:b/>
                <w:szCs w:val="28"/>
              </w:rPr>
            </w:pPr>
            <w:r w:rsidRPr="00686CB7">
              <w:rPr>
                <w:b/>
                <w:szCs w:val="28"/>
              </w:rPr>
              <w:t>(руб)</w:t>
            </w:r>
          </w:p>
        </w:tc>
        <w:tc>
          <w:tcPr>
            <w:tcW w:w="2268" w:type="dxa"/>
          </w:tcPr>
          <w:p w:rsidR="006E798D" w:rsidRPr="00FD2E3E" w:rsidRDefault="006E798D" w:rsidP="00285F5E">
            <w:pPr>
              <w:spacing w:line="360" w:lineRule="auto"/>
              <w:ind w:firstLine="34"/>
              <w:rPr>
                <w:b/>
                <w:szCs w:val="28"/>
              </w:rPr>
            </w:pPr>
            <w:r w:rsidRPr="00686CB7">
              <w:rPr>
                <w:b/>
                <w:szCs w:val="28"/>
              </w:rPr>
              <w:t>Финансиров</w:t>
            </w:r>
            <w:r w:rsidRPr="00686CB7">
              <w:rPr>
                <w:b/>
                <w:szCs w:val="28"/>
              </w:rPr>
              <w:t>а</w:t>
            </w:r>
            <w:r w:rsidRPr="00686CB7">
              <w:rPr>
                <w:b/>
                <w:szCs w:val="28"/>
              </w:rPr>
              <w:t>ние за счёт ОУ</w:t>
            </w:r>
          </w:p>
          <w:p w:rsidR="006E798D" w:rsidRPr="00686CB7" w:rsidRDefault="006E798D" w:rsidP="00285F5E">
            <w:pPr>
              <w:spacing w:line="360" w:lineRule="auto"/>
              <w:ind w:firstLine="34"/>
              <w:rPr>
                <w:b/>
                <w:szCs w:val="28"/>
              </w:rPr>
            </w:pPr>
            <w:r w:rsidRPr="00686CB7">
              <w:rPr>
                <w:b/>
                <w:szCs w:val="28"/>
              </w:rPr>
              <w:t>(руб)</w:t>
            </w:r>
          </w:p>
        </w:tc>
        <w:tc>
          <w:tcPr>
            <w:tcW w:w="2127" w:type="dxa"/>
          </w:tcPr>
          <w:p w:rsidR="006E798D" w:rsidRPr="00FD2E3E" w:rsidRDefault="006E798D" w:rsidP="00FD2E3E">
            <w:pPr>
              <w:spacing w:line="360" w:lineRule="auto"/>
              <w:ind w:firstLine="567"/>
              <w:rPr>
                <w:b/>
                <w:szCs w:val="28"/>
              </w:rPr>
            </w:pPr>
            <w:r w:rsidRPr="00686CB7">
              <w:rPr>
                <w:b/>
                <w:szCs w:val="28"/>
              </w:rPr>
              <w:t>Итого</w:t>
            </w:r>
          </w:p>
          <w:p w:rsidR="006E798D" w:rsidRPr="00686CB7" w:rsidRDefault="006E798D" w:rsidP="00FD2E3E">
            <w:pPr>
              <w:spacing w:line="360" w:lineRule="auto"/>
              <w:ind w:firstLine="567"/>
              <w:rPr>
                <w:b/>
                <w:szCs w:val="28"/>
              </w:rPr>
            </w:pPr>
            <w:r w:rsidRPr="00686CB7">
              <w:rPr>
                <w:b/>
                <w:szCs w:val="28"/>
              </w:rPr>
              <w:t>(в рублях)</w:t>
            </w:r>
          </w:p>
        </w:tc>
      </w:tr>
      <w:tr w:rsidR="006E798D" w:rsidRPr="00686CB7" w:rsidTr="00285F5E">
        <w:tc>
          <w:tcPr>
            <w:tcW w:w="481" w:type="dxa"/>
          </w:tcPr>
          <w:p w:rsidR="006E798D" w:rsidRPr="00686CB7" w:rsidRDefault="006E798D" w:rsidP="00FD2E3E">
            <w:pPr>
              <w:spacing w:after="200" w:line="360" w:lineRule="auto"/>
              <w:ind w:firstLine="567"/>
              <w:rPr>
                <w:b/>
                <w:szCs w:val="28"/>
              </w:rPr>
            </w:pPr>
            <w:r w:rsidRPr="00686CB7">
              <w:rPr>
                <w:b/>
                <w:szCs w:val="28"/>
              </w:rPr>
              <w:t>1.</w:t>
            </w:r>
          </w:p>
        </w:tc>
        <w:tc>
          <w:tcPr>
            <w:tcW w:w="2611" w:type="dxa"/>
          </w:tcPr>
          <w:p w:rsidR="006E798D" w:rsidRPr="00686CB7" w:rsidRDefault="006E798D" w:rsidP="00285F5E">
            <w:pPr>
              <w:spacing w:after="200" w:line="360" w:lineRule="auto"/>
              <w:ind w:firstLine="93"/>
              <w:rPr>
                <w:szCs w:val="28"/>
              </w:rPr>
            </w:pPr>
            <w:r w:rsidRPr="00686CB7">
              <w:rPr>
                <w:szCs w:val="28"/>
              </w:rPr>
              <w:t>Канцтовары, ра</w:t>
            </w:r>
            <w:r w:rsidRPr="00686CB7">
              <w:rPr>
                <w:szCs w:val="28"/>
              </w:rPr>
              <w:t>с</w:t>
            </w:r>
            <w:r w:rsidRPr="00686CB7">
              <w:rPr>
                <w:szCs w:val="28"/>
              </w:rPr>
              <w:t>ходные ные мат</w:t>
            </w:r>
            <w:r w:rsidRPr="00686CB7">
              <w:rPr>
                <w:szCs w:val="28"/>
              </w:rPr>
              <w:t>е</w:t>
            </w:r>
            <w:r w:rsidRPr="00686CB7">
              <w:rPr>
                <w:szCs w:val="28"/>
              </w:rPr>
              <w:t xml:space="preserve">риалы </w:t>
            </w:r>
          </w:p>
        </w:tc>
        <w:tc>
          <w:tcPr>
            <w:tcW w:w="2551" w:type="dxa"/>
          </w:tcPr>
          <w:p w:rsidR="006E798D" w:rsidRPr="00686CB7" w:rsidRDefault="006E798D" w:rsidP="00285F5E">
            <w:pPr>
              <w:spacing w:after="200" w:line="360" w:lineRule="auto"/>
              <w:ind w:firstLine="34"/>
              <w:rPr>
                <w:b/>
                <w:szCs w:val="28"/>
              </w:rPr>
            </w:pPr>
            <w:r w:rsidRPr="00686CB7">
              <w:rPr>
                <w:b/>
                <w:szCs w:val="28"/>
              </w:rPr>
              <w:t>10000</w:t>
            </w:r>
          </w:p>
        </w:tc>
        <w:tc>
          <w:tcPr>
            <w:tcW w:w="2268" w:type="dxa"/>
          </w:tcPr>
          <w:p w:rsidR="006E798D" w:rsidRPr="00686CB7" w:rsidRDefault="006E798D" w:rsidP="00285F5E">
            <w:pPr>
              <w:spacing w:after="200" w:line="360" w:lineRule="auto"/>
              <w:ind w:firstLine="34"/>
              <w:rPr>
                <w:b/>
                <w:szCs w:val="28"/>
              </w:rPr>
            </w:pPr>
            <w:r w:rsidRPr="00686CB7">
              <w:rPr>
                <w:b/>
                <w:szCs w:val="28"/>
              </w:rPr>
              <w:t>5000</w:t>
            </w:r>
          </w:p>
        </w:tc>
        <w:tc>
          <w:tcPr>
            <w:tcW w:w="2127" w:type="dxa"/>
          </w:tcPr>
          <w:p w:rsidR="006E798D" w:rsidRPr="00686CB7" w:rsidRDefault="006E798D" w:rsidP="00FD2E3E">
            <w:pPr>
              <w:spacing w:after="200" w:line="360" w:lineRule="auto"/>
              <w:ind w:firstLine="567"/>
              <w:rPr>
                <w:b/>
                <w:szCs w:val="28"/>
              </w:rPr>
            </w:pPr>
            <w:r w:rsidRPr="00686CB7">
              <w:rPr>
                <w:b/>
                <w:szCs w:val="28"/>
              </w:rPr>
              <w:t>15000</w:t>
            </w:r>
          </w:p>
        </w:tc>
      </w:tr>
      <w:tr w:rsidR="006E798D" w:rsidRPr="00686CB7" w:rsidTr="00285F5E">
        <w:tc>
          <w:tcPr>
            <w:tcW w:w="481" w:type="dxa"/>
          </w:tcPr>
          <w:p w:rsidR="006E798D" w:rsidRPr="00686CB7" w:rsidRDefault="006E798D" w:rsidP="00FD2E3E">
            <w:pPr>
              <w:spacing w:after="200" w:line="360" w:lineRule="auto"/>
              <w:ind w:firstLine="567"/>
              <w:rPr>
                <w:b/>
                <w:szCs w:val="28"/>
              </w:rPr>
            </w:pPr>
            <w:r w:rsidRPr="00686CB7">
              <w:rPr>
                <w:b/>
                <w:szCs w:val="28"/>
              </w:rPr>
              <w:t>2.</w:t>
            </w:r>
          </w:p>
        </w:tc>
        <w:tc>
          <w:tcPr>
            <w:tcW w:w="2611" w:type="dxa"/>
          </w:tcPr>
          <w:p w:rsidR="006E798D" w:rsidRPr="00686CB7" w:rsidRDefault="006E798D" w:rsidP="00285F5E">
            <w:pPr>
              <w:spacing w:after="200" w:line="360" w:lineRule="auto"/>
              <w:ind w:firstLine="93"/>
              <w:rPr>
                <w:szCs w:val="28"/>
              </w:rPr>
            </w:pPr>
            <w:r w:rsidRPr="00686CB7">
              <w:rPr>
                <w:szCs w:val="28"/>
              </w:rPr>
              <w:t>Учебные пособия, литератература, дидактические м</w:t>
            </w:r>
            <w:r w:rsidRPr="00686CB7">
              <w:rPr>
                <w:szCs w:val="28"/>
              </w:rPr>
              <w:t>а</w:t>
            </w:r>
            <w:r w:rsidRPr="00686CB7">
              <w:rPr>
                <w:szCs w:val="28"/>
              </w:rPr>
              <w:t>тематериалы, пос</w:t>
            </w:r>
            <w:r w:rsidRPr="00686CB7">
              <w:rPr>
                <w:szCs w:val="28"/>
              </w:rPr>
              <w:t>о</w:t>
            </w:r>
            <w:r w:rsidRPr="00686CB7">
              <w:rPr>
                <w:szCs w:val="28"/>
              </w:rPr>
              <w:t>бия</w:t>
            </w:r>
          </w:p>
        </w:tc>
        <w:tc>
          <w:tcPr>
            <w:tcW w:w="2551" w:type="dxa"/>
          </w:tcPr>
          <w:p w:rsidR="006E798D" w:rsidRPr="00686CB7" w:rsidRDefault="006E798D" w:rsidP="00285F5E">
            <w:pPr>
              <w:spacing w:after="200" w:line="360" w:lineRule="auto"/>
              <w:ind w:firstLine="34"/>
              <w:rPr>
                <w:b/>
                <w:szCs w:val="28"/>
              </w:rPr>
            </w:pPr>
            <w:r w:rsidRPr="00686CB7">
              <w:rPr>
                <w:b/>
                <w:szCs w:val="28"/>
              </w:rPr>
              <w:t>10000</w:t>
            </w:r>
          </w:p>
        </w:tc>
        <w:tc>
          <w:tcPr>
            <w:tcW w:w="2268" w:type="dxa"/>
          </w:tcPr>
          <w:p w:rsidR="006E798D" w:rsidRPr="00686CB7" w:rsidRDefault="006E798D" w:rsidP="00285F5E">
            <w:pPr>
              <w:spacing w:after="200" w:line="360" w:lineRule="auto"/>
              <w:ind w:firstLine="34"/>
              <w:rPr>
                <w:b/>
                <w:szCs w:val="28"/>
              </w:rPr>
            </w:pPr>
          </w:p>
        </w:tc>
        <w:tc>
          <w:tcPr>
            <w:tcW w:w="2127" w:type="dxa"/>
          </w:tcPr>
          <w:p w:rsidR="006E798D" w:rsidRPr="00686CB7" w:rsidRDefault="006E798D" w:rsidP="00FD2E3E">
            <w:pPr>
              <w:spacing w:after="200" w:line="360" w:lineRule="auto"/>
              <w:ind w:firstLine="567"/>
              <w:rPr>
                <w:b/>
                <w:szCs w:val="28"/>
              </w:rPr>
            </w:pPr>
            <w:r w:rsidRPr="00686CB7">
              <w:rPr>
                <w:b/>
                <w:szCs w:val="28"/>
              </w:rPr>
              <w:t>10000</w:t>
            </w:r>
          </w:p>
        </w:tc>
      </w:tr>
      <w:tr w:rsidR="006E798D" w:rsidRPr="00686CB7" w:rsidTr="00285F5E">
        <w:trPr>
          <w:trHeight w:val="1318"/>
        </w:trPr>
        <w:tc>
          <w:tcPr>
            <w:tcW w:w="481" w:type="dxa"/>
          </w:tcPr>
          <w:p w:rsidR="006E798D" w:rsidRPr="00686CB7" w:rsidRDefault="006E798D" w:rsidP="00FD2E3E">
            <w:pPr>
              <w:spacing w:after="200" w:line="360" w:lineRule="auto"/>
              <w:ind w:firstLine="567"/>
              <w:rPr>
                <w:b/>
                <w:szCs w:val="28"/>
              </w:rPr>
            </w:pPr>
            <w:r w:rsidRPr="00686CB7">
              <w:rPr>
                <w:b/>
                <w:szCs w:val="28"/>
              </w:rPr>
              <w:t>3.</w:t>
            </w:r>
          </w:p>
        </w:tc>
        <w:tc>
          <w:tcPr>
            <w:tcW w:w="2611" w:type="dxa"/>
          </w:tcPr>
          <w:p w:rsidR="006E798D" w:rsidRPr="00686CB7" w:rsidRDefault="006E798D" w:rsidP="00285F5E">
            <w:pPr>
              <w:spacing w:line="360" w:lineRule="auto"/>
              <w:ind w:firstLine="93"/>
              <w:rPr>
                <w:szCs w:val="28"/>
              </w:rPr>
            </w:pPr>
            <w:r w:rsidRPr="00686CB7">
              <w:rPr>
                <w:szCs w:val="28"/>
              </w:rPr>
              <w:t>Организация с</w:t>
            </w:r>
            <w:r w:rsidRPr="00686CB7">
              <w:rPr>
                <w:szCs w:val="28"/>
              </w:rPr>
              <w:t>е</w:t>
            </w:r>
            <w:r w:rsidRPr="00686CB7">
              <w:rPr>
                <w:szCs w:val="28"/>
              </w:rPr>
              <w:t>минаров ,  круглых столов для педаг</w:t>
            </w:r>
            <w:r w:rsidRPr="00686CB7">
              <w:rPr>
                <w:szCs w:val="28"/>
              </w:rPr>
              <w:t>о</w:t>
            </w:r>
            <w:r w:rsidRPr="00686CB7">
              <w:rPr>
                <w:szCs w:val="28"/>
              </w:rPr>
              <w:t>гов и родителей</w:t>
            </w:r>
          </w:p>
        </w:tc>
        <w:tc>
          <w:tcPr>
            <w:tcW w:w="2551" w:type="dxa"/>
          </w:tcPr>
          <w:p w:rsidR="006E798D" w:rsidRPr="00686CB7" w:rsidRDefault="006E798D" w:rsidP="00285F5E">
            <w:pPr>
              <w:spacing w:after="200" w:line="360" w:lineRule="auto"/>
              <w:ind w:firstLine="34"/>
              <w:rPr>
                <w:b/>
                <w:szCs w:val="28"/>
              </w:rPr>
            </w:pPr>
          </w:p>
          <w:p w:rsidR="006E798D" w:rsidRPr="00686CB7" w:rsidRDefault="006E798D" w:rsidP="00285F5E">
            <w:pPr>
              <w:spacing w:after="200" w:line="360" w:lineRule="auto"/>
              <w:ind w:firstLine="34"/>
              <w:rPr>
                <w:b/>
                <w:szCs w:val="28"/>
              </w:rPr>
            </w:pPr>
          </w:p>
        </w:tc>
        <w:tc>
          <w:tcPr>
            <w:tcW w:w="2268" w:type="dxa"/>
          </w:tcPr>
          <w:p w:rsidR="006E798D" w:rsidRPr="00686CB7" w:rsidRDefault="006E798D" w:rsidP="00285F5E">
            <w:pPr>
              <w:spacing w:after="200" w:line="360" w:lineRule="auto"/>
              <w:ind w:firstLine="34"/>
              <w:rPr>
                <w:b/>
                <w:szCs w:val="28"/>
              </w:rPr>
            </w:pPr>
            <w:r w:rsidRPr="00686CB7">
              <w:rPr>
                <w:b/>
                <w:szCs w:val="28"/>
              </w:rPr>
              <w:t>5000</w:t>
            </w:r>
          </w:p>
        </w:tc>
        <w:tc>
          <w:tcPr>
            <w:tcW w:w="2127" w:type="dxa"/>
          </w:tcPr>
          <w:p w:rsidR="006E798D" w:rsidRPr="00686CB7" w:rsidRDefault="006E798D" w:rsidP="00FD2E3E">
            <w:pPr>
              <w:spacing w:after="200" w:line="360" w:lineRule="auto"/>
              <w:ind w:firstLine="567"/>
              <w:rPr>
                <w:b/>
                <w:szCs w:val="28"/>
              </w:rPr>
            </w:pPr>
            <w:r w:rsidRPr="00686CB7">
              <w:rPr>
                <w:b/>
                <w:szCs w:val="28"/>
              </w:rPr>
              <w:t>5000</w:t>
            </w:r>
          </w:p>
        </w:tc>
      </w:tr>
      <w:tr w:rsidR="006E798D" w:rsidRPr="00686CB7" w:rsidTr="00285F5E">
        <w:trPr>
          <w:trHeight w:val="1005"/>
        </w:trPr>
        <w:tc>
          <w:tcPr>
            <w:tcW w:w="481" w:type="dxa"/>
          </w:tcPr>
          <w:p w:rsidR="006E798D" w:rsidRPr="00686CB7" w:rsidRDefault="006E798D" w:rsidP="00FD2E3E">
            <w:pPr>
              <w:spacing w:line="360" w:lineRule="auto"/>
              <w:ind w:firstLine="567"/>
              <w:rPr>
                <w:b/>
                <w:szCs w:val="28"/>
              </w:rPr>
            </w:pPr>
            <w:r w:rsidRPr="00686CB7">
              <w:rPr>
                <w:b/>
                <w:szCs w:val="28"/>
              </w:rPr>
              <w:t>4.</w:t>
            </w:r>
          </w:p>
        </w:tc>
        <w:tc>
          <w:tcPr>
            <w:tcW w:w="2611" w:type="dxa"/>
          </w:tcPr>
          <w:p w:rsidR="006E798D" w:rsidRPr="00686CB7" w:rsidRDefault="006E798D" w:rsidP="00285F5E">
            <w:pPr>
              <w:spacing w:line="360" w:lineRule="auto"/>
              <w:ind w:firstLine="93"/>
              <w:rPr>
                <w:szCs w:val="28"/>
              </w:rPr>
            </w:pPr>
            <w:r w:rsidRPr="00686CB7">
              <w:rPr>
                <w:szCs w:val="28"/>
              </w:rPr>
              <w:t>Выездные экску</w:t>
            </w:r>
            <w:r w:rsidRPr="00686CB7">
              <w:rPr>
                <w:szCs w:val="28"/>
              </w:rPr>
              <w:t>р</w:t>
            </w:r>
            <w:r w:rsidRPr="00686CB7">
              <w:rPr>
                <w:szCs w:val="28"/>
              </w:rPr>
              <w:t>сии</w:t>
            </w:r>
          </w:p>
        </w:tc>
        <w:tc>
          <w:tcPr>
            <w:tcW w:w="2551" w:type="dxa"/>
          </w:tcPr>
          <w:p w:rsidR="006E798D" w:rsidRPr="00686CB7" w:rsidRDefault="006E798D" w:rsidP="00285F5E">
            <w:pPr>
              <w:spacing w:line="360" w:lineRule="auto"/>
              <w:ind w:firstLine="34"/>
              <w:rPr>
                <w:szCs w:val="28"/>
              </w:rPr>
            </w:pPr>
            <w:r w:rsidRPr="00686CB7">
              <w:rPr>
                <w:szCs w:val="28"/>
              </w:rPr>
              <w:t>За счет родителей</w:t>
            </w:r>
          </w:p>
        </w:tc>
        <w:tc>
          <w:tcPr>
            <w:tcW w:w="2268" w:type="dxa"/>
          </w:tcPr>
          <w:p w:rsidR="006E798D" w:rsidRPr="00686CB7" w:rsidRDefault="006E798D" w:rsidP="00285F5E">
            <w:pPr>
              <w:spacing w:line="360" w:lineRule="auto"/>
              <w:ind w:firstLine="34"/>
              <w:rPr>
                <w:b/>
                <w:szCs w:val="28"/>
              </w:rPr>
            </w:pPr>
          </w:p>
        </w:tc>
        <w:tc>
          <w:tcPr>
            <w:tcW w:w="2127" w:type="dxa"/>
          </w:tcPr>
          <w:p w:rsidR="006E798D" w:rsidRPr="00686CB7" w:rsidRDefault="006E798D" w:rsidP="00FD2E3E">
            <w:pPr>
              <w:spacing w:line="360" w:lineRule="auto"/>
              <w:ind w:firstLine="567"/>
              <w:rPr>
                <w:b/>
                <w:szCs w:val="28"/>
              </w:rPr>
            </w:pPr>
          </w:p>
        </w:tc>
      </w:tr>
      <w:tr w:rsidR="006E798D" w:rsidRPr="00686CB7" w:rsidTr="00285F5E">
        <w:tc>
          <w:tcPr>
            <w:tcW w:w="481" w:type="dxa"/>
          </w:tcPr>
          <w:p w:rsidR="006E798D" w:rsidRPr="00686CB7" w:rsidRDefault="006E798D" w:rsidP="00FD2E3E">
            <w:pPr>
              <w:spacing w:after="200" w:line="360" w:lineRule="auto"/>
              <w:ind w:firstLine="567"/>
              <w:rPr>
                <w:b/>
                <w:szCs w:val="28"/>
              </w:rPr>
            </w:pPr>
            <w:r w:rsidRPr="00686CB7">
              <w:rPr>
                <w:b/>
                <w:szCs w:val="28"/>
              </w:rPr>
              <w:t>5.</w:t>
            </w:r>
          </w:p>
        </w:tc>
        <w:tc>
          <w:tcPr>
            <w:tcW w:w="2611" w:type="dxa"/>
          </w:tcPr>
          <w:p w:rsidR="006E798D" w:rsidRPr="00686CB7" w:rsidRDefault="006E798D" w:rsidP="00285F5E">
            <w:pPr>
              <w:spacing w:after="200" w:line="360" w:lineRule="auto"/>
              <w:ind w:firstLine="93"/>
              <w:rPr>
                <w:szCs w:val="28"/>
              </w:rPr>
            </w:pPr>
            <w:r w:rsidRPr="00686CB7">
              <w:rPr>
                <w:szCs w:val="28"/>
              </w:rPr>
              <w:t>Расходы на обо</w:t>
            </w:r>
            <w:r w:rsidRPr="00686CB7">
              <w:rPr>
                <w:szCs w:val="28"/>
              </w:rPr>
              <w:t>б</w:t>
            </w:r>
            <w:r w:rsidRPr="00686CB7">
              <w:rPr>
                <w:szCs w:val="28"/>
              </w:rPr>
              <w:t>щение и рраспр</w:t>
            </w:r>
            <w:r w:rsidRPr="00686CB7">
              <w:rPr>
                <w:szCs w:val="28"/>
              </w:rPr>
              <w:t>о</w:t>
            </w:r>
            <w:r w:rsidRPr="00686CB7">
              <w:rPr>
                <w:szCs w:val="28"/>
              </w:rPr>
              <w:t>странение резул</w:t>
            </w:r>
            <w:r w:rsidRPr="00686CB7">
              <w:rPr>
                <w:szCs w:val="28"/>
              </w:rPr>
              <w:t>ь</w:t>
            </w:r>
            <w:r w:rsidRPr="00686CB7">
              <w:rPr>
                <w:szCs w:val="28"/>
              </w:rPr>
              <w:t>татов реализации проекта</w:t>
            </w:r>
          </w:p>
        </w:tc>
        <w:tc>
          <w:tcPr>
            <w:tcW w:w="2551" w:type="dxa"/>
          </w:tcPr>
          <w:p w:rsidR="006E798D" w:rsidRPr="00686CB7" w:rsidRDefault="006E798D" w:rsidP="00285F5E">
            <w:pPr>
              <w:spacing w:after="200" w:line="360" w:lineRule="auto"/>
              <w:ind w:firstLine="34"/>
              <w:rPr>
                <w:b/>
                <w:szCs w:val="28"/>
              </w:rPr>
            </w:pPr>
            <w:r w:rsidRPr="00686CB7">
              <w:rPr>
                <w:b/>
                <w:szCs w:val="28"/>
              </w:rPr>
              <w:t>5000</w:t>
            </w:r>
          </w:p>
        </w:tc>
        <w:tc>
          <w:tcPr>
            <w:tcW w:w="2268" w:type="dxa"/>
          </w:tcPr>
          <w:p w:rsidR="006E798D" w:rsidRPr="00686CB7" w:rsidRDefault="006E798D" w:rsidP="00285F5E">
            <w:pPr>
              <w:spacing w:after="200" w:line="360" w:lineRule="auto"/>
              <w:ind w:firstLine="34"/>
              <w:rPr>
                <w:b/>
                <w:szCs w:val="28"/>
              </w:rPr>
            </w:pPr>
            <w:r w:rsidRPr="00686CB7">
              <w:rPr>
                <w:b/>
                <w:szCs w:val="28"/>
              </w:rPr>
              <w:t>5000</w:t>
            </w:r>
          </w:p>
        </w:tc>
        <w:tc>
          <w:tcPr>
            <w:tcW w:w="2127" w:type="dxa"/>
          </w:tcPr>
          <w:p w:rsidR="006E798D" w:rsidRPr="00686CB7" w:rsidRDefault="006E798D" w:rsidP="00FD2E3E">
            <w:pPr>
              <w:spacing w:after="200" w:line="360" w:lineRule="auto"/>
              <w:ind w:firstLine="567"/>
              <w:rPr>
                <w:b/>
                <w:szCs w:val="28"/>
              </w:rPr>
            </w:pPr>
            <w:r w:rsidRPr="00686CB7">
              <w:rPr>
                <w:b/>
                <w:szCs w:val="28"/>
              </w:rPr>
              <w:t>10000</w:t>
            </w:r>
          </w:p>
        </w:tc>
      </w:tr>
      <w:tr w:rsidR="006E798D" w:rsidRPr="00686CB7" w:rsidTr="00285F5E">
        <w:tc>
          <w:tcPr>
            <w:tcW w:w="481" w:type="dxa"/>
          </w:tcPr>
          <w:p w:rsidR="006E798D" w:rsidRPr="00686CB7" w:rsidRDefault="006E798D" w:rsidP="00FD2E3E">
            <w:pPr>
              <w:spacing w:after="200" w:line="360" w:lineRule="auto"/>
              <w:ind w:firstLine="567"/>
              <w:rPr>
                <w:b/>
                <w:szCs w:val="28"/>
              </w:rPr>
            </w:pPr>
          </w:p>
        </w:tc>
        <w:tc>
          <w:tcPr>
            <w:tcW w:w="2611" w:type="dxa"/>
          </w:tcPr>
          <w:p w:rsidR="006E798D" w:rsidRPr="00686CB7" w:rsidRDefault="006E798D" w:rsidP="00285F5E">
            <w:pPr>
              <w:spacing w:after="200" w:line="360" w:lineRule="auto"/>
              <w:ind w:firstLine="93"/>
              <w:rPr>
                <w:b/>
                <w:szCs w:val="28"/>
              </w:rPr>
            </w:pPr>
            <w:r w:rsidRPr="00686CB7">
              <w:rPr>
                <w:b/>
                <w:szCs w:val="28"/>
              </w:rPr>
              <w:t>ИТОГО</w:t>
            </w:r>
          </w:p>
        </w:tc>
        <w:tc>
          <w:tcPr>
            <w:tcW w:w="2551" w:type="dxa"/>
          </w:tcPr>
          <w:p w:rsidR="006E798D" w:rsidRPr="00686CB7" w:rsidRDefault="006E798D" w:rsidP="00FD2E3E">
            <w:pPr>
              <w:spacing w:after="200" w:line="360" w:lineRule="auto"/>
              <w:ind w:firstLine="567"/>
              <w:rPr>
                <w:b/>
                <w:szCs w:val="28"/>
              </w:rPr>
            </w:pPr>
            <w:r w:rsidRPr="00686CB7">
              <w:rPr>
                <w:b/>
                <w:szCs w:val="28"/>
              </w:rPr>
              <w:t>25000</w:t>
            </w:r>
          </w:p>
        </w:tc>
        <w:tc>
          <w:tcPr>
            <w:tcW w:w="2268" w:type="dxa"/>
          </w:tcPr>
          <w:p w:rsidR="006E798D" w:rsidRPr="00686CB7" w:rsidRDefault="006E798D" w:rsidP="00FD2E3E">
            <w:pPr>
              <w:spacing w:after="200" w:line="360" w:lineRule="auto"/>
              <w:ind w:firstLine="567"/>
              <w:rPr>
                <w:b/>
                <w:szCs w:val="28"/>
              </w:rPr>
            </w:pPr>
            <w:r w:rsidRPr="00686CB7">
              <w:rPr>
                <w:b/>
                <w:szCs w:val="28"/>
              </w:rPr>
              <w:t>15000</w:t>
            </w:r>
          </w:p>
        </w:tc>
        <w:tc>
          <w:tcPr>
            <w:tcW w:w="2127" w:type="dxa"/>
          </w:tcPr>
          <w:p w:rsidR="006E798D" w:rsidRPr="00686CB7" w:rsidRDefault="006E798D" w:rsidP="00FD2E3E">
            <w:pPr>
              <w:spacing w:after="200" w:line="360" w:lineRule="auto"/>
              <w:ind w:firstLine="567"/>
              <w:rPr>
                <w:b/>
                <w:szCs w:val="28"/>
              </w:rPr>
            </w:pPr>
            <w:r w:rsidRPr="00686CB7">
              <w:rPr>
                <w:b/>
                <w:szCs w:val="28"/>
              </w:rPr>
              <w:t>40000</w:t>
            </w:r>
          </w:p>
        </w:tc>
      </w:tr>
    </w:tbl>
    <w:p w:rsidR="006E798D" w:rsidRPr="00FD2E3E" w:rsidRDefault="006E798D" w:rsidP="00FD2E3E">
      <w:pPr>
        <w:spacing w:line="360" w:lineRule="auto"/>
        <w:ind w:firstLine="567"/>
        <w:rPr>
          <w:b/>
          <w:szCs w:val="28"/>
          <w:u w:val="single"/>
        </w:rPr>
      </w:pPr>
    </w:p>
    <w:p w:rsidR="006E798D" w:rsidRPr="00174C13" w:rsidRDefault="006E798D" w:rsidP="00174C13">
      <w:pPr>
        <w:pStyle w:val="Heading2"/>
        <w:rPr>
          <w:color w:val="auto"/>
          <w:sz w:val="28"/>
          <w:szCs w:val="28"/>
          <w:u w:val="single"/>
        </w:rPr>
      </w:pPr>
      <w:r w:rsidRPr="00174C13">
        <w:rPr>
          <w:color w:val="auto"/>
          <w:sz w:val="28"/>
          <w:szCs w:val="28"/>
          <w:u w:val="single"/>
        </w:rPr>
        <w:t xml:space="preserve">Материально-техническое обеспечение проекта </w:t>
      </w:r>
    </w:p>
    <w:p w:rsidR="006E798D" w:rsidRPr="00FD2E3E" w:rsidRDefault="006E798D" w:rsidP="00FD2E3E">
      <w:pPr>
        <w:spacing w:line="360" w:lineRule="auto"/>
        <w:ind w:firstLine="567"/>
        <w:rPr>
          <w:szCs w:val="28"/>
        </w:rPr>
      </w:pPr>
      <w:r w:rsidRPr="00FD2E3E">
        <w:rPr>
          <w:szCs w:val="28"/>
        </w:rPr>
        <w:t>(</w:t>
      </w:r>
      <w:r w:rsidRPr="00FD2E3E">
        <w:rPr>
          <w:i/>
          <w:szCs w:val="28"/>
        </w:rPr>
        <w:t>не включено в  расходы проекта, так как это имеется в материально-технической базе дошкольного учреждения д/с № 484)</w:t>
      </w:r>
      <w:r w:rsidRPr="00FD2E3E">
        <w:rPr>
          <w:b/>
          <w:szCs w:val="28"/>
        </w:rPr>
        <w:t>:</w:t>
      </w:r>
    </w:p>
    <w:p w:rsidR="006E798D" w:rsidRPr="00FD2E3E" w:rsidRDefault="006E798D" w:rsidP="00FD2E3E">
      <w:pPr>
        <w:numPr>
          <w:ilvl w:val="0"/>
          <w:numId w:val="4"/>
        </w:numPr>
        <w:spacing w:line="360" w:lineRule="auto"/>
        <w:ind w:left="0" w:firstLine="567"/>
        <w:rPr>
          <w:szCs w:val="28"/>
        </w:rPr>
      </w:pPr>
      <w:r w:rsidRPr="00FD2E3E">
        <w:rPr>
          <w:szCs w:val="28"/>
        </w:rPr>
        <w:t>фотоаппарат;</w:t>
      </w:r>
    </w:p>
    <w:p w:rsidR="006E798D" w:rsidRPr="00FD2E3E" w:rsidRDefault="006E798D" w:rsidP="00FD2E3E">
      <w:pPr>
        <w:numPr>
          <w:ilvl w:val="0"/>
          <w:numId w:val="4"/>
        </w:numPr>
        <w:spacing w:line="360" w:lineRule="auto"/>
        <w:ind w:left="0" w:firstLine="567"/>
        <w:rPr>
          <w:szCs w:val="28"/>
        </w:rPr>
      </w:pPr>
      <w:r w:rsidRPr="00FD2E3E">
        <w:rPr>
          <w:szCs w:val="28"/>
        </w:rPr>
        <w:t>мультимедийный проектор;</w:t>
      </w:r>
    </w:p>
    <w:p w:rsidR="006E798D" w:rsidRPr="00FD2E3E" w:rsidRDefault="006E798D" w:rsidP="00FD2E3E">
      <w:pPr>
        <w:numPr>
          <w:ilvl w:val="0"/>
          <w:numId w:val="4"/>
        </w:numPr>
        <w:spacing w:line="360" w:lineRule="auto"/>
        <w:ind w:left="0" w:firstLine="567"/>
        <w:rPr>
          <w:szCs w:val="28"/>
        </w:rPr>
      </w:pPr>
      <w:r w:rsidRPr="00FD2E3E">
        <w:rPr>
          <w:szCs w:val="28"/>
        </w:rPr>
        <w:t>компьютер;</w:t>
      </w:r>
    </w:p>
    <w:p w:rsidR="006E798D" w:rsidRPr="00FD2E3E" w:rsidRDefault="006E798D" w:rsidP="00FD2E3E">
      <w:pPr>
        <w:numPr>
          <w:ilvl w:val="0"/>
          <w:numId w:val="4"/>
        </w:numPr>
        <w:spacing w:line="360" w:lineRule="auto"/>
        <w:ind w:left="0" w:firstLine="567"/>
        <w:rPr>
          <w:szCs w:val="28"/>
        </w:rPr>
      </w:pPr>
      <w:r w:rsidRPr="00FD2E3E">
        <w:rPr>
          <w:szCs w:val="28"/>
        </w:rPr>
        <w:t>экран;</w:t>
      </w:r>
    </w:p>
    <w:p w:rsidR="006E798D" w:rsidRPr="00FD2E3E" w:rsidRDefault="006E798D" w:rsidP="00FD2E3E">
      <w:pPr>
        <w:numPr>
          <w:ilvl w:val="0"/>
          <w:numId w:val="4"/>
        </w:numPr>
        <w:spacing w:line="360" w:lineRule="auto"/>
        <w:ind w:left="0" w:firstLine="567"/>
        <w:rPr>
          <w:szCs w:val="28"/>
        </w:rPr>
      </w:pPr>
      <w:r w:rsidRPr="00FD2E3E">
        <w:rPr>
          <w:szCs w:val="28"/>
        </w:rPr>
        <w:t>магнитофон;музыкальный центр;</w:t>
      </w:r>
    </w:p>
    <w:p w:rsidR="006E798D" w:rsidRPr="00FD2E3E" w:rsidRDefault="006E798D" w:rsidP="00FD2E3E">
      <w:pPr>
        <w:numPr>
          <w:ilvl w:val="0"/>
          <w:numId w:val="4"/>
        </w:numPr>
        <w:spacing w:line="360" w:lineRule="auto"/>
        <w:ind w:left="0" w:firstLine="567"/>
        <w:rPr>
          <w:szCs w:val="28"/>
        </w:rPr>
      </w:pPr>
      <w:r w:rsidRPr="00FD2E3E">
        <w:rPr>
          <w:szCs w:val="28"/>
        </w:rPr>
        <w:t>видеокамера;</w:t>
      </w:r>
    </w:p>
    <w:p w:rsidR="006E798D" w:rsidRPr="00FD2E3E" w:rsidRDefault="006E798D" w:rsidP="00FD2E3E">
      <w:pPr>
        <w:numPr>
          <w:ilvl w:val="0"/>
          <w:numId w:val="4"/>
        </w:numPr>
        <w:spacing w:line="360" w:lineRule="auto"/>
        <w:ind w:left="0" w:firstLine="567"/>
        <w:rPr>
          <w:szCs w:val="28"/>
        </w:rPr>
      </w:pPr>
      <w:r w:rsidRPr="00FD2E3E">
        <w:rPr>
          <w:szCs w:val="28"/>
        </w:rPr>
        <w:t>театральные костюмы</w:t>
      </w:r>
    </w:p>
    <w:p w:rsidR="006E798D" w:rsidRPr="00FD2E3E" w:rsidRDefault="006E798D" w:rsidP="00FD2E3E">
      <w:pPr>
        <w:spacing w:line="360" w:lineRule="auto"/>
        <w:ind w:firstLine="567"/>
        <w:rPr>
          <w:szCs w:val="28"/>
        </w:rPr>
      </w:pPr>
    </w:p>
    <w:p w:rsidR="006E798D" w:rsidRPr="00174C13" w:rsidRDefault="006E798D" w:rsidP="00174C13">
      <w:pPr>
        <w:pStyle w:val="Heading2"/>
        <w:rPr>
          <w:color w:val="auto"/>
          <w:sz w:val="28"/>
          <w:szCs w:val="28"/>
          <w:u w:val="single"/>
        </w:rPr>
      </w:pPr>
      <w:r w:rsidRPr="00174C13">
        <w:rPr>
          <w:color w:val="auto"/>
          <w:sz w:val="28"/>
          <w:szCs w:val="28"/>
          <w:u w:val="single"/>
        </w:rPr>
        <w:t>Диагностическое обеспечение проекта:</w:t>
      </w:r>
    </w:p>
    <w:p w:rsidR="006E798D" w:rsidRPr="00FD2E3E" w:rsidRDefault="006E798D" w:rsidP="00FD2E3E">
      <w:pPr>
        <w:numPr>
          <w:ilvl w:val="0"/>
          <w:numId w:val="4"/>
        </w:numPr>
        <w:spacing w:line="360" w:lineRule="auto"/>
        <w:ind w:left="0" w:firstLine="567"/>
        <w:rPr>
          <w:szCs w:val="28"/>
        </w:rPr>
      </w:pPr>
      <w:r w:rsidRPr="00FD2E3E">
        <w:rPr>
          <w:szCs w:val="28"/>
        </w:rPr>
        <w:t>диагностические анкеты для родителей;</w:t>
      </w:r>
    </w:p>
    <w:p w:rsidR="006E798D" w:rsidRPr="00FD2E3E" w:rsidRDefault="006E798D" w:rsidP="00FD2E3E">
      <w:pPr>
        <w:numPr>
          <w:ilvl w:val="0"/>
          <w:numId w:val="4"/>
        </w:numPr>
        <w:spacing w:line="360" w:lineRule="auto"/>
        <w:ind w:left="0" w:firstLine="567"/>
        <w:rPr>
          <w:szCs w:val="28"/>
        </w:rPr>
      </w:pPr>
      <w:r w:rsidRPr="00FD2E3E">
        <w:rPr>
          <w:szCs w:val="28"/>
        </w:rPr>
        <w:t>дидактические игры (разработанные и созданные педагогами ДОУ);</w:t>
      </w:r>
    </w:p>
    <w:p w:rsidR="006E798D" w:rsidRPr="00FD2E3E" w:rsidRDefault="006E798D" w:rsidP="00FD2E3E">
      <w:pPr>
        <w:spacing w:line="360" w:lineRule="auto"/>
        <w:ind w:firstLine="567"/>
        <w:rPr>
          <w:b/>
          <w:i/>
          <w:szCs w:val="28"/>
        </w:rPr>
      </w:pPr>
    </w:p>
    <w:p w:rsidR="006E798D" w:rsidRPr="00174C13" w:rsidRDefault="006E798D" w:rsidP="00174C13">
      <w:pPr>
        <w:pStyle w:val="Heading2"/>
        <w:rPr>
          <w:color w:val="auto"/>
          <w:sz w:val="28"/>
          <w:szCs w:val="28"/>
        </w:rPr>
      </w:pPr>
      <w:r w:rsidRPr="00174C13">
        <w:rPr>
          <w:color w:val="auto"/>
          <w:sz w:val="28"/>
          <w:szCs w:val="28"/>
        </w:rPr>
        <w:t>Методико-дидактическое обеспечение проекта:</w:t>
      </w:r>
    </w:p>
    <w:p w:rsidR="006E798D" w:rsidRPr="00FD2E3E" w:rsidRDefault="006E798D" w:rsidP="00FD2E3E">
      <w:pPr>
        <w:numPr>
          <w:ilvl w:val="0"/>
          <w:numId w:val="4"/>
        </w:numPr>
        <w:spacing w:line="360" w:lineRule="auto"/>
        <w:ind w:left="0" w:firstLine="567"/>
        <w:rPr>
          <w:szCs w:val="28"/>
        </w:rPr>
      </w:pPr>
      <w:r w:rsidRPr="00FD2E3E">
        <w:rPr>
          <w:szCs w:val="28"/>
        </w:rPr>
        <w:t>методическая, краеведческая, художественная литература;</w:t>
      </w:r>
    </w:p>
    <w:p w:rsidR="006E798D" w:rsidRPr="00FD2E3E" w:rsidRDefault="006E798D" w:rsidP="00FD2E3E">
      <w:pPr>
        <w:numPr>
          <w:ilvl w:val="0"/>
          <w:numId w:val="4"/>
        </w:numPr>
        <w:spacing w:line="360" w:lineRule="auto"/>
        <w:ind w:left="0" w:firstLine="567"/>
        <w:rPr>
          <w:szCs w:val="28"/>
        </w:rPr>
      </w:pPr>
      <w:r w:rsidRPr="00FD2E3E">
        <w:rPr>
          <w:szCs w:val="28"/>
        </w:rPr>
        <w:t>карты;</w:t>
      </w:r>
    </w:p>
    <w:p w:rsidR="006E798D" w:rsidRPr="00FD2E3E" w:rsidRDefault="006E798D" w:rsidP="00FD2E3E">
      <w:pPr>
        <w:numPr>
          <w:ilvl w:val="0"/>
          <w:numId w:val="4"/>
        </w:numPr>
        <w:spacing w:line="360" w:lineRule="auto"/>
        <w:ind w:left="0" w:firstLine="567"/>
        <w:rPr>
          <w:szCs w:val="28"/>
        </w:rPr>
      </w:pPr>
      <w:r w:rsidRPr="00FD2E3E">
        <w:rPr>
          <w:szCs w:val="28"/>
        </w:rPr>
        <w:t>глобус;</w:t>
      </w:r>
    </w:p>
    <w:p w:rsidR="006E798D" w:rsidRPr="00FD2E3E" w:rsidRDefault="006E798D" w:rsidP="00FD2E3E">
      <w:pPr>
        <w:numPr>
          <w:ilvl w:val="0"/>
          <w:numId w:val="4"/>
        </w:numPr>
        <w:spacing w:line="360" w:lineRule="auto"/>
        <w:ind w:left="0" w:firstLine="567"/>
        <w:rPr>
          <w:szCs w:val="28"/>
        </w:rPr>
      </w:pPr>
      <w:r w:rsidRPr="00FD2E3E">
        <w:rPr>
          <w:szCs w:val="28"/>
        </w:rPr>
        <w:t>копии исторических документов, фотографии;</w:t>
      </w:r>
    </w:p>
    <w:p w:rsidR="006E798D" w:rsidRPr="00FD2E3E" w:rsidRDefault="006E798D" w:rsidP="00FD2E3E">
      <w:pPr>
        <w:numPr>
          <w:ilvl w:val="0"/>
          <w:numId w:val="4"/>
        </w:numPr>
        <w:spacing w:line="360" w:lineRule="auto"/>
        <w:ind w:left="0" w:firstLine="567"/>
        <w:rPr>
          <w:szCs w:val="28"/>
        </w:rPr>
      </w:pPr>
      <w:r w:rsidRPr="00FD2E3E">
        <w:rPr>
          <w:szCs w:val="28"/>
        </w:rPr>
        <w:t>аудио- и видеоверсии сказок и исторические хроники;</w:t>
      </w:r>
    </w:p>
    <w:p w:rsidR="006E798D" w:rsidRPr="00FD2E3E" w:rsidRDefault="006E798D" w:rsidP="00FD2E3E">
      <w:pPr>
        <w:numPr>
          <w:ilvl w:val="0"/>
          <w:numId w:val="4"/>
        </w:numPr>
        <w:spacing w:line="360" w:lineRule="auto"/>
        <w:ind w:left="0" w:firstLine="567"/>
        <w:rPr>
          <w:szCs w:val="28"/>
        </w:rPr>
      </w:pPr>
      <w:r w:rsidRPr="00FD2E3E">
        <w:rPr>
          <w:szCs w:val="28"/>
        </w:rPr>
        <w:t>уголок экспериментирования;</w:t>
      </w:r>
    </w:p>
    <w:p w:rsidR="006E798D" w:rsidRPr="00FD2E3E" w:rsidRDefault="006E798D" w:rsidP="00FD2E3E">
      <w:pPr>
        <w:numPr>
          <w:ilvl w:val="0"/>
          <w:numId w:val="4"/>
        </w:numPr>
        <w:spacing w:line="360" w:lineRule="auto"/>
        <w:ind w:left="0" w:firstLine="567"/>
        <w:rPr>
          <w:szCs w:val="28"/>
        </w:rPr>
      </w:pPr>
      <w:r w:rsidRPr="00FD2E3E">
        <w:rPr>
          <w:szCs w:val="28"/>
        </w:rPr>
        <w:t>макеты;</w:t>
      </w:r>
    </w:p>
    <w:p w:rsidR="006E798D" w:rsidRPr="00FD2E3E" w:rsidRDefault="006E798D" w:rsidP="00FD2E3E">
      <w:pPr>
        <w:numPr>
          <w:ilvl w:val="0"/>
          <w:numId w:val="4"/>
        </w:numPr>
        <w:spacing w:line="360" w:lineRule="auto"/>
        <w:ind w:left="0" w:firstLine="567"/>
        <w:rPr>
          <w:szCs w:val="28"/>
        </w:rPr>
      </w:pPr>
      <w:r w:rsidRPr="00FD2E3E">
        <w:rPr>
          <w:szCs w:val="28"/>
        </w:rPr>
        <w:t>картины, альбомы, иллюстрации, буклеты, наборы открыток.</w:t>
      </w:r>
    </w:p>
    <w:p w:rsidR="006E798D" w:rsidRPr="00FD2E3E" w:rsidRDefault="006E798D" w:rsidP="00FD2E3E">
      <w:pPr>
        <w:pStyle w:val="ListParagraph"/>
        <w:autoSpaceDE w:val="0"/>
        <w:autoSpaceDN w:val="0"/>
        <w:adjustRightInd w:val="0"/>
        <w:spacing w:line="360" w:lineRule="auto"/>
        <w:ind w:left="0" w:firstLine="567"/>
        <w:rPr>
          <w:color w:val="17365D"/>
          <w:szCs w:val="28"/>
        </w:rPr>
      </w:pPr>
    </w:p>
    <w:p w:rsidR="006E798D" w:rsidRPr="00FD2E3E" w:rsidRDefault="006E798D" w:rsidP="00FD2E3E">
      <w:pPr>
        <w:pStyle w:val="ListParagraph"/>
        <w:autoSpaceDE w:val="0"/>
        <w:autoSpaceDN w:val="0"/>
        <w:adjustRightInd w:val="0"/>
        <w:spacing w:line="360" w:lineRule="auto"/>
        <w:ind w:left="0" w:firstLine="567"/>
        <w:rPr>
          <w:color w:val="17365D"/>
          <w:szCs w:val="28"/>
        </w:rPr>
      </w:pPr>
    </w:p>
    <w:p w:rsidR="006E798D" w:rsidRPr="00FD2E3E" w:rsidRDefault="006E798D" w:rsidP="00FD2E3E">
      <w:pPr>
        <w:spacing w:line="360" w:lineRule="auto"/>
        <w:ind w:firstLine="567"/>
        <w:rPr>
          <w:szCs w:val="28"/>
        </w:rPr>
      </w:pPr>
    </w:p>
    <w:p w:rsidR="006E798D" w:rsidRDefault="006E798D" w:rsidP="00FD2E3E">
      <w:pPr>
        <w:spacing w:after="200" w:line="360" w:lineRule="auto"/>
        <w:ind w:firstLine="567"/>
        <w:rPr>
          <w:szCs w:val="28"/>
        </w:rPr>
      </w:pPr>
      <w:r w:rsidRPr="00FD2E3E">
        <w:rPr>
          <w:szCs w:val="28"/>
        </w:rPr>
        <w:br w:type="page"/>
      </w: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Default="006E798D" w:rsidP="00174C13">
      <w:pPr>
        <w:spacing w:after="200" w:line="360" w:lineRule="auto"/>
        <w:ind w:firstLine="567"/>
        <w:jc w:val="center"/>
        <w:rPr>
          <w:szCs w:val="28"/>
        </w:rPr>
      </w:pPr>
    </w:p>
    <w:p w:rsidR="006E798D" w:rsidRPr="00E44BFF" w:rsidRDefault="006E798D" w:rsidP="00E44BFF">
      <w:pPr>
        <w:pStyle w:val="Heading2"/>
        <w:jc w:val="center"/>
        <w:rPr>
          <w:sz w:val="96"/>
          <w:szCs w:val="96"/>
        </w:rPr>
      </w:pPr>
      <w:r>
        <w:rPr>
          <w:sz w:val="96"/>
          <w:szCs w:val="96"/>
        </w:rPr>
        <w:t>ПРИЛОЖЕНИЕ</w:t>
      </w:r>
    </w:p>
    <w:p w:rsidR="006E798D" w:rsidRDefault="006E798D" w:rsidP="009B2C96">
      <w:pPr>
        <w:spacing w:after="200" w:line="276" w:lineRule="auto"/>
        <w:ind w:firstLine="0"/>
        <w:jc w:val="left"/>
        <w:rPr>
          <w:szCs w:val="28"/>
        </w:rPr>
      </w:pPr>
      <w:r>
        <w:rPr>
          <w:szCs w:val="28"/>
        </w:rPr>
        <w:br w:type="page"/>
      </w:r>
    </w:p>
    <w:p w:rsidR="006E798D" w:rsidRPr="009B2C96" w:rsidRDefault="006E798D" w:rsidP="009B2C96">
      <w:pPr>
        <w:pStyle w:val="Heading2"/>
        <w:jc w:val="right"/>
        <w:rPr>
          <w:color w:val="auto"/>
          <w:sz w:val="28"/>
          <w:szCs w:val="28"/>
        </w:rPr>
      </w:pPr>
      <w:r>
        <w:rPr>
          <w:color w:val="auto"/>
          <w:sz w:val="28"/>
          <w:szCs w:val="28"/>
        </w:rPr>
        <w:t>Приложение № 1</w:t>
      </w:r>
    </w:p>
    <w:tbl>
      <w:tblPr>
        <w:tblW w:w="10916" w:type="dxa"/>
        <w:tblInd w:w="-885" w:type="dxa"/>
        <w:tblCellMar>
          <w:left w:w="0" w:type="dxa"/>
          <w:right w:w="0" w:type="dxa"/>
        </w:tblCellMar>
        <w:tblLook w:val="00A0"/>
      </w:tblPr>
      <w:tblGrid>
        <w:gridCol w:w="1596"/>
        <w:gridCol w:w="7477"/>
        <w:gridCol w:w="1843"/>
      </w:tblGrid>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Месяц</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jc w:val="center"/>
              <w:rPr>
                <w:rFonts w:ascii="Arial" w:hAnsi="Arial" w:cs="Arial"/>
                <w:color w:val="444444"/>
                <w:sz w:val="18"/>
                <w:szCs w:val="18"/>
                <w:lang w:eastAsia="ru-RU"/>
              </w:rPr>
            </w:pPr>
            <w:r w:rsidRPr="00E34ECA">
              <w:rPr>
                <w:rFonts w:ascii="Arial" w:hAnsi="Arial" w:cs="Arial"/>
                <w:color w:val="444444"/>
                <w:sz w:val="18"/>
                <w:szCs w:val="18"/>
                <w:lang w:eastAsia="ru-RU"/>
              </w:rPr>
              <w:t>Мероприятия</w:t>
            </w:r>
            <w:r>
              <w:rPr>
                <w:rFonts w:ascii="Arial" w:hAnsi="Arial" w:cs="Arial"/>
                <w:color w:val="444444"/>
                <w:sz w:val="18"/>
                <w:szCs w:val="18"/>
                <w:lang w:eastAsia="ru-RU"/>
              </w:rPr>
              <w:t xml:space="preserve"> 2011-2012 учебный год</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Ответственные</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октябрь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 xml:space="preserve">Создание творческой группы для стимулирования творческого поиска у педагогов ДОУ в реализации проекта </w:t>
            </w:r>
            <w:r w:rsidRPr="00DE65E6">
              <w:rPr>
                <w:rFonts w:ascii="Arial" w:hAnsi="Arial" w:cs="Arial"/>
                <w:color w:val="444444"/>
                <w:sz w:val="18"/>
                <w:szCs w:val="18"/>
                <w:lang w:eastAsia="ru-RU"/>
              </w:rPr>
              <w:t>«Приобщение дошкольников к культурно-историческому наследию Новосибирской области»</w:t>
            </w:r>
            <w:r>
              <w:rPr>
                <w:rFonts w:ascii="Arial" w:hAnsi="Arial" w:cs="Arial"/>
                <w:color w:val="444444"/>
                <w:sz w:val="18"/>
                <w:szCs w:val="18"/>
                <w:lang w:eastAsia="ru-RU"/>
              </w:rPr>
              <w:t>; Утверждение мероприятий по данному проекту.</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 xml:space="preserve">тель </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ноябрь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анкетирования среди педагогов по вопросам знания истории Новос</w:t>
            </w:r>
            <w:r>
              <w:rPr>
                <w:rFonts w:ascii="Arial" w:hAnsi="Arial" w:cs="Arial"/>
                <w:color w:val="444444"/>
                <w:sz w:val="18"/>
                <w:szCs w:val="18"/>
                <w:lang w:eastAsia="ru-RU"/>
              </w:rPr>
              <w:t>и</w:t>
            </w:r>
            <w:r>
              <w:rPr>
                <w:rFonts w:ascii="Arial" w:hAnsi="Arial" w:cs="Arial"/>
                <w:color w:val="444444"/>
                <w:sz w:val="18"/>
                <w:szCs w:val="18"/>
                <w:lang w:eastAsia="ru-RU"/>
              </w:rPr>
              <w:t xml:space="preserve">бирска и области. Обработка данных. </w:t>
            </w:r>
          </w:p>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Выпуск информационных бюлютеней для педагогов с рекомендациями литературы для самообразования по истории новосибирска</w:t>
            </w:r>
          </w:p>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подготовительного этапа к анкетированию среди родителей на знание истории и культуры родного края, так же по изучению вопроса о корнях семей восп</w:t>
            </w:r>
            <w:r>
              <w:rPr>
                <w:rFonts w:ascii="Arial" w:hAnsi="Arial" w:cs="Arial"/>
                <w:color w:val="444444"/>
                <w:sz w:val="18"/>
                <w:szCs w:val="18"/>
                <w:lang w:eastAsia="ru-RU"/>
              </w:rPr>
              <w:t>и</w:t>
            </w:r>
            <w:r>
              <w:rPr>
                <w:rFonts w:ascii="Arial" w:hAnsi="Arial" w:cs="Arial"/>
                <w:color w:val="444444"/>
                <w:sz w:val="18"/>
                <w:szCs w:val="18"/>
                <w:lang w:eastAsia="ru-RU"/>
              </w:rPr>
              <w:t xml:space="preserve">танников и о готовности родителей участвовать в данном проекте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тель; активные педагоги ДОУ</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февраль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sz w:val="18"/>
                <w:szCs w:val="18"/>
                <w:lang w:eastAsia="ru-RU"/>
              </w:rPr>
            </w:pPr>
            <w:r>
              <w:rPr>
                <w:rFonts w:ascii="Arial" w:hAnsi="Arial" w:cs="Arial"/>
                <w:color w:val="444444"/>
                <w:sz w:val="18"/>
                <w:szCs w:val="18"/>
                <w:lang w:eastAsia="ru-RU"/>
              </w:rPr>
              <w:t>Проведение круглого стола среди педагогов по выявлению интересных и неста</w:t>
            </w:r>
            <w:r>
              <w:rPr>
                <w:rFonts w:ascii="Arial" w:hAnsi="Arial" w:cs="Arial"/>
                <w:color w:val="444444"/>
                <w:sz w:val="18"/>
                <w:szCs w:val="18"/>
                <w:lang w:eastAsia="ru-RU"/>
              </w:rPr>
              <w:t>н</w:t>
            </w:r>
            <w:r>
              <w:rPr>
                <w:rFonts w:ascii="Arial" w:hAnsi="Arial" w:cs="Arial"/>
                <w:color w:val="444444"/>
                <w:sz w:val="18"/>
                <w:szCs w:val="18"/>
                <w:lang w:eastAsia="ru-RU"/>
              </w:rPr>
              <w:t xml:space="preserve">дартных форм организации </w:t>
            </w:r>
            <w:r w:rsidRPr="00A115D0">
              <w:rPr>
                <w:rFonts w:ascii="Arial" w:hAnsi="Arial" w:cs="Arial"/>
                <w:sz w:val="18"/>
                <w:szCs w:val="18"/>
                <w:lang w:eastAsia="ru-RU"/>
              </w:rPr>
              <w:t>образовательной деятельности по теме «краеведение»</w:t>
            </w:r>
          </w:p>
          <w:p w:rsidR="006E798D" w:rsidRDefault="006E798D" w:rsidP="005E0F4E">
            <w:pPr>
              <w:spacing w:line="240" w:lineRule="atLeast"/>
              <w:ind w:firstLine="139"/>
              <w:rPr>
                <w:rFonts w:ascii="Arial" w:hAnsi="Arial" w:cs="Arial"/>
                <w:sz w:val="18"/>
                <w:szCs w:val="18"/>
                <w:lang w:eastAsia="ru-RU"/>
              </w:rPr>
            </w:pPr>
            <w:r>
              <w:rPr>
                <w:rFonts w:ascii="Arial" w:hAnsi="Arial" w:cs="Arial"/>
                <w:sz w:val="18"/>
                <w:szCs w:val="18"/>
                <w:lang w:eastAsia="ru-RU"/>
              </w:rPr>
              <w:t>Подведение итогов анкетирования среди родителей.</w:t>
            </w:r>
          </w:p>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sz w:val="18"/>
                <w:szCs w:val="18"/>
                <w:lang w:eastAsia="ru-RU"/>
              </w:rPr>
              <w:t>Внесение изменений в годовой план работы по ознакомлению дошкольников с и</w:t>
            </w:r>
            <w:r>
              <w:rPr>
                <w:rFonts w:ascii="Arial" w:hAnsi="Arial" w:cs="Arial"/>
                <w:sz w:val="18"/>
                <w:szCs w:val="18"/>
                <w:lang w:eastAsia="ru-RU"/>
              </w:rPr>
              <w:t>с</w:t>
            </w:r>
            <w:r>
              <w:rPr>
                <w:rFonts w:ascii="Arial" w:hAnsi="Arial" w:cs="Arial"/>
                <w:sz w:val="18"/>
                <w:szCs w:val="18"/>
                <w:lang w:eastAsia="ru-RU"/>
              </w:rPr>
              <w:t>торией и культурой родного края с учетом результатов анкетирования родителей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тель;</w:t>
            </w:r>
          </w:p>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Воспитатель С</w:t>
            </w:r>
            <w:r>
              <w:rPr>
                <w:rFonts w:ascii="Arial" w:hAnsi="Arial" w:cs="Arial"/>
                <w:color w:val="444444"/>
                <w:sz w:val="18"/>
                <w:szCs w:val="18"/>
                <w:lang w:eastAsia="ru-RU"/>
              </w:rPr>
              <w:t>о</w:t>
            </w:r>
            <w:r>
              <w:rPr>
                <w:rFonts w:ascii="Arial" w:hAnsi="Arial" w:cs="Arial"/>
                <w:color w:val="444444"/>
                <w:sz w:val="18"/>
                <w:szCs w:val="18"/>
                <w:lang w:eastAsia="ru-RU"/>
              </w:rPr>
              <w:t>лодовникова Е.В.</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март</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Семинар для педагогов «Шаги истории, отраженные в архитектуре Новосибирска». О динамике изменения облика города за 120 лет.</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Воспитатель – Солодовникова Е.В.;Жужкова М.В.</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апрель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фотовыставки «Весна пришла в мой город»- работы представляют п</w:t>
            </w:r>
            <w:r>
              <w:rPr>
                <w:rFonts w:ascii="Arial" w:hAnsi="Arial" w:cs="Arial"/>
                <w:color w:val="444444"/>
                <w:sz w:val="18"/>
                <w:szCs w:val="18"/>
                <w:lang w:eastAsia="ru-RU"/>
              </w:rPr>
              <w:t>е</w:t>
            </w:r>
            <w:r>
              <w:rPr>
                <w:rFonts w:ascii="Arial" w:hAnsi="Arial" w:cs="Arial"/>
                <w:color w:val="444444"/>
                <w:sz w:val="18"/>
                <w:szCs w:val="18"/>
                <w:lang w:eastAsia="ru-RU"/>
              </w:rPr>
              <w:t xml:space="preserve">дагоги ДОУ. </w:t>
            </w:r>
          </w:p>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Сбор и обработка материалов, накопленных педагогами за учебный год для публ</w:t>
            </w:r>
            <w:r>
              <w:rPr>
                <w:rFonts w:ascii="Arial" w:hAnsi="Arial" w:cs="Arial"/>
                <w:color w:val="444444"/>
                <w:sz w:val="18"/>
                <w:szCs w:val="18"/>
                <w:lang w:eastAsia="ru-RU"/>
              </w:rPr>
              <w:t>и</w:t>
            </w:r>
            <w:r>
              <w:rPr>
                <w:rFonts w:ascii="Arial" w:hAnsi="Arial" w:cs="Arial"/>
                <w:color w:val="444444"/>
                <w:sz w:val="18"/>
                <w:szCs w:val="18"/>
                <w:lang w:eastAsia="ru-RU"/>
              </w:rPr>
              <w:t>кации на сайте ДОУ</w:t>
            </w:r>
          </w:p>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Пополнение групповых уголков по краеведению.</w:t>
            </w:r>
          </w:p>
          <w:p w:rsidR="006E798D" w:rsidRPr="00E34ECA" w:rsidRDefault="006E798D" w:rsidP="005E0F4E">
            <w:pPr>
              <w:spacing w:line="240" w:lineRule="atLeast"/>
              <w:ind w:firstLine="139"/>
              <w:rPr>
                <w:rFonts w:ascii="Arial" w:hAnsi="Arial" w:cs="Arial"/>
                <w:color w:val="444444"/>
                <w:sz w:val="18"/>
                <w:szCs w:val="1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Преподаватель По ИЗОдеятельности Жужкова М.В.</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май</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 xml:space="preserve">Подведение итогов по реализации первого этапа проекта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Педагоги ДОУ</w:t>
            </w:r>
          </w:p>
        </w:tc>
      </w:tr>
      <w:tr w:rsidR="006E798D" w:rsidRPr="00686CB7" w:rsidTr="005E0F4E">
        <w:tc>
          <w:tcPr>
            <w:tcW w:w="1091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jc w:val="center"/>
              <w:rPr>
                <w:rFonts w:ascii="Arial" w:hAnsi="Arial" w:cs="Arial"/>
                <w:color w:val="444444"/>
                <w:sz w:val="18"/>
                <w:szCs w:val="18"/>
                <w:lang w:eastAsia="ru-RU"/>
              </w:rPr>
            </w:pPr>
            <w:r>
              <w:rPr>
                <w:rFonts w:ascii="Arial" w:hAnsi="Arial" w:cs="Arial"/>
                <w:color w:val="444444"/>
                <w:sz w:val="18"/>
                <w:szCs w:val="18"/>
                <w:lang w:eastAsia="ru-RU"/>
              </w:rPr>
              <w:t>2012-2013 учебный год</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октябрь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консультации по накоплению краеведческих уголков, помощь в подб</w:t>
            </w:r>
            <w:r>
              <w:rPr>
                <w:rFonts w:ascii="Arial" w:hAnsi="Arial" w:cs="Arial"/>
                <w:color w:val="444444"/>
                <w:sz w:val="18"/>
                <w:szCs w:val="18"/>
                <w:lang w:eastAsia="ru-RU"/>
              </w:rPr>
              <w:t>о</w:t>
            </w:r>
            <w:r>
              <w:rPr>
                <w:rFonts w:ascii="Arial" w:hAnsi="Arial" w:cs="Arial"/>
                <w:color w:val="444444"/>
                <w:sz w:val="18"/>
                <w:szCs w:val="18"/>
                <w:lang w:eastAsia="ru-RU"/>
              </w:rPr>
              <w:t>ре материала. Выпуск информационных бюллетеней для педагогов с рекомендаци</w:t>
            </w:r>
            <w:r>
              <w:rPr>
                <w:rFonts w:ascii="Arial" w:hAnsi="Arial" w:cs="Arial"/>
                <w:color w:val="444444"/>
                <w:sz w:val="18"/>
                <w:szCs w:val="18"/>
                <w:lang w:eastAsia="ru-RU"/>
              </w:rPr>
              <w:t>я</w:t>
            </w:r>
            <w:r>
              <w:rPr>
                <w:rFonts w:ascii="Arial" w:hAnsi="Arial" w:cs="Arial"/>
                <w:color w:val="444444"/>
                <w:sz w:val="18"/>
                <w:szCs w:val="18"/>
                <w:lang w:eastAsia="ru-RU"/>
              </w:rPr>
              <w:t>ми литературы для самообразования в области искусства и культуры Новосибирска.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Творческая гру</w:t>
            </w:r>
            <w:r>
              <w:rPr>
                <w:rFonts w:ascii="Arial" w:hAnsi="Arial" w:cs="Arial"/>
                <w:color w:val="444444"/>
                <w:sz w:val="18"/>
                <w:szCs w:val="18"/>
                <w:lang w:eastAsia="ru-RU"/>
              </w:rPr>
              <w:t>п</w:t>
            </w:r>
            <w:r>
              <w:rPr>
                <w:rFonts w:ascii="Arial" w:hAnsi="Arial" w:cs="Arial"/>
                <w:color w:val="444444"/>
                <w:sz w:val="18"/>
                <w:szCs w:val="18"/>
                <w:lang w:eastAsia="ru-RU"/>
              </w:rPr>
              <w:t>па; педагоги групп участников прое</w:t>
            </w:r>
            <w:r>
              <w:rPr>
                <w:rFonts w:ascii="Arial" w:hAnsi="Arial" w:cs="Arial"/>
                <w:color w:val="444444"/>
                <w:sz w:val="18"/>
                <w:szCs w:val="18"/>
                <w:lang w:eastAsia="ru-RU"/>
              </w:rPr>
              <w:t>к</w:t>
            </w:r>
            <w:r>
              <w:rPr>
                <w:rFonts w:ascii="Arial" w:hAnsi="Arial" w:cs="Arial"/>
                <w:color w:val="444444"/>
                <w:sz w:val="18"/>
                <w:szCs w:val="18"/>
                <w:lang w:eastAsia="ru-RU"/>
              </w:rPr>
              <w:t>та</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ноябрь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 xml:space="preserve">Презентация мини-проекта «Театральный Новосибирск» </w:t>
            </w:r>
          </w:p>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Организация тематического вечера, посвященного обсуждению репертуара детских культурных заведений Новосибирска. Разработка рекомендационных бюллетеней для родителей «Куда сходить с ребенком»</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Воспитатели М</w:t>
            </w:r>
            <w:r>
              <w:rPr>
                <w:rFonts w:ascii="Arial" w:hAnsi="Arial" w:cs="Arial"/>
                <w:color w:val="444444"/>
                <w:sz w:val="18"/>
                <w:szCs w:val="18"/>
                <w:lang w:eastAsia="ru-RU"/>
              </w:rPr>
              <w:t>а</w:t>
            </w:r>
            <w:r>
              <w:rPr>
                <w:rFonts w:ascii="Arial" w:hAnsi="Arial" w:cs="Arial"/>
                <w:color w:val="444444"/>
                <w:sz w:val="18"/>
                <w:szCs w:val="18"/>
                <w:lang w:eastAsia="ru-RU"/>
              </w:rPr>
              <w:t>тюшина О.М.; Кравченко Е.О.</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февраль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семинара для педагогов «Просто о сложном» Этические проблемы в сказках народов Сибири и Алтая. Реализация сказочных тем в игровой и театрализ</w:t>
            </w:r>
            <w:r>
              <w:rPr>
                <w:rFonts w:ascii="Arial" w:hAnsi="Arial" w:cs="Arial"/>
                <w:color w:val="444444"/>
                <w:sz w:val="18"/>
                <w:szCs w:val="18"/>
                <w:lang w:eastAsia="ru-RU"/>
              </w:rPr>
              <w:t>о</w:t>
            </w:r>
            <w:r>
              <w:rPr>
                <w:rFonts w:ascii="Arial" w:hAnsi="Arial" w:cs="Arial"/>
                <w:color w:val="444444"/>
                <w:sz w:val="18"/>
                <w:szCs w:val="18"/>
                <w:lang w:eastAsia="ru-RU"/>
              </w:rPr>
              <w:t>ванной деятельности.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Воспитатели С</w:t>
            </w:r>
            <w:r>
              <w:rPr>
                <w:rFonts w:ascii="Arial" w:hAnsi="Arial" w:cs="Arial"/>
                <w:color w:val="444444"/>
                <w:sz w:val="18"/>
                <w:szCs w:val="18"/>
                <w:lang w:eastAsia="ru-RU"/>
              </w:rPr>
              <w:t>о</w:t>
            </w:r>
            <w:r>
              <w:rPr>
                <w:rFonts w:ascii="Arial" w:hAnsi="Arial" w:cs="Arial"/>
                <w:color w:val="444444"/>
                <w:sz w:val="18"/>
                <w:szCs w:val="18"/>
                <w:lang w:eastAsia="ru-RU"/>
              </w:rPr>
              <w:t>лодовникова Е.В.; Дорожкова М.А.</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март</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Представление накопленного опыта по теме «Новосибирск театральный» и резул</w:t>
            </w:r>
            <w:r>
              <w:rPr>
                <w:rFonts w:ascii="Arial" w:hAnsi="Arial" w:cs="Arial"/>
                <w:color w:val="444444"/>
                <w:sz w:val="18"/>
                <w:szCs w:val="18"/>
                <w:lang w:eastAsia="ru-RU"/>
              </w:rPr>
              <w:t>ь</w:t>
            </w:r>
            <w:r>
              <w:rPr>
                <w:rFonts w:ascii="Arial" w:hAnsi="Arial" w:cs="Arial"/>
                <w:color w:val="444444"/>
                <w:sz w:val="18"/>
                <w:szCs w:val="18"/>
                <w:lang w:eastAsia="ru-RU"/>
              </w:rPr>
              <w:t>татов совместной с родителями работы по накоплению материала для выставки де</w:t>
            </w:r>
            <w:r>
              <w:rPr>
                <w:rFonts w:ascii="Arial" w:hAnsi="Arial" w:cs="Arial"/>
                <w:color w:val="444444"/>
                <w:sz w:val="18"/>
                <w:szCs w:val="18"/>
                <w:lang w:eastAsia="ru-RU"/>
              </w:rPr>
              <w:t>т</w:t>
            </w:r>
            <w:r>
              <w:rPr>
                <w:rFonts w:ascii="Arial" w:hAnsi="Arial" w:cs="Arial"/>
                <w:color w:val="444444"/>
                <w:sz w:val="18"/>
                <w:szCs w:val="18"/>
                <w:lang w:eastAsia="ru-RU"/>
              </w:rPr>
              <w:t>ских рисунков «Этот волшебный мир театра»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Воспитатели М</w:t>
            </w:r>
            <w:r>
              <w:rPr>
                <w:rFonts w:ascii="Arial" w:hAnsi="Arial" w:cs="Arial"/>
                <w:color w:val="444444"/>
                <w:sz w:val="18"/>
                <w:szCs w:val="18"/>
                <w:lang w:eastAsia="ru-RU"/>
              </w:rPr>
              <w:t>а</w:t>
            </w:r>
            <w:r>
              <w:rPr>
                <w:rFonts w:ascii="Arial" w:hAnsi="Arial" w:cs="Arial"/>
                <w:color w:val="444444"/>
                <w:sz w:val="18"/>
                <w:szCs w:val="18"/>
                <w:lang w:eastAsia="ru-RU"/>
              </w:rPr>
              <w:t>тюшина О.М.; Кравченко Е.О.</w:t>
            </w:r>
          </w:p>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Педагоги групп участников прое</w:t>
            </w:r>
            <w:r>
              <w:rPr>
                <w:rFonts w:ascii="Arial" w:hAnsi="Arial" w:cs="Arial"/>
                <w:color w:val="444444"/>
                <w:sz w:val="18"/>
                <w:szCs w:val="18"/>
                <w:lang w:eastAsia="ru-RU"/>
              </w:rPr>
              <w:t>к</w:t>
            </w:r>
            <w:r>
              <w:rPr>
                <w:rFonts w:ascii="Arial" w:hAnsi="Arial" w:cs="Arial"/>
                <w:color w:val="444444"/>
                <w:sz w:val="18"/>
                <w:szCs w:val="18"/>
                <w:lang w:eastAsia="ru-RU"/>
              </w:rPr>
              <w:t>та; представление театральных п</w:t>
            </w:r>
            <w:r>
              <w:rPr>
                <w:rFonts w:ascii="Arial" w:hAnsi="Arial" w:cs="Arial"/>
                <w:color w:val="444444"/>
                <w:sz w:val="18"/>
                <w:szCs w:val="18"/>
                <w:lang w:eastAsia="ru-RU"/>
              </w:rPr>
              <w:t>о</w:t>
            </w:r>
            <w:r>
              <w:rPr>
                <w:rFonts w:ascii="Arial" w:hAnsi="Arial" w:cs="Arial"/>
                <w:color w:val="444444"/>
                <w:sz w:val="18"/>
                <w:szCs w:val="18"/>
                <w:lang w:eastAsia="ru-RU"/>
              </w:rPr>
              <w:t>становок;</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Pr>
                <w:rFonts w:ascii="Arial" w:hAnsi="Arial" w:cs="Arial"/>
                <w:color w:val="444444"/>
                <w:sz w:val="18"/>
                <w:szCs w:val="18"/>
                <w:lang w:eastAsia="ru-RU"/>
              </w:rPr>
              <w:t>апрель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«Музыкальная гостиная» для педагогов посвящена репертуару Новосибирских т</w:t>
            </w:r>
            <w:r>
              <w:rPr>
                <w:rFonts w:ascii="Arial" w:hAnsi="Arial" w:cs="Arial"/>
                <w:color w:val="444444"/>
                <w:sz w:val="18"/>
                <w:szCs w:val="18"/>
                <w:lang w:eastAsia="ru-RU"/>
              </w:rPr>
              <w:t>е</w:t>
            </w:r>
            <w:r>
              <w:rPr>
                <w:rFonts w:ascii="Arial" w:hAnsi="Arial" w:cs="Arial"/>
                <w:color w:val="444444"/>
                <w:sz w:val="18"/>
                <w:szCs w:val="18"/>
                <w:lang w:eastAsia="ru-RU"/>
              </w:rPr>
              <w:t>атров. Обсуждения и рекомендации «театралов»: Драмы, комедии…, ведущие арт</w:t>
            </w:r>
            <w:r>
              <w:rPr>
                <w:rFonts w:ascii="Arial" w:hAnsi="Arial" w:cs="Arial"/>
                <w:color w:val="444444"/>
                <w:sz w:val="18"/>
                <w:szCs w:val="18"/>
                <w:lang w:eastAsia="ru-RU"/>
              </w:rPr>
              <w:t>и</w:t>
            </w:r>
            <w:r>
              <w:rPr>
                <w:rFonts w:ascii="Arial" w:hAnsi="Arial" w:cs="Arial"/>
                <w:color w:val="444444"/>
                <w:sz w:val="18"/>
                <w:szCs w:val="18"/>
                <w:lang w:eastAsia="ru-RU"/>
              </w:rPr>
              <w:t>сты новосибирских театров.</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Музыкальные р</w:t>
            </w:r>
            <w:r>
              <w:rPr>
                <w:rFonts w:ascii="Arial" w:hAnsi="Arial" w:cs="Arial"/>
                <w:color w:val="444444"/>
                <w:sz w:val="18"/>
                <w:szCs w:val="18"/>
                <w:lang w:eastAsia="ru-RU"/>
              </w:rPr>
              <w:t>у</w:t>
            </w:r>
            <w:r>
              <w:rPr>
                <w:rFonts w:ascii="Arial" w:hAnsi="Arial" w:cs="Arial"/>
                <w:color w:val="444444"/>
                <w:sz w:val="18"/>
                <w:szCs w:val="18"/>
                <w:lang w:eastAsia="ru-RU"/>
              </w:rPr>
              <w:t>ководители ;Кечина Н.В.</w:t>
            </w:r>
          </w:p>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Учителя-логопеды</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Pr>
                <w:rFonts w:ascii="Arial" w:hAnsi="Arial" w:cs="Arial"/>
                <w:color w:val="444444"/>
                <w:sz w:val="18"/>
                <w:szCs w:val="18"/>
                <w:lang w:eastAsia="ru-RU"/>
              </w:rPr>
              <w:t>май</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круглого стола для подведения итогов второго года реализации прое</w:t>
            </w:r>
            <w:r>
              <w:rPr>
                <w:rFonts w:ascii="Arial" w:hAnsi="Arial" w:cs="Arial"/>
                <w:color w:val="444444"/>
                <w:sz w:val="18"/>
                <w:szCs w:val="18"/>
                <w:lang w:eastAsia="ru-RU"/>
              </w:rPr>
              <w:t>к</w:t>
            </w:r>
            <w:r>
              <w:rPr>
                <w:rFonts w:ascii="Arial" w:hAnsi="Arial" w:cs="Arial"/>
                <w:color w:val="444444"/>
                <w:sz w:val="18"/>
                <w:szCs w:val="18"/>
                <w:lang w:eastAsia="ru-RU"/>
              </w:rPr>
              <w:t xml:space="preserve">та </w:t>
            </w:r>
            <w:r w:rsidRPr="00DE65E6">
              <w:rPr>
                <w:rFonts w:ascii="Arial" w:hAnsi="Arial" w:cs="Arial"/>
                <w:color w:val="444444"/>
                <w:sz w:val="18"/>
                <w:szCs w:val="18"/>
                <w:lang w:eastAsia="ru-RU"/>
              </w:rPr>
              <w:t>«Приобщение дошкольников к культурно-историческому наследию Новосибирской области»</w:t>
            </w:r>
            <w:r>
              <w:rPr>
                <w:rFonts w:ascii="Arial" w:hAnsi="Arial" w:cs="Arial"/>
                <w:color w:val="444444"/>
                <w:sz w:val="18"/>
                <w:szCs w:val="18"/>
                <w:lang w:eastAsia="ru-RU"/>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тель; педагоги групп</w:t>
            </w:r>
          </w:p>
        </w:tc>
      </w:tr>
      <w:tr w:rsidR="006E798D" w:rsidRPr="00686CB7" w:rsidTr="005E0F4E">
        <w:tc>
          <w:tcPr>
            <w:tcW w:w="1091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jc w:val="center"/>
              <w:rPr>
                <w:rFonts w:ascii="Arial" w:hAnsi="Arial" w:cs="Arial"/>
                <w:color w:val="444444"/>
                <w:sz w:val="18"/>
                <w:szCs w:val="18"/>
                <w:lang w:eastAsia="ru-RU"/>
              </w:rPr>
            </w:pPr>
            <w:r>
              <w:rPr>
                <w:rFonts w:ascii="Arial" w:hAnsi="Arial" w:cs="Arial"/>
                <w:color w:val="444444"/>
                <w:sz w:val="18"/>
                <w:szCs w:val="18"/>
                <w:lang w:eastAsia="ru-RU"/>
              </w:rPr>
              <w:t>2013-2014учебный год</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октябрь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 xml:space="preserve">Организация консультаций по вопросу подготовки и проведения ознакомительных занятий по уникальным историческим местам Новосибирска и области.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тель</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ноябрь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Выездные экскурсии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Педагоги групп, родители;</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февраль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Выездные экскурсии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Педагоги групп;родители</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sidRPr="00E34ECA">
              <w:rPr>
                <w:rFonts w:ascii="Arial" w:hAnsi="Arial" w:cs="Arial"/>
                <w:color w:val="444444"/>
                <w:sz w:val="18"/>
                <w:szCs w:val="18"/>
                <w:lang w:eastAsia="ru-RU"/>
              </w:rPr>
              <w:t>март</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Проведение Ярмарок и народных гуляний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Музыкальные р</w:t>
            </w:r>
            <w:r>
              <w:rPr>
                <w:rFonts w:ascii="Arial" w:hAnsi="Arial" w:cs="Arial"/>
                <w:color w:val="444444"/>
                <w:sz w:val="18"/>
                <w:szCs w:val="18"/>
                <w:lang w:eastAsia="ru-RU"/>
              </w:rPr>
              <w:t>у</w:t>
            </w:r>
            <w:r>
              <w:rPr>
                <w:rFonts w:ascii="Arial" w:hAnsi="Arial" w:cs="Arial"/>
                <w:color w:val="444444"/>
                <w:sz w:val="18"/>
                <w:szCs w:val="18"/>
                <w:lang w:eastAsia="ru-RU"/>
              </w:rPr>
              <w:t>ководители; пед</w:t>
            </w:r>
            <w:r>
              <w:rPr>
                <w:rFonts w:ascii="Arial" w:hAnsi="Arial" w:cs="Arial"/>
                <w:color w:val="444444"/>
                <w:sz w:val="18"/>
                <w:szCs w:val="18"/>
                <w:lang w:eastAsia="ru-RU"/>
              </w:rPr>
              <w:t>а</w:t>
            </w:r>
            <w:r>
              <w:rPr>
                <w:rFonts w:ascii="Arial" w:hAnsi="Arial" w:cs="Arial"/>
                <w:color w:val="444444"/>
                <w:sz w:val="18"/>
                <w:szCs w:val="18"/>
                <w:lang w:eastAsia="ru-RU"/>
              </w:rPr>
              <w:t>гоги групп</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Pr>
                <w:rFonts w:ascii="Arial" w:hAnsi="Arial" w:cs="Arial"/>
                <w:color w:val="444444"/>
                <w:sz w:val="18"/>
                <w:szCs w:val="18"/>
                <w:lang w:eastAsia="ru-RU"/>
              </w:rPr>
              <w:t>апрель</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 xml:space="preserve">Подведение итогов реализации проекта </w:t>
            </w:r>
            <w:r w:rsidRPr="00DE65E6">
              <w:rPr>
                <w:rFonts w:ascii="Arial" w:hAnsi="Arial" w:cs="Arial"/>
                <w:color w:val="444444"/>
                <w:sz w:val="18"/>
                <w:szCs w:val="18"/>
                <w:lang w:eastAsia="ru-RU"/>
              </w:rPr>
              <w:t>«Приобщение дошкольников к культурно-историческому наследию Новосибирской области»</w:t>
            </w:r>
            <w:r>
              <w:rPr>
                <w:rFonts w:ascii="Arial" w:hAnsi="Arial" w:cs="Arial"/>
                <w:color w:val="444444"/>
                <w:sz w:val="18"/>
                <w:szCs w:val="18"/>
                <w:lang w:eastAsia="ru-RU"/>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Отчет педагогов всех групп, зан</w:t>
            </w:r>
            <w:r>
              <w:rPr>
                <w:rFonts w:ascii="Arial" w:hAnsi="Arial" w:cs="Arial"/>
                <w:color w:val="444444"/>
                <w:sz w:val="18"/>
                <w:szCs w:val="18"/>
                <w:lang w:eastAsia="ru-RU"/>
              </w:rPr>
              <w:t>я</w:t>
            </w:r>
            <w:r>
              <w:rPr>
                <w:rFonts w:ascii="Arial" w:hAnsi="Arial" w:cs="Arial"/>
                <w:color w:val="444444"/>
                <w:sz w:val="18"/>
                <w:szCs w:val="18"/>
                <w:lang w:eastAsia="ru-RU"/>
              </w:rPr>
              <w:t>тых в проекте</w:t>
            </w:r>
          </w:p>
        </w:tc>
      </w:tr>
      <w:tr w:rsidR="006E798D" w:rsidRPr="00686CB7" w:rsidTr="005E0F4E">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75"/>
              <w:rPr>
                <w:rFonts w:ascii="Arial" w:hAnsi="Arial" w:cs="Arial"/>
                <w:color w:val="444444"/>
                <w:sz w:val="18"/>
                <w:szCs w:val="18"/>
                <w:lang w:eastAsia="ru-RU"/>
              </w:rPr>
            </w:pPr>
            <w:r>
              <w:rPr>
                <w:rFonts w:ascii="Arial" w:hAnsi="Arial" w:cs="Arial"/>
                <w:color w:val="444444"/>
                <w:sz w:val="18"/>
                <w:szCs w:val="18"/>
                <w:lang w:eastAsia="ru-RU"/>
              </w:rPr>
              <w:t>май</w:t>
            </w:r>
          </w:p>
        </w:tc>
        <w:tc>
          <w:tcPr>
            <w:tcW w:w="7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139"/>
              <w:rPr>
                <w:rFonts w:ascii="Arial" w:hAnsi="Arial" w:cs="Arial"/>
                <w:color w:val="444444"/>
                <w:sz w:val="18"/>
                <w:szCs w:val="18"/>
                <w:lang w:eastAsia="ru-RU"/>
              </w:rPr>
            </w:pPr>
            <w:r>
              <w:rPr>
                <w:rFonts w:ascii="Arial" w:hAnsi="Arial" w:cs="Arial"/>
                <w:color w:val="444444"/>
                <w:sz w:val="18"/>
                <w:szCs w:val="18"/>
                <w:lang w:eastAsia="ru-RU"/>
              </w:rPr>
              <w:t>Организация выставки работ, созданных педагогами, на тему –«Сибирский край» для педагогической общественности района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798D" w:rsidRPr="00E34ECA" w:rsidRDefault="006E798D" w:rsidP="005E0F4E">
            <w:pPr>
              <w:spacing w:line="240" w:lineRule="atLeast"/>
              <w:ind w:firstLine="33"/>
              <w:rPr>
                <w:rFonts w:ascii="Arial" w:hAnsi="Arial" w:cs="Arial"/>
                <w:color w:val="444444"/>
                <w:sz w:val="18"/>
                <w:szCs w:val="18"/>
                <w:lang w:eastAsia="ru-RU"/>
              </w:rPr>
            </w:pPr>
            <w:r>
              <w:rPr>
                <w:rFonts w:ascii="Arial" w:hAnsi="Arial" w:cs="Arial"/>
                <w:color w:val="444444"/>
                <w:sz w:val="18"/>
                <w:szCs w:val="18"/>
                <w:lang w:eastAsia="ru-RU"/>
              </w:rPr>
              <w:t>Старший воспит</w:t>
            </w:r>
            <w:r>
              <w:rPr>
                <w:rFonts w:ascii="Arial" w:hAnsi="Arial" w:cs="Arial"/>
                <w:color w:val="444444"/>
                <w:sz w:val="18"/>
                <w:szCs w:val="18"/>
                <w:lang w:eastAsia="ru-RU"/>
              </w:rPr>
              <w:t>а</w:t>
            </w:r>
            <w:r>
              <w:rPr>
                <w:rFonts w:ascii="Arial" w:hAnsi="Arial" w:cs="Arial"/>
                <w:color w:val="444444"/>
                <w:sz w:val="18"/>
                <w:szCs w:val="18"/>
                <w:lang w:eastAsia="ru-RU"/>
              </w:rPr>
              <w:t>тель</w:t>
            </w:r>
          </w:p>
        </w:tc>
      </w:tr>
    </w:tbl>
    <w:p w:rsidR="006E798D" w:rsidRDefault="006E798D" w:rsidP="009B2C96">
      <w:pPr>
        <w:spacing w:line="360" w:lineRule="auto"/>
        <w:ind w:firstLine="0"/>
        <w:rPr>
          <w:szCs w:val="28"/>
        </w:rPr>
      </w:pPr>
    </w:p>
    <w:p w:rsidR="006E798D" w:rsidRDefault="006E798D" w:rsidP="009B2C96">
      <w:pPr>
        <w:spacing w:line="360" w:lineRule="auto"/>
        <w:ind w:firstLine="0"/>
        <w:rPr>
          <w:szCs w:val="28"/>
        </w:rPr>
      </w:pPr>
    </w:p>
    <w:p w:rsidR="006E798D" w:rsidRPr="009B2C96" w:rsidRDefault="006E798D" w:rsidP="009B2C96">
      <w:pPr>
        <w:pStyle w:val="Heading2"/>
        <w:jc w:val="center"/>
        <w:rPr>
          <w:color w:val="auto"/>
          <w:sz w:val="28"/>
          <w:szCs w:val="28"/>
        </w:rPr>
      </w:pPr>
      <w:r w:rsidRPr="009B2C96">
        <w:rPr>
          <w:color w:val="auto"/>
          <w:sz w:val="28"/>
          <w:szCs w:val="28"/>
        </w:rPr>
        <w:t>Рабочий план реализации проекта ДОУ</w:t>
      </w:r>
    </w:p>
    <w:p w:rsidR="006E798D" w:rsidRDefault="006E798D" w:rsidP="009B2C96">
      <w:pPr>
        <w:pStyle w:val="BodyTextIndent2"/>
        <w:jc w:val="center"/>
        <w:rPr>
          <w:b/>
          <w:bCs/>
          <w:i/>
          <w:iCs/>
          <w:sz w:val="32"/>
          <w:u w:val="single"/>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2551"/>
        <w:gridCol w:w="1843"/>
      </w:tblGrid>
      <w:tr w:rsidR="006E798D" w:rsidRPr="00686CB7" w:rsidTr="005E0F4E">
        <w:trPr>
          <w:trHeight w:val="440"/>
        </w:trPr>
        <w:tc>
          <w:tcPr>
            <w:tcW w:w="6663" w:type="dxa"/>
          </w:tcPr>
          <w:p w:rsidR="006E798D" w:rsidRDefault="006E798D" w:rsidP="005E0F4E">
            <w:pPr>
              <w:pStyle w:val="BodyTextIndent2"/>
              <w:ind w:firstLine="0"/>
              <w:jc w:val="center"/>
              <w:rPr>
                <w:b/>
                <w:bCs/>
              </w:rPr>
            </w:pPr>
            <w:r>
              <w:rPr>
                <w:b/>
                <w:bCs/>
              </w:rPr>
              <w:t>Мероприятия</w:t>
            </w:r>
          </w:p>
        </w:tc>
        <w:tc>
          <w:tcPr>
            <w:tcW w:w="2551" w:type="dxa"/>
          </w:tcPr>
          <w:p w:rsidR="006E798D" w:rsidRDefault="006E798D" w:rsidP="005E0F4E">
            <w:pPr>
              <w:pStyle w:val="BodyTextIndent2"/>
              <w:ind w:firstLine="0"/>
              <w:jc w:val="center"/>
              <w:rPr>
                <w:b/>
                <w:bCs/>
              </w:rPr>
            </w:pPr>
            <w:r>
              <w:rPr>
                <w:b/>
                <w:bCs/>
              </w:rPr>
              <w:t>Исполнители</w:t>
            </w:r>
          </w:p>
        </w:tc>
        <w:tc>
          <w:tcPr>
            <w:tcW w:w="1843" w:type="dxa"/>
          </w:tcPr>
          <w:p w:rsidR="006E798D" w:rsidRDefault="006E798D" w:rsidP="005E0F4E">
            <w:pPr>
              <w:pStyle w:val="BodyTextIndent2"/>
              <w:ind w:firstLine="0"/>
              <w:jc w:val="center"/>
              <w:rPr>
                <w:b/>
                <w:bCs/>
              </w:rPr>
            </w:pPr>
            <w:r>
              <w:rPr>
                <w:b/>
                <w:bCs/>
              </w:rPr>
              <w:t>Сроки</w:t>
            </w:r>
          </w:p>
        </w:tc>
      </w:tr>
      <w:tr w:rsidR="006E798D" w:rsidRPr="00686CB7" w:rsidTr="005E0F4E">
        <w:trPr>
          <w:cantSplit/>
          <w:trHeight w:val="440"/>
        </w:trPr>
        <w:tc>
          <w:tcPr>
            <w:tcW w:w="11057" w:type="dxa"/>
            <w:gridSpan w:val="3"/>
            <w:vAlign w:val="center"/>
          </w:tcPr>
          <w:p w:rsidR="006E798D" w:rsidRDefault="006E798D" w:rsidP="005E0F4E">
            <w:pPr>
              <w:pStyle w:val="BodyTextIndent2"/>
              <w:ind w:firstLine="0"/>
              <w:jc w:val="center"/>
              <w:rPr>
                <w:b/>
                <w:bCs/>
              </w:rPr>
            </w:pPr>
            <w:r>
              <w:rPr>
                <w:b/>
                <w:bCs/>
              </w:rPr>
              <w:t>Природно-климатическое направление (средняя группа)</w:t>
            </w:r>
          </w:p>
        </w:tc>
      </w:tr>
      <w:tr w:rsidR="006E798D" w:rsidRPr="00686CB7" w:rsidTr="005E0F4E">
        <w:trPr>
          <w:trHeight w:val="881"/>
        </w:trPr>
        <w:tc>
          <w:tcPr>
            <w:tcW w:w="6663" w:type="dxa"/>
          </w:tcPr>
          <w:p w:rsidR="006E798D" w:rsidRDefault="006E798D" w:rsidP="005E0F4E">
            <w:pPr>
              <w:pStyle w:val="BodyTextIndent2"/>
              <w:ind w:firstLine="0"/>
            </w:pPr>
            <w:r>
              <w:t>«Огурец, чесночок и салата пучок» - наблюдения на экологической тропе (территория ДОУ)</w:t>
            </w:r>
          </w:p>
        </w:tc>
        <w:tc>
          <w:tcPr>
            <w:tcW w:w="2551" w:type="dxa"/>
            <w:vAlign w:val="center"/>
          </w:tcPr>
          <w:p w:rsidR="006E798D" w:rsidRDefault="006E798D" w:rsidP="005E0F4E">
            <w:pPr>
              <w:pStyle w:val="BodyTextIndent2"/>
              <w:ind w:firstLine="0"/>
              <w:jc w:val="center"/>
            </w:pPr>
            <w:r>
              <w:t>Воспитатели, сп</w:t>
            </w:r>
            <w:r>
              <w:t>е</w:t>
            </w:r>
            <w:r>
              <w:t>циалисты ДОУ</w:t>
            </w:r>
          </w:p>
        </w:tc>
        <w:tc>
          <w:tcPr>
            <w:tcW w:w="1843" w:type="dxa"/>
            <w:vAlign w:val="center"/>
          </w:tcPr>
          <w:p w:rsidR="006E798D" w:rsidRDefault="006E798D" w:rsidP="005E0F4E">
            <w:pPr>
              <w:pStyle w:val="BodyTextIndent2"/>
              <w:ind w:firstLine="0"/>
              <w:jc w:val="center"/>
            </w:pPr>
            <w:r>
              <w:t>Сентябрь</w:t>
            </w:r>
          </w:p>
        </w:tc>
      </w:tr>
      <w:tr w:rsidR="006E798D" w:rsidRPr="00686CB7" w:rsidTr="005E0F4E">
        <w:trPr>
          <w:trHeight w:val="881"/>
        </w:trPr>
        <w:tc>
          <w:tcPr>
            <w:tcW w:w="6663" w:type="dxa"/>
          </w:tcPr>
          <w:p w:rsidR="006E798D" w:rsidRDefault="006E798D" w:rsidP="005E0F4E">
            <w:pPr>
              <w:pStyle w:val="BodyTextIndent2"/>
              <w:ind w:firstLine="0"/>
            </w:pPr>
            <w:r>
              <w:t>«Здравствуй, осень золотая», какими красками одет сибирский лес. Осень в Березовой роще – наблюд</w:t>
            </w:r>
            <w:r>
              <w:t>е</w:t>
            </w:r>
            <w:r>
              <w:t>ния за растениями, животными (белками) и птицами, сбор гербария. «Шишка – сказочница» - эксперимент – исследование, разговор о хвойных деревьях</w:t>
            </w:r>
          </w:p>
        </w:tc>
        <w:tc>
          <w:tcPr>
            <w:tcW w:w="2551" w:type="dxa"/>
            <w:vAlign w:val="center"/>
          </w:tcPr>
          <w:p w:rsidR="006E798D" w:rsidRDefault="006E798D" w:rsidP="005E0F4E">
            <w:pPr>
              <w:pStyle w:val="BodyTextIndent2"/>
              <w:ind w:firstLine="0"/>
              <w:jc w:val="center"/>
            </w:pPr>
            <w:r>
              <w:t>Воспитатели, сп</w:t>
            </w:r>
            <w:r>
              <w:t>е</w:t>
            </w:r>
            <w:r>
              <w:t>циалисты ДОУ</w:t>
            </w:r>
          </w:p>
        </w:tc>
        <w:tc>
          <w:tcPr>
            <w:tcW w:w="1843" w:type="dxa"/>
            <w:vAlign w:val="center"/>
          </w:tcPr>
          <w:p w:rsidR="006E798D" w:rsidRDefault="006E798D" w:rsidP="005E0F4E">
            <w:pPr>
              <w:pStyle w:val="BodyTextIndent2"/>
              <w:ind w:firstLine="0"/>
              <w:jc w:val="center"/>
            </w:pPr>
            <w:r>
              <w:t>Октябрь</w:t>
            </w:r>
          </w:p>
        </w:tc>
      </w:tr>
      <w:tr w:rsidR="006E798D" w:rsidRPr="00686CB7" w:rsidTr="005E0F4E">
        <w:trPr>
          <w:trHeight w:val="881"/>
        </w:trPr>
        <w:tc>
          <w:tcPr>
            <w:tcW w:w="6663" w:type="dxa"/>
          </w:tcPr>
          <w:p w:rsidR="006E798D" w:rsidRDefault="006E798D" w:rsidP="005E0F4E">
            <w:pPr>
              <w:pStyle w:val="BodyTextIndent2"/>
              <w:ind w:firstLine="0"/>
            </w:pPr>
            <w:r>
              <w:t>Праздник «Первый снег» Выход в Березовую рощу. Наблюдения и экспериментирование Как готовятся к зиме деревья. «Елочка и Березка»</w:t>
            </w:r>
          </w:p>
        </w:tc>
        <w:tc>
          <w:tcPr>
            <w:tcW w:w="2551" w:type="dxa"/>
            <w:vAlign w:val="center"/>
          </w:tcPr>
          <w:p w:rsidR="006E798D" w:rsidRDefault="006E798D" w:rsidP="005E0F4E">
            <w:pPr>
              <w:pStyle w:val="BodyTextIndent2"/>
              <w:ind w:firstLine="0"/>
              <w:jc w:val="center"/>
            </w:pPr>
            <w:r>
              <w:t>Воспитатели, сп</w:t>
            </w:r>
            <w:r>
              <w:t>е</w:t>
            </w:r>
            <w:r>
              <w:t>циалисты ДОУ</w:t>
            </w:r>
          </w:p>
        </w:tc>
        <w:tc>
          <w:tcPr>
            <w:tcW w:w="1843" w:type="dxa"/>
            <w:vAlign w:val="center"/>
          </w:tcPr>
          <w:p w:rsidR="006E798D" w:rsidRDefault="006E798D" w:rsidP="005E0F4E">
            <w:pPr>
              <w:pStyle w:val="BodyTextIndent2"/>
              <w:ind w:firstLine="0"/>
              <w:jc w:val="center"/>
            </w:pPr>
            <w:r>
              <w:t>Ноябрь</w:t>
            </w:r>
          </w:p>
        </w:tc>
      </w:tr>
      <w:tr w:rsidR="006E798D" w:rsidRPr="00686CB7" w:rsidTr="005E0F4E">
        <w:trPr>
          <w:trHeight w:val="881"/>
        </w:trPr>
        <w:tc>
          <w:tcPr>
            <w:tcW w:w="6663" w:type="dxa"/>
          </w:tcPr>
          <w:p w:rsidR="006E798D" w:rsidRDefault="006E798D" w:rsidP="005E0F4E">
            <w:pPr>
              <w:pStyle w:val="BodyTextIndent2"/>
              <w:ind w:firstLine="0"/>
            </w:pPr>
            <w:r>
              <w:t>«Мороз Иванович»  чтение былей и сказок о сиби</w:t>
            </w:r>
            <w:r>
              <w:t>р</w:t>
            </w:r>
            <w:r>
              <w:t>ской зиме. Народные приметы.</w:t>
            </w:r>
          </w:p>
        </w:tc>
        <w:tc>
          <w:tcPr>
            <w:tcW w:w="2551" w:type="dxa"/>
            <w:vAlign w:val="center"/>
          </w:tcPr>
          <w:p w:rsidR="006E798D" w:rsidRDefault="006E798D" w:rsidP="005E0F4E">
            <w:pPr>
              <w:pStyle w:val="BodyTextIndent2"/>
              <w:ind w:firstLine="0"/>
              <w:jc w:val="center"/>
            </w:pPr>
            <w:r>
              <w:t>Воспитатели</w:t>
            </w:r>
          </w:p>
        </w:tc>
        <w:tc>
          <w:tcPr>
            <w:tcW w:w="1843" w:type="dxa"/>
            <w:vAlign w:val="center"/>
          </w:tcPr>
          <w:p w:rsidR="006E798D" w:rsidRDefault="006E798D" w:rsidP="005E0F4E">
            <w:pPr>
              <w:pStyle w:val="BodyTextIndent2"/>
              <w:ind w:firstLine="0"/>
              <w:jc w:val="center"/>
            </w:pPr>
            <w:r>
              <w:t>декабрь</w:t>
            </w:r>
          </w:p>
        </w:tc>
      </w:tr>
      <w:tr w:rsidR="006E798D" w:rsidRPr="00686CB7" w:rsidTr="005E0F4E">
        <w:trPr>
          <w:trHeight w:val="881"/>
        </w:trPr>
        <w:tc>
          <w:tcPr>
            <w:tcW w:w="6663" w:type="dxa"/>
          </w:tcPr>
          <w:p w:rsidR="006E798D" w:rsidRDefault="006E798D" w:rsidP="005E0F4E">
            <w:pPr>
              <w:pStyle w:val="BodyTextIndent2"/>
              <w:ind w:firstLine="0"/>
            </w:pPr>
            <w:r>
              <w:t>«Сибирский край – таежный» Знакомство с фото и художественным материалом (наш край в былые времена, до строительства Новосибирска). Муль</w:t>
            </w:r>
            <w:r>
              <w:t>т</w:t>
            </w:r>
            <w:r>
              <w:t xml:space="preserve">фильмы о тайге. Как переживали сибиряки суровую зиму. </w:t>
            </w:r>
          </w:p>
        </w:tc>
        <w:tc>
          <w:tcPr>
            <w:tcW w:w="2551" w:type="dxa"/>
            <w:vAlign w:val="center"/>
          </w:tcPr>
          <w:p w:rsidR="006E798D" w:rsidRDefault="006E798D" w:rsidP="005E0F4E">
            <w:pPr>
              <w:pStyle w:val="BodyTextIndent2"/>
              <w:ind w:firstLine="0"/>
              <w:jc w:val="center"/>
            </w:pPr>
            <w:r>
              <w:t>Воспитатели</w:t>
            </w:r>
          </w:p>
        </w:tc>
        <w:tc>
          <w:tcPr>
            <w:tcW w:w="1843" w:type="dxa"/>
            <w:vAlign w:val="center"/>
          </w:tcPr>
          <w:p w:rsidR="006E798D" w:rsidRDefault="006E798D" w:rsidP="005E0F4E">
            <w:pPr>
              <w:pStyle w:val="BodyTextIndent2"/>
              <w:ind w:firstLine="0"/>
              <w:jc w:val="center"/>
            </w:pPr>
            <w:r>
              <w:t>январь</w:t>
            </w:r>
          </w:p>
        </w:tc>
      </w:tr>
      <w:tr w:rsidR="006E798D" w:rsidRPr="00686CB7" w:rsidTr="005E0F4E">
        <w:trPr>
          <w:trHeight w:val="881"/>
        </w:trPr>
        <w:tc>
          <w:tcPr>
            <w:tcW w:w="6663" w:type="dxa"/>
          </w:tcPr>
          <w:p w:rsidR="006E798D" w:rsidRDefault="006E798D" w:rsidP="005E0F4E">
            <w:pPr>
              <w:pStyle w:val="BodyTextIndent2"/>
              <w:ind w:firstLine="0"/>
            </w:pPr>
            <w:r>
              <w:t>«Февраль – ветродуй» Наблюдения за изменениями в продолжительности дня и погоды. Проведение эк</w:t>
            </w:r>
            <w:r>
              <w:t>с</w:t>
            </w:r>
            <w:r>
              <w:t xml:space="preserve">курсий в Березовой роще. Конкурс кормушек. </w:t>
            </w:r>
          </w:p>
        </w:tc>
        <w:tc>
          <w:tcPr>
            <w:tcW w:w="2551" w:type="dxa"/>
            <w:vAlign w:val="center"/>
          </w:tcPr>
          <w:p w:rsidR="006E798D" w:rsidRDefault="006E798D" w:rsidP="005E0F4E">
            <w:pPr>
              <w:pStyle w:val="BodyTextIndent2"/>
              <w:ind w:firstLine="0"/>
              <w:jc w:val="center"/>
            </w:pPr>
            <w:r>
              <w:t>Воспитатели, сп</w:t>
            </w:r>
            <w:r>
              <w:t>е</w:t>
            </w:r>
            <w:r>
              <w:t>циалисты ДОУ</w:t>
            </w:r>
          </w:p>
        </w:tc>
        <w:tc>
          <w:tcPr>
            <w:tcW w:w="1843" w:type="dxa"/>
            <w:vAlign w:val="center"/>
          </w:tcPr>
          <w:p w:rsidR="006E798D" w:rsidRDefault="006E798D" w:rsidP="005E0F4E">
            <w:pPr>
              <w:pStyle w:val="BodyTextIndent2"/>
              <w:ind w:firstLine="0"/>
              <w:jc w:val="center"/>
            </w:pPr>
            <w:r>
              <w:t>февраль</w:t>
            </w:r>
          </w:p>
        </w:tc>
      </w:tr>
      <w:tr w:rsidR="006E798D" w:rsidRPr="00686CB7" w:rsidTr="005E0F4E">
        <w:trPr>
          <w:trHeight w:val="881"/>
        </w:trPr>
        <w:tc>
          <w:tcPr>
            <w:tcW w:w="6663" w:type="dxa"/>
          </w:tcPr>
          <w:p w:rsidR="006E798D" w:rsidRDefault="006E798D" w:rsidP="005E0F4E">
            <w:pPr>
              <w:pStyle w:val="BodyTextIndent2"/>
              <w:ind w:firstLine="0"/>
            </w:pPr>
            <w:r>
              <w:t>Проведение «Масленицы» - торжественное прощ</w:t>
            </w:r>
            <w:r>
              <w:t>а</w:t>
            </w:r>
            <w:r>
              <w:t>ние с зимой. «Солнышко, приходи» - Легенды о Л</w:t>
            </w:r>
            <w:r>
              <w:t>а</w:t>
            </w:r>
            <w:r>
              <w:t>де, «Блин-блинок»  - Масленичная неделя</w:t>
            </w:r>
          </w:p>
        </w:tc>
        <w:tc>
          <w:tcPr>
            <w:tcW w:w="2551" w:type="dxa"/>
            <w:vAlign w:val="center"/>
          </w:tcPr>
          <w:p w:rsidR="006E798D" w:rsidRDefault="006E798D" w:rsidP="005E0F4E">
            <w:pPr>
              <w:pStyle w:val="BodyTextIndent2"/>
              <w:ind w:firstLine="0"/>
              <w:jc w:val="center"/>
            </w:pPr>
            <w:r>
              <w:t>Воспитатели, сп</w:t>
            </w:r>
            <w:r>
              <w:t>е</w:t>
            </w:r>
            <w:r>
              <w:t>циалисты ДОУ</w:t>
            </w:r>
          </w:p>
        </w:tc>
        <w:tc>
          <w:tcPr>
            <w:tcW w:w="1843" w:type="dxa"/>
            <w:vAlign w:val="center"/>
          </w:tcPr>
          <w:p w:rsidR="006E798D" w:rsidRDefault="006E798D" w:rsidP="005E0F4E">
            <w:pPr>
              <w:pStyle w:val="BodyTextIndent2"/>
              <w:ind w:firstLine="0"/>
              <w:jc w:val="center"/>
            </w:pPr>
            <w:r>
              <w:t>март</w:t>
            </w:r>
          </w:p>
        </w:tc>
      </w:tr>
      <w:tr w:rsidR="006E798D" w:rsidRPr="00686CB7" w:rsidTr="005E0F4E">
        <w:trPr>
          <w:trHeight w:val="881"/>
        </w:trPr>
        <w:tc>
          <w:tcPr>
            <w:tcW w:w="6663" w:type="dxa"/>
          </w:tcPr>
          <w:p w:rsidR="006E798D" w:rsidRDefault="006E798D" w:rsidP="005E0F4E">
            <w:pPr>
              <w:pStyle w:val="BodyTextIndent2"/>
              <w:ind w:firstLine="0"/>
            </w:pPr>
            <w:r>
              <w:t>Рассказы об Оби.</w:t>
            </w:r>
          </w:p>
          <w:p w:rsidR="006E798D" w:rsidRDefault="006E798D" w:rsidP="005E0F4E">
            <w:pPr>
              <w:pStyle w:val="BodyTextIndent2"/>
              <w:ind w:firstLine="0"/>
            </w:pPr>
            <w:r>
              <w:t xml:space="preserve"> «Плыви, плыви кораблик» Конкурс на лучшую ко</w:t>
            </w:r>
            <w:r>
              <w:t>н</w:t>
            </w:r>
            <w:r>
              <w:t xml:space="preserve">струкцию плавательного средств. Торжественный запуск «на воду».  </w:t>
            </w:r>
          </w:p>
        </w:tc>
        <w:tc>
          <w:tcPr>
            <w:tcW w:w="2551" w:type="dxa"/>
            <w:vAlign w:val="center"/>
          </w:tcPr>
          <w:p w:rsidR="006E798D" w:rsidRDefault="006E798D" w:rsidP="005E0F4E">
            <w:pPr>
              <w:pStyle w:val="BodyTextIndent2"/>
              <w:ind w:firstLine="0"/>
              <w:jc w:val="center"/>
            </w:pPr>
            <w:r>
              <w:t>Воспитатели</w:t>
            </w:r>
          </w:p>
          <w:p w:rsidR="006E798D" w:rsidRDefault="006E798D" w:rsidP="005E0F4E">
            <w:pPr>
              <w:pStyle w:val="BodyTextIndent2"/>
              <w:ind w:firstLine="0"/>
              <w:jc w:val="center"/>
            </w:pPr>
            <w:r>
              <w:t>Физкультурные работники</w:t>
            </w:r>
          </w:p>
        </w:tc>
        <w:tc>
          <w:tcPr>
            <w:tcW w:w="1843" w:type="dxa"/>
            <w:vAlign w:val="center"/>
          </w:tcPr>
          <w:p w:rsidR="006E798D" w:rsidRDefault="006E798D" w:rsidP="005E0F4E">
            <w:pPr>
              <w:pStyle w:val="BodyTextIndent2"/>
              <w:ind w:firstLine="0"/>
              <w:jc w:val="center"/>
            </w:pPr>
            <w:r>
              <w:t>апрель</w:t>
            </w:r>
          </w:p>
        </w:tc>
      </w:tr>
      <w:tr w:rsidR="006E798D" w:rsidRPr="00686CB7" w:rsidTr="005E0F4E">
        <w:trPr>
          <w:trHeight w:val="881"/>
        </w:trPr>
        <w:tc>
          <w:tcPr>
            <w:tcW w:w="6663" w:type="dxa"/>
          </w:tcPr>
          <w:p w:rsidR="006E798D" w:rsidRDefault="006E798D" w:rsidP="005E0F4E">
            <w:pPr>
              <w:pStyle w:val="BodyTextIndent2"/>
              <w:ind w:firstLine="0"/>
            </w:pPr>
            <w:r>
              <w:t>Фотовыставка – «Весна пришла в Сибирь».</w:t>
            </w:r>
          </w:p>
          <w:p w:rsidR="006E798D" w:rsidRDefault="006E798D" w:rsidP="005E0F4E">
            <w:pPr>
              <w:pStyle w:val="BodyTextIndent2"/>
              <w:ind w:firstLine="0"/>
            </w:pPr>
            <w:r>
              <w:t>Совместно с родителями</w:t>
            </w:r>
          </w:p>
        </w:tc>
        <w:tc>
          <w:tcPr>
            <w:tcW w:w="2551" w:type="dxa"/>
            <w:vAlign w:val="center"/>
          </w:tcPr>
          <w:p w:rsidR="006E798D" w:rsidRDefault="006E798D" w:rsidP="005E0F4E">
            <w:pPr>
              <w:pStyle w:val="BodyTextIndent2"/>
              <w:ind w:firstLine="0"/>
              <w:jc w:val="center"/>
            </w:pPr>
            <w:r>
              <w:t>Воспитатели</w:t>
            </w:r>
          </w:p>
        </w:tc>
        <w:tc>
          <w:tcPr>
            <w:tcW w:w="1843" w:type="dxa"/>
            <w:vAlign w:val="center"/>
          </w:tcPr>
          <w:p w:rsidR="006E798D" w:rsidRDefault="006E798D" w:rsidP="005E0F4E">
            <w:pPr>
              <w:pStyle w:val="BodyTextIndent2"/>
              <w:ind w:firstLine="0"/>
              <w:jc w:val="center"/>
            </w:pPr>
            <w:r>
              <w:t>май</w:t>
            </w:r>
          </w:p>
        </w:tc>
      </w:tr>
    </w:tbl>
    <w:p w:rsidR="006E798D" w:rsidRDefault="006E798D" w:rsidP="009B2C96">
      <w:r>
        <w:br w:type="page"/>
      </w: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2"/>
        <w:gridCol w:w="2126"/>
        <w:gridCol w:w="1559"/>
      </w:tblGrid>
      <w:tr w:rsidR="006E798D" w:rsidRPr="00686CB7" w:rsidTr="005E0F4E">
        <w:trPr>
          <w:trHeight w:val="881"/>
        </w:trPr>
        <w:tc>
          <w:tcPr>
            <w:tcW w:w="11057" w:type="dxa"/>
            <w:gridSpan w:val="3"/>
          </w:tcPr>
          <w:p w:rsidR="006E798D" w:rsidRPr="008C2580" w:rsidRDefault="006E798D" w:rsidP="005E0F4E">
            <w:pPr>
              <w:pStyle w:val="BodyTextIndent2"/>
              <w:ind w:firstLine="0"/>
              <w:jc w:val="center"/>
              <w:rPr>
                <w:b/>
              </w:rPr>
            </w:pPr>
            <w:r w:rsidRPr="008C2580">
              <w:rPr>
                <w:b/>
              </w:rPr>
              <w:t>Культурно-историческое направление (старшая группа)</w:t>
            </w:r>
          </w:p>
        </w:tc>
      </w:tr>
      <w:tr w:rsidR="006E798D" w:rsidRPr="00686CB7" w:rsidTr="005E0F4E">
        <w:trPr>
          <w:trHeight w:val="881"/>
        </w:trPr>
        <w:tc>
          <w:tcPr>
            <w:tcW w:w="7372" w:type="dxa"/>
          </w:tcPr>
          <w:p w:rsidR="006E798D" w:rsidRDefault="006E798D" w:rsidP="009B2C96">
            <w:pPr>
              <w:pStyle w:val="BodyTextIndent2"/>
              <w:numPr>
                <w:ilvl w:val="0"/>
                <w:numId w:val="9"/>
              </w:numPr>
              <w:ind w:left="0" w:firstLine="0"/>
            </w:pPr>
            <w:r>
              <w:t xml:space="preserve">«Колосок к колоску» Наблюдения за изменениями и деятельностью в сельской местности и на экологической тропе. Связь деятельности предков и сегодняшней. </w:t>
            </w:r>
          </w:p>
        </w:tc>
        <w:tc>
          <w:tcPr>
            <w:tcW w:w="2126" w:type="dxa"/>
            <w:vAlign w:val="center"/>
          </w:tcPr>
          <w:p w:rsidR="006E798D" w:rsidRDefault="006E798D" w:rsidP="005E0F4E">
            <w:pPr>
              <w:pStyle w:val="BodyTextIndent2"/>
              <w:ind w:firstLine="0"/>
              <w:jc w:val="center"/>
            </w:pPr>
            <w:r>
              <w:t>Воспитатели</w:t>
            </w:r>
          </w:p>
        </w:tc>
        <w:tc>
          <w:tcPr>
            <w:tcW w:w="1559" w:type="dxa"/>
            <w:vAlign w:val="center"/>
          </w:tcPr>
          <w:p w:rsidR="006E798D" w:rsidRDefault="006E798D" w:rsidP="005E0F4E">
            <w:pPr>
              <w:pStyle w:val="BodyTextIndent2"/>
              <w:ind w:firstLine="0"/>
              <w:jc w:val="center"/>
            </w:pPr>
            <w:r>
              <w:t xml:space="preserve">Сентябрь </w:t>
            </w:r>
          </w:p>
        </w:tc>
      </w:tr>
      <w:tr w:rsidR="006E798D" w:rsidRPr="00686CB7" w:rsidTr="005E0F4E">
        <w:trPr>
          <w:trHeight w:val="1050"/>
        </w:trPr>
        <w:tc>
          <w:tcPr>
            <w:tcW w:w="7372" w:type="dxa"/>
          </w:tcPr>
          <w:p w:rsidR="006E798D" w:rsidRDefault="006E798D" w:rsidP="005E0F4E">
            <w:pPr>
              <w:pStyle w:val="BodyTextIndent2"/>
              <w:ind w:left="34" w:hanging="34"/>
            </w:pPr>
            <w:r>
              <w:t>2. «Смелые охотники» Занятия наших далеких предков на сибирской земле. Беседа по мульт- фильму «Сердце хра</w:t>
            </w:r>
            <w:r>
              <w:t>б</w:t>
            </w:r>
            <w:r>
              <w:t>реца»</w:t>
            </w:r>
          </w:p>
        </w:tc>
        <w:tc>
          <w:tcPr>
            <w:tcW w:w="2126" w:type="dxa"/>
          </w:tcPr>
          <w:p w:rsidR="006E798D" w:rsidRDefault="006E798D" w:rsidP="005E0F4E">
            <w:pPr>
              <w:pStyle w:val="BodyTextIndent2"/>
              <w:ind w:firstLine="0"/>
              <w:jc w:val="center"/>
            </w:pPr>
            <w:r>
              <w:t>Воспитатели</w:t>
            </w:r>
          </w:p>
        </w:tc>
        <w:tc>
          <w:tcPr>
            <w:tcW w:w="1559" w:type="dxa"/>
          </w:tcPr>
          <w:p w:rsidR="006E798D" w:rsidRDefault="006E798D" w:rsidP="005E0F4E">
            <w:pPr>
              <w:pStyle w:val="BodyTextIndent2"/>
              <w:ind w:firstLine="0"/>
              <w:jc w:val="center"/>
            </w:pPr>
          </w:p>
          <w:p w:rsidR="006E798D" w:rsidRDefault="006E798D" w:rsidP="005E0F4E">
            <w:pPr>
              <w:pStyle w:val="BodyTextIndent2"/>
              <w:ind w:firstLine="0"/>
              <w:jc w:val="center"/>
            </w:pPr>
            <w:r>
              <w:t>Октябрь</w:t>
            </w:r>
          </w:p>
          <w:p w:rsidR="006E798D" w:rsidRDefault="006E798D" w:rsidP="005E0F4E">
            <w:pPr>
              <w:pStyle w:val="BodyTextIndent2"/>
              <w:ind w:firstLine="0"/>
              <w:jc w:val="center"/>
            </w:pPr>
          </w:p>
        </w:tc>
      </w:tr>
      <w:tr w:rsidR="006E798D" w:rsidRPr="00686CB7" w:rsidTr="005E0F4E">
        <w:trPr>
          <w:trHeight w:val="713"/>
        </w:trPr>
        <w:tc>
          <w:tcPr>
            <w:tcW w:w="7372" w:type="dxa"/>
          </w:tcPr>
          <w:p w:rsidR="006E798D" w:rsidRDefault="006E798D" w:rsidP="005E0F4E">
            <w:pPr>
              <w:pStyle w:val="BodyTextIndent2"/>
              <w:ind w:firstLine="0"/>
            </w:pPr>
            <w:r>
              <w:t>3. «Медведь – защитник леса» Знакомство с легендами и сказками сибирской земли. Просмотр и беседа по муль</w:t>
            </w:r>
            <w:r>
              <w:t>т</w:t>
            </w:r>
            <w:r>
              <w:t xml:space="preserve">фильму «Седой медведь» </w:t>
            </w:r>
          </w:p>
        </w:tc>
        <w:tc>
          <w:tcPr>
            <w:tcW w:w="2126" w:type="dxa"/>
          </w:tcPr>
          <w:p w:rsidR="006E798D" w:rsidRDefault="006E798D" w:rsidP="005E0F4E">
            <w:pPr>
              <w:pStyle w:val="BodyTextIndent2"/>
              <w:ind w:firstLine="0"/>
              <w:jc w:val="center"/>
            </w:pPr>
            <w:r>
              <w:t>Воспитатели</w:t>
            </w:r>
          </w:p>
        </w:tc>
        <w:tc>
          <w:tcPr>
            <w:tcW w:w="1559" w:type="dxa"/>
            <w:vAlign w:val="center"/>
          </w:tcPr>
          <w:p w:rsidR="006E798D" w:rsidRDefault="006E798D" w:rsidP="005E0F4E">
            <w:pPr>
              <w:pStyle w:val="BodyTextIndent2"/>
              <w:ind w:firstLine="0"/>
              <w:jc w:val="center"/>
            </w:pPr>
            <w:r>
              <w:t>Ноябрь</w:t>
            </w:r>
          </w:p>
          <w:p w:rsidR="006E798D" w:rsidRDefault="006E798D" w:rsidP="005E0F4E">
            <w:pPr>
              <w:pStyle w:val="BodyTextIndent2"/>
              <w:ind w:firstLine="0"/>
              <w:jc w:val="center"/>
            </w:pPr>
          </w:p>
        </w:tc>
      </w:tr>
      <w:tr w:rsidR="006E798D" w:rsidRPr="00686CB7" w:rsidTr="005E0F4E">
        <w:trPr>
          <w:trHeight w:val="932"/>
        </w:trPr>
        <w:tc>
          <w:tcPr>
            <w:tcW w:w="7372" w:type="dxa"/>
          </w:tcPr>
          <w:p w:rsidR="006E798D" w:rsidRDefault="006E798D" w:rsidP="005E0F4E">
            <w:pPr>
              <w:pStyle w:val="BodyTextIndent2"/>
              <w:ind w:firstLine="0"/>
            </w:pPr>
            <w:r>
              <w:t>4. «Сибирские узоры» Беседы по стихам сибирских поэтов.</w:t>
            </w:r>
          </w:p>
        </w:tc>
        <w:tc>
          <w:tcPr>
            <w:tcW w:w="2126" w:type="dxa"/>
          </w:tcPr>
          <w:p w:rsidR="006E798D" w:rsidRDefault="006E798D" w:rsidP="005E0F4E">
            <w:pPr>
              <w:pStyle w:val="BodyTextIndent2"/>
              <w:ind w:firstLine="0"/>
              <w:jc w:val="center"/>
            </w:pPr>
            <w:r>
              <w:t>Воспитатели; специалисты ДОУ</w:t>
            </w:r>
          </w:p>
        </w:tc>
        <w:tc>
          <w:tcPr>
            <w:tcW w:w="1559" w:type="dxa"/>
          </w:tcPr>
          <w:p w:rsidR="006E798D" w:rsidRDefault="006E798D" w:rsidP="005E0F4E">
            <w:pPr>
              <w:pStyle w:val="BodyTextIndent2"/>
              <w:ind w:firstLine="0"/>
              <w:jc w:val="center"/>
            </w:pPr>
          </w:p>
          <w:p w:rsidR="006E798D" w:rsidRDefault="006E798D" w:rsidP="005E0F4E">
            <w:pPr>
              <w:pStyle w:val="BodyTextIndent2"/>
              <w:ind w:firstLine="0"/>
              <w:jc w:val="center"/>
            </w:pPr>
            <w:r>
              <w:t>Декабрь</w:t>
            </w:r>
          </w:p>
          <w:p w:rsidR="006E798D" w:rsidRDefault="006E798D" w:rsidP="005E0F4E">
            <w:pPr>
              <w:pStyle w:val="BodyTextIndent2"/>
              <w:ind w:firstLine="0"/>
              <w:jc w:val="center"/>
            </w:pPr>
          </w:p>
        </w:tc>
      </w:tr>
      <w:tr w:rsidR="006E798D" w:rsidRPr="00686CB7" w:rsidTr="005E0F4E">
        <w:trPr>
          <w:trHeight w:val="888"/>
        </w:trPr>
        <w:tc>
          <w:tcPr>
            <w:tcW w:w="7372" w:type="dxa"/>
          </w:tcPr>
          <w:p w:rsidR="006E798D" w:rsidRDefault="006E798D" w:rsidP="005E0F4E">
            <w:pPr>
              <w:pStyle w:val="BodyTextIndent2"/>
              <w:ind w:firstLine="0"/>
            </w:pPr>
            <w:r>
              <w:t xml:space="preserve">5. «Печка- матушка» .Печь для сибиряка. </w:t>
            </w:r>
          </w:p>
          <w:p w:rsidR="006E798D" w:rsidRPr="008C2580" w:rsidRDefault="006E798D" w:rsidP="005E0F4E">
            <w:pPr>
              <w:pStyle w:val="BodyTextIndent2"/>
              <w:ind w:firstLine="0"/>
            </w:pPr>
            <w:r>
              <w:t xml:space="preserve"> </w:t>
            </w:r>
            <w:r w:rsidRPr="008C2580">
              <w:t>Посещение Новосибирского театра кукол</w:t>
            </w:r>
          </w:p>
        </w:tc>
        <w:tc>
          <w:tcPr>
            <w:tcW w:w="2126" w:type="dxa"/>
          </w:tcPr>
          <w:p w:rsidR="006E798D" w:rsidRDefault="006E798D" w:rsidP="005E0F4E">
            <w:pPr>
              <w:pStyle w:val="BodyTextIndent2"/>
              <w:ind w:firstLine="0"/>
              <w:jc w:val="center"/>
            </w:pPr>
            <w:r>
              <w:t>Воспитатели</w:t>
            </w:r>
          </w:p>
        </w:tc>
        <w:tc>
          <w:tcPr>
            <w:tcW w:w="1559" w:type="dxa"/>
          </w:tcPr>
          <w:p w:rsidR="006E798D" w:rsidRDefault="006E798D" w:rsidP="005E0F4E">
            <w:pPr>
              <w:pStyle w:val="BodyTextIndent2"/>
              <w:ind w:firstLine="0"/>
              <w:jc w:val="center"/>
            </w:pPr>
          </w:p>
          <w:p w:rsidR="006E798D" w:rsidRDefault="006E798D" w:rsidP="005E0F4E">
            <w:pPr>
              <w:pStyle w:val="BodyTextIndent2"/>
              <w:ind w:firstLine="0"/>
              <w:jc w:val="center"/>
            </w:pPr>
            <w:r>
              <w:t>Январь.</w:t>
            </w:r>
          </w:p>
        </w:tc>
      </w:tr>
      <w:tr w:rsidR="006E798D" w:rsidRPr="00686CB7" w:rsidTr="005E0F4E">
        <w:trPr>
          <w:trHeight w:val="888"/>
        </w:trPr>
        <w:tc>
          <w:tcPr>
            <w:tcW w:w="7372" w:type="dxa"/>
          </w:tcPr>
          <w:p w:rsidR="006E798D" w:rsidRDefault="006E798D" w:rsidP="005E0F4E">
            <w:pPr>
              <w:pStyle w:val="BodyTextIndent2"/>
              <w:ind w:firstLine="0"/>
            </w:pPr>
            <w:r>
              <w:t xml:space="preserve">6. Землянка, Юрта, чум- особенности жилищ сибирских аборигенов. </w:t>
            </w:r>
          </w:p>
        </w:tc>
        <w:tc>
          <w:tcPr>
            <w:tcW w:w="2126" w:type="dxa"/>
          </w:tcPr>
          <w:p w:rsidR="006E798D" w:rsidRDefault="006E798D" w:rsidP="005E0F4E">
            <w:pPr>
              <w:pStyle w:val="BodyTextIndent2"/>
              <w:ind w:firstLine="0"/>
              <w:jc w:val="center"/>
            </w:pPr>
            <w:r>
              <w:t>Воспитатели</w:t>
            </w:r>
          </w:p>
        </w:tc>
        <w:tc>
          <w:tcPr>
            <w:tcW w:w="1559" w:type="dxa"/>
          </w:tcPr>
          <w:p w:rsidR="006E798D" w:rsidRDefault="006E798D" w:rsidP="005E0F4E">
            <w:pPr>
              <w:pStyle w:val="BodyTextIndent2"/>
              <w:ind w:firstLine="0"/>
              <w:jc w:val="center"/>
            </w:pPr>
          </w:p>
          <w:p w:rsidR="006E798D" w:rsidRDefault="006E798D" w:rsidP="005E0F4E">
            <w:pPr>
              <w:pStyle w:val="BodyTextIndent2"/>
              <w:ind w:firstLine="0"/>
              <w:jc w:val="center"/>
            </w:pPr>
            <w:r>
              <w:t>Февраль.</w:t>
            </w:r>
          </w:p>
        </w:tc>
      </w:tr>
      <w:tr w:rsidR="006E798D" w:rsidRPr="00686CB7" w:rsidTr="005E0F4E">
        <w:trPr>
          <w:trHeight w:val="773"/>
        </w:trPr>
        <w:tc>
          <w:tcPr>
            <w:tcW w:w="7372" w:type="dxa"/>
          </w:tcPr>
          <w:p w:rsidR="006E798D" w:rsidRDefault="006E798D" w:rsidP="005E0F4E">
            <w:pPr>
              <w:pStyle w:val="BodyTextIndent2"/>
              <w:ind w:firstLine="0"/>
            </w:pPr>
            <w:r>
              <w:t>7. «Секреты Матушки- Бруснички»: познавательный час о грибах и ягодах сибирских лесов. Организация добычи пропитания у сибирских предков.</w:t>
            </w:r>
          </w:p>
        </w:tc>
        <w:tc>
          <w:tcPr>
            <w:tcW w:w="2126" w:type="dxa"/>
          </w:tcPr>
          <w:p w:rsidR="006E798D" w:rsidRDefault="006E798D" w:rsidP="005E0F4E">
            <w:pPr>
              <w:pStyle w:val="BodyTextIndent2"/>
              <w:ind w:firstLine="0"/>
              <w:jc w:val="center"/>
            </w:pPr>
            <w:r>
              <w:t>Воспитатели; специалисты ДОУ</w:t>
            </w:r>
          </w:p>
        </w:tc>
        <w:tc>
          <w:tcPr>
            <w:tcW w:w="1559" w:type="dxa"/>
          </w:tcPr>
          <w:p w:rsidR="006E798D" w:rsidRDefault="006E798D" w:rsidP="005E0F4E">
            <w:pPr>
              <w:pStyle w:val="BodyTextIndent2"/>
              <w:ind w:firstLine="0"/>
              <w:jc w:val="center"/>
            </w:pPr>
            <w:r>
              <w:t>Март</w:t>
            </w:r>
          </w:p>
          <w:p w:rsidR="006E798D" w:rsidRDefault="006E798D" w:rsidP="005E0F4E">
            <w:pPr>
              <w:pStyle w:val="BodyTextIndent2"/>
              <w:ind w:firstLine="0"/>
              <w:jc w:val="center"/>
            </w:pPr>
            <w:r>
              <w:t>.</w:t>
            </w:r>
          </w:p>
        </w:tc>
      </w:tr>
      <w:tr w:rsidR="006E798D" w:rsidRPr="00686CB7" w:rsidTr="005E0F4E">
        <w:trPr>
          <w:trHeight w:val="1059"/>
        </w:trPr>
        <w:tc>
          <w:tcPr>
            <w:tcW w:w="7372" w:type="dxa"/>
          </w:tcPr>
          <w:p w:rsidR="006E798D" w:rsidRDefault="006E798D" w:rsidP="005E0F4E">
            <w:pPr>
              <w:pStyle w:val="BodyTextIndent2"/>
              <w:ind w:firstLine="0"/>
            </w:pPr>
            <w:r>
              <w:t xml:space="preserve">8. «Заяц-хвастун и медведь - топотун»: настольная игра на знание сказок о животных родного края. </w:t>
            </w:r>
          </w:p>
        </w:tc>
        <w:tc>
          <w:tcPr>
            <w:tcW w:w="2126" w:type="dxa"/>
          </w:tcPr>
          <w:p w:rsidR="006E798D" w:rsidRDefault="006E798D" w:rsidP="005E0F4E">
            <w:pPr>
              <w:pStyle w:val="BodyTextIndent2"/>
              <w:ind w:firstLine="0"/>
              <w:jc w:val="center"/>
            </w:pPr>
            <w:r>
              <w:t>Воспитатели</w:t>
            </w:r>
          </w:p>
        </w:tc>
        <w:tc>
          <w:tcPr>
            <w:tcW w:w="1559" w:type="dxa"/>
          </w:tcPr>
          <w:p w:rsidR="006E798D" w:rsidRDefault="006E798D" w:rsidP="005E0F4E">
            <w:pPr>
              <w:pStyle w:val="BodyTextIndent2"/>
              <w:ind w:firstLine="0"/>
              <w:jc w:val="center"/>
            </w:pPr>
          </w:p>
          <w:p w:rsidR="006E798D" w:rsidRDefault="006E798D" w:rsidP="005E0F4E">
            <w:pPr>
              <w:pStyle w:val="BodyTextIndent2"/>
              <w:ind w:firstLine="0"/>
              <w:jc w:val="center"/>
            </w:pPr>
            <w:r>
              <w:t xml:space="preserve">Апрель </w:t>
            </w:r>
          </w:p>
        </w:tc>
      </w:tr>
      <w:tr w:rsidR="006E798D" w:rsidRPr="00686CB7" w:rsidTr="005E0F4E">
        <w:trPr>
          <w:trHeight w:val="1447"/>
        </w:trPr>
        <w:tc>
          <w:tcPr>
            <w:tcW w:w="7372" w:type="dxa"/>
          </w:tcPr>
          <w:p w:rsidR="006E798D" w:rsidRDefault="006E798D" w:rsidP="005E0F4E">
            <w:pPr>
              <w:pStyle w:val="BodyTextIndent2"/>
              <w:ind w:firstLine="0"/>
            </w:pPr>
            <w:r>
              <w:t>9. Совместно с музыкальными руководителями организ</w:t>
            </w:r>
            <w:r>
              <w:t>а</w:t>
            </w:r>
            <w:r>
              <w:t>ция празднования « День Победы»</w:t>
            </w:r>
          </w:p>
          <w:p w:rsidR="006E798D" w:rsidRDefault="006E798D" w:rsidP="005E0F4E">
            <w:pPr>
              <w:pStyle w:val="BodyTextIndent2"/>
              <w:ind w:firstLine="0"/>
            </w:pPr>
            <w:r>
              <w:t>«Милая березонька»: праздник березки.</w:t>
            </w:r>
          </w:p>
        </w:tc>
        <w:tc>
          <w:tcPr>
            <w:tcW w:w="2126" w:type="dxa"/>
          </w:tcPr>
          <w:p w:rsidR="006E798D" w:rsidRDefault="006E798D" w:rsidP="005E0F4E">
            <w:pPr>
              <w:pStyle w:val="BodyTextIndent2"/>
              <w:ind w:firstLine="0"/>
              <w:jc w:val="center"/>
            </w:pPr>
            <w:r>
              <w:t>Воспитатели, специалисты ДОУ</w:t>
            </w:r>
          </w:p>
        </w:tc>
        <w:tc>
          <w:tcPr>
            <w:tcW w:w="1559" w:type="dxa"/>
            <w:vAlign w:val="center"/>
          </w:tcPr>
          <w:p w:rsidR="006E798D" w:rsidRDefault="006E798D" w:rsidP="005E0F4E">
            <w:pPr>
              <w:pStyle w:val="BodyTextIndent2"/>
              <w:ind w:firstLine="0"/>
              <w:jc w:val="center"/>
            </w:pPr>
            <w:r>
              <w:t>Май</w:t>
            </w:r>
          </w:p>
          <w:p w:rsidR="006E798D" w:rsidRDefault="006E798D" w:rsidP="005E0F4E">
            <w:pPr>
              <w:pStyle w:val="BodyTextIndent2"/>
              <w:ind w:firstLine="0"/>
              <w:jc w:val="center"/>
            </w:pPr>
            <w:r>
              <w:t>.</w:t>
            </w:r>
          </w:p>
        </w:tc>
      </w:tr>
    </w:tbl>
    <w:p w:rsidR="006E798D" w:rsidRDefault="006E798D" w:rsidP="009B2C96">
      <w:r>
        <w:br w:type="page"/>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3375"/>
        <w:gridCol w:w="1663"/>
      </w:tblGrid>
      <w:tr w:rsidR="006E798D" w:rsidRPr="00686CB7" w:rsidTr="005E0F4E">
        <w:trPr>
          <w:cantSplit/>
          <w:trHeight w:val="361"/>
        </w:trPr>
        <w:tc>
          <w:tcPr>
            <w:tcW w:w="10456" w:type="dxa"/>
            <w:gridSpan w:val="3"/>
          </w:tcPr>
          <w:p w:rsidR="006E798D" w:rsidRDefault="006E798D" w:rsidP="005E0F4E">
            <w:pPr>
              <w:pStyle w:val="BodyTextIndent2"/>
              <w:ind w:firstLine="0"/>
              <w:rPr>
                <w:b/>
                <w:bCs/>
              </w:rPr>
            </w:pPr>
            <w:r>
              <w:rPr>
                <w:b/>
                <w:bCs/>
              </w:rPr>
              <w:t>Культурно-историческое направление (подготовительная группа)</w:t>
            </w:r>
          </w:p>
        </w:tc>
      </w:tr>
      <w:tr w:rsidR="006E798D" w:rsidRPr="00686CB7" w:rsidTr="005E0F4E">
        <w:trPr>
          <w:trHeight w:val="1062"/>
        </w:trPr>
        <w:tc>
          <w:tcPr>
            <w:tcW w:w="5418" w:type="dxa"/>
          </w:tcPr>
          <w:p w:rsidR="006E798D" w:rsidRDefault="006E798D" w:rsidP="005E0F4E">
            <w:pPr>
              <w:pStyle w:val="BodyTextIndent2"/>
              <w:ind w:firstLine="0"/>
            </w:pPr>
            <w:r>
              <w:t>1. «Город на Оби»: познавательная игра - путешествие по улицам родного города.</w:t>
            </w:r>
          </w:p>
        </w:tc>
        <w:tc>
          <w:tcPr>
            <w:tcW w:w="3375" w:type="dxa"/>
          </w:tcPr>
          <w:p w:rsidR="006E798D" w:rsidRDefault="006E798D" w:rsidP="005E0F4E">
            <w:pPr>
              <w:pStyle w:val="BodyTextIndent2"/>
              <w:ind w:firstLine="0"/>
              <w:jc w:val="center"/>
            </w:pPr>
            <w:r>
              <w:t>Воспитатели; специал</w:t>
            </w:r>
            <w:r>
              <w:t>и</w:t>
            </w:r>
            <w:r>
              <w:t>сты ДОУ</w:t>
            </w:r>
          </w:p>
        </w:tc>
        <w:tc>
          <w:tcPr>
            <w:tcW w:w="1663" w:type="dxa"/>
          </w:tcPr>
          <w:p w:rsidR="006E798D" w:rsidRDefault="006E798D" w:rsidP="005E0F4E">
            <w:pPr>
              <w:pStyle w:val="BodyTextIndent2"/>
              <w:ind w:firstLine="0"/>
              <w:jc w:val="center"/>
            </w:pPr>
            <w:r>
              <w:t>сентябрь</w:t>
            </w:r>
          </w:p>
          <w:p w:rsidR="006E798D" w:rsidRDefault="006E798D" w:rsidP="005E0F4E">
            <w:pPr>
              <w:pStyle w:val="BodyTextIndent2"/>
              <w:ind w:firstLine="0"/>
              <w:jc w:val="center"/>
            </w:pPr>
          </w:p>
        </w:tc>
      </w:tr>
      <w:tr w:rsidR="006E798D" w:rsidRPr="00686CB7" w:rsidTr="005E0F4E">
        <w:tc>
          <w:tcPr>
            <w:tcW w:w="5418" w:type="dxa"/>
          </w:tcPr>
          <w:p w:rsidR="006E798D" w:rsidRDefault="006E798D" w:rsidP="005E0F4E">
            <w:pPr>
              <w:pStyle w:val="BodyTextIndent2"/>
              <w:ind w:firstLine="0"/>
              <w:jc w:val="both"/>
            </w:pPr>
            <w:r>
              <w:t>2. «Имя моей улицы» беседы об улицах, на которых живут дети</w:t>
            </w:r>
          </w:p>
        </w:tc>
        <w:tc>
          <w:tcPr>
            <w:tcW w:w="3375" w:type="dxa"/>
          </w:tcPr>
          <w:p w:rsidR="006E798D" w:rsidRDefault="006E798D" w:rsidP="005E0F4E">
            <w:pPr>
              <w:pStyle w:val="BodyTextIndent2"/>
              <w:ind w:firstLine="0"/>
              <w:jc w:val="center"/>
            </w:pPr>
            <w:r>
              <w:t>Воспитатели, специал</w:t>
            </w:r>
            <w:r>
              <w:t>и</w:t>
            </w:r>
            <w:r>
              <w:t>сты ДОУ</w:t>
            </w:r>
          </w:p>
        </w:tc>
        <w:tc>
          <w:tcPr>
            <w:tcW w:w="0" w:type="auto"/>
          </w:tcPr>
          <w:p w:rsidR="006E798D" w:rsidRDefault="006E798D" w:rsidP="005E0F4E">
            <w:pPr>
              <w:pStyle w:val="BodyTextIndent2"/>
              <w:ind w:firstLine="0"/>
              <w:jc w:val="center"/>
            </w:pPr>
          </w:p>
          <w:p w:rsidR="006E798D" w:rsidRDefault="006E798D" w:rsidP="005E0F4E">
            <w:pPr>
              <w:pStyle w:val="BodyTextIndent2"/>
              <w:ind w:firstLine="0"/>
            </w:pPr>
            <w:r>
              <w:t xml:space="preserve">октябрь </w:t>
            </w:r>
          </w:p>
        </w:tc>
      </w:tr>
      <w:tr w:rsidR="006E798D" w:rsidRPr="00686CB7" w:rsidTr="005E0F4E">
        <w:tc>
          <w:tcPr>
            <w:tcW w:w="5418" w:type="dxa"/>
          </w:tcPr>
          <w:p w:rsidR="006E798D" w:rsidRDefault="006E798D" w:rsidP="005E0F4E">
            <w:pPr>
              <w:pStyle w:val="BodyTextIndent2"/>
              <w:ind w:firstLine="0"/>
              <w:jc w:val="both"/>
            </w:pPr>
            <w:r>
              <w:t>3.«Соболя со стрелами» Познавательная беседа о истории сибирского герба .</w:t>
            </w:r>
          </w:p>
          <w:p w:rsidR="006E798D" w:rsidRDefault="006E798D" w:rsidP="005E0F4E">
            <w:pPr>
              <w:pStyle w:val="BodyTextIndent2"/>
              <w:ind w:left="360" w:firstLine="0"/>
              <w:jc w:val="both"/>
            </w:pPr>
          </w:p>
        </w:tc>
        <w:tc>
          <w:tcPr>
            <w:tcW w:w="3375" w:type="dxa"/>
          </w:tcPr>
          <w:p w:rsidR="006E798D" w:rsidRDefault="006E798D" w:rsidP="005E0F4E">
            <w:pPr>
              <w:pStyle w:val="BodyTextIndent2"/>
              <w:ind w:firstLine="0"/>
              <w:jc w:val="center"/>
            </w:pPr>
            <w:r>
              <w:t>Воспитатели</w:t>
            </w:r>
          </w:p>
        </w:tc>
        <w:tc>
          <w:tcPr>
            <w:tcW w:w="0" w:type="auto"/>
          </w:tcPr>
          <w:p w:rsidR="006E798D" w:rsidRDefault="006E798D" w:rsidP="005E0F4E">
            <w:pPr>
              <w:pStyle w:val="BodyTextIndent2"/>
              <w:ind w:firstLine="0"/>
              <w:jc w:val="center"/>
            </w:pPr>
          </w:p>
          <w:p w:rsidR="006E798D" w:rsidRDefault="006E798D" w:rsidP="005E0F4E">
            <w:pPr>
              <w:pStyle w:val="BodyTextIndent2"/>
              <w:ind w:firstLine="0"/>
              <w:jc w:val="center"/>
            </w:pPr>
            <w:r>
              <w:t>ноябрь</w:t>
            </w:r>
          </w:p>
        </w:tc>
      </w:tr>
      <w:tr w:rsidR="006E798D" w:rsidRPr="00686CB7" w:rsidTr="005E0F4E">
        <w:trPr>
          <w:cantSplit/>
        </w:trPr>
        <w:tc>
          <w:tcPr>
            <w:tcW w:w="10456" w:type="dxa"/>
            <w:gridSpan w:val="3"/>
            <w:vAlign w:val="center"/>
          </w:tcPr>
          <w:p w:rsidR="006E798D" w:rsidRDefault="006E798D" w:rsidP="005E0F4E">
            <w:pPr>
              <w:pStyle w:val="BodyTextIndent2"/>
              <w:ind w:firstLine="0"/>
              <w:jc w:val="center"/>
              <w:rPr>
                <w:b/>
                <w:bCs/>
              </w:rPr>
            </w:pPr>
          </w:p>
        </w:tc>
      </w:tr>
      <w:tr w:rsidR="006E798D" w:rsidRPr="00686CB7" w:rsidTr="005E0F4E">
        <w:tc>
          <w:tcPr>
            <w:tcW w:w="5418" w:type="dxa"/>
          </w:tcPr>
          <w:p w:rsidR="006E798D" w:rsidRDefault="006E798D" w:rsidP="005E0F4E">
            <w:pPr>
              <w:pStyle w:val="BodyTextIndent2"/>
              <w:ind w:firstLine="0"/>
              <w:jc w:val="both"/>
            </w:pPr>
            <w:r>
              <w:t xml:space="preserve">4.«Самый большой за Уралом» Оперный </w:t>
            </w:r>
          </w:p>
          <w:p w:rsidR="006E798D" w:rsidRDefault="006E798D" w:rsidP="005E0F4E">
            <w:pPr>
              <w:pStyle w:val="BodyTextIndent2"/>
              <w:ind w:firstLine="0"/>
              <w:jc w:val="both"/>
            </w:pPr>
            <w:r>
              <w:t>театр. О роли Оперного тетра в годы ВОВ</w:t>
            </w:r>
          </w:p>
        </w:tc>
        <w:tc>
          <w:tcPr>
            <w:tcW w:w="3375" w:type="dxa"/>
          </w:tcPr>
          <w:p w:rsidR="006E798D" w:rsidRDefault="006E798D" w:rsidP="005E0F4E">
            <w:pPr>
              <w:pStyle w:val="BodyTextIndent2"/>
              <w:ind w:firstLine="0"/>
              <w:jc w:val="center"/>
            </w:pPr>
            <w:r>
              <w:t>Воспитатели</w:t>
            </w:r>
          </w:p>
        </w:tc>
        <w:tc>
          <w:tcPr>
            <w:tcW w:w="0" w:type="auto"/>
          </w:tcPr>
          <w:p w:rsidR="006E798D" w:rsidRDefault="006E798D" w:rsidP="005E0F4E">
            <w:pPr>
              <w:pStyle w:val="BodyTextIndent2"/>
              <w:ind w:firstLine="0"/>
              <w:jc w:val="center"/>
            </w:pPr>
            <w:r>
              <w:t xml:space="preserve">декабрь </w:t>
            </w:r>
          </w:p>
        </w:tc>
      </w:tr>
      <w:tr w:rsidR="006E798D" w:rsidRPr="00686CB7" w:rsidTr="005E0F4E">
        <w:tc>
          <w:tcPr>
            <w:tcW w:w="5418" w:type="dxa"/>
          </w:tcPr>
          <w:p w:rsidR="006E798D" w:rsidRDefault="006E798D" w:rsidP="005E0F4E">
            <w:pPr>
              <w:pStyle w:val="BodyTextIndent2"/>
              <w:ind w:firstLine="0"/>
              <w:jc w:val="both"/>
            </w:pPr>
            <w:r>
              <w:t>5.  «Обь - матушка»: литературная экску</w:t>
            </w:r>
            <w:r>
              <w:t>р</w:t>
            </w:r>
            <w:r>
              <w:t>сия.</w:t>
            </w:r>
          </w:p>
        </w:tc>
        <w:tc>
          <w:tcPr>
            <w:tcW w:w="3375" w:type="dxa"/>
          </w:tcPr>
          <w:p w:rsidR="006E798D" w:rsidRDefault="006E798D" w:rsidP="005E0F4E">
            <w:pPr>
              <w:pStyle w:val="BodyTextIndent2"/>
              <w:ind w:firstLine="0"/>
              <w:jc w:val="center"/>
            </w:pPr>
            <w:r>
              <w:t>Воспитатели; специал</w:t>
            </w:r>
            <w:r>
              <w:t>и</w:t>
            </w:r>
            <w:r>
              <w:t>сты ДОУ</w:t>
            </w:r>
          </w:p>
        </w:tc>
        <w:tc>
          <w:tcPr>
            <w:tcW w:w="0" w:type="auto"/>
          </w:tcPr>
          <w:p w:rsidR="006E798D" w:rsidRDefault="006E798D" w:rsidP="005E0F4E">
            <w:pPr>
              <w:pStyle w:val="BodyTextIndent2"/>
              <w:ind w:firstLine="0"/>
              <w:jc w:val="center"/>
            </w:pPr>
            <w:r>
              <w:t>Январь</w:t>
            </w:r>
          </w:p>
          <w:p w:rsidR="006E798D" w:rsidRDefault="006E798D" w:rsidP="005E0F4E">
            <w:pPr>
              <w:pStyle w:val="BodyTextIndent2"/>
              <w:ind w:firstLine="0"/>
            </w:pPr>
          </w:p>
        </w:tc>
      </w:tr>
      <w:tr w:rsidR="006E798D" w:rsidRPr="00686CB7" w:rsidTr="005E0F4E">
        <w:tc>
          <w:tcPr>
            <w:tcW w:w="5418" w:type="dxa"/>
          </w:tcPr>
          <w:p w:rsidR="006E798D" w:rsidRDefault="006E798D" w:rsidP="005E0F4E">
            <w:pPr>
              <w:pStyle w:val="BodyTextIndent2"/>
              <w:jc w:val="both"/>
            </w:pPr>
            <w:r>
              <w:t>6.«Ты знаешь, как все начиналось?»: видеопрогулка по историческим моментам жизни города с использованием архивных видеороликов (возведение моста, стро</w:t>
            </w:r>
            <w:r>
              <w:t>и</w:t>
            </w:r>
            <w:r>
              <w:t>тельство Оперного театра)</w:t>
            </w:r>
          </w:p>
        </w:tc>
        <w:tc>
          <w:tcPr>
            <w:tcW w:w="3375" w:type="dxa"/>
          </w:tcPr>
          <w:p w:rsidR="006E798D" w:rsidRDefault="006E798D" w:rsidP="005E0F4E">
            <w:pPr>
              <w:pStyle w:val="BodyTextIndent2"/>
              <w:ind w:firstLine="0"/>
              <w:jc w:val="center"/>
            </w:pPr>
            <w:r>
              <w:t>Воспитатели</w:t>
            </w:r>
          </w:p>
        </w:tc>
        <w:tc>
          <w:tcPr>
            <w:tcW w:w="0" w:type="auto"/>
          </w:tcPr>
          <w:p w:rsidR="006E798D" w:rsidRDefault="006E798D" w:rsidP="005E0F4E">
            <w:pPr>
              <w:pStyle w:val="BodyTextIndent2"/>
              <w:ind w:firstLine="0"/>
              <w:jc w:val="center"/>
            </w:pPr>
            <w:r>
              <w:t>февраль</w:t>
            </w:r>
          </w:p>
        </w:tc>
      </w:tr>
      <w:tr w:rsidR="006E798D" w:rsidRPr="00686CB7" w:rsidTr="005E0F4E">
        <w:tc>
          <w:tcPr>
            <w:tcW w:w="5418" w:type="dxa"/>
          </w:tcPr>
          <w:p w:rsidR="006E798D" w:rsidRDefault="006E798D" w:rsidP="005E0F4E">
            <w:pPr>
              <w:pStyle w:val="BodyTextIndent2"/>
              <w:jc w:val="both"/>
            </w:pPr>
            <w:r>
              <w:t>7.«Столица далеко, а чудеса – близко» Виртуальная прогулка по удивительным местам новосибирской области: Колыва</w:t>
            </w:r>
            <w:r>
              <w:t>н</w:t>
            </w:r>
            <w:r>
              <w:t>ский камнеобрабатывающий завод, Иск</w:t>
            </w:r>
            <w:r>
              <w:t>и</w:t>
            </w:r>
            <w:r>
              <w:t>тимский святой источник</w:t>
            </w:r>
          </w:p>
        </w:tc>
        <w:tc>
          <w:tcPr>
            <w:tcW w:w="3375" w:type="dxa"/>
          </w:tcPr>
          <w:p w:rsidR="006E798D" w:rsidRDefault="006E798D" w:rsidP="005E0F4E">
            <w:pPr>
              <w:pStyle w:val="BodyTextIndent2"/>
              <w:ind w:firstLine="0"/>
              <w:jc w:val="center"/>
            </w:pPr>
            <w:r>
              <w:t>Воспитатели</w:t>
            </w:r>
          </w:p>
        </w:tc>
        <w:tc>
          <w:tcPr>
            <w:tcW w:w="0" w:type="auto"/>
          </w:tcPr>
          <w:p w:rsidR="006E798D" w:rsidRDefault="006E798D" w:rsidP="005E0F4E">
            <w:pPr>
              <w:pStyle w:val="BodyTextIndent2"/>
              <w:ind w:firstLine="0"/>
              <w:jc w:val="center"/>
            </w:pPr>
            <w:r>
              <w:t>март</w:t>
            </w:r>
          </w:p>
        </w:tc>
      </w:tr>
      <w:tr w:rsidR="006E798D" w:rsidRPr="00686CB7" w:rsidTr="005E0F4E">
        <w:tc>
          <w:tcPr>
            <w:tcW w:w="5418" w:type="dxa"/>
          </w:tcPr>
          <w:p w:rsidR="006E798D" w:rsidRDefault="006E798D" w:rsidP="005E0F4E">
            <w:pPr>
              <w:pStyle w:val="BodyTextIndent2"/>
              <w:ind w:firstLine="0"/>
              <w:jc w:val="both"/>
            </w:pPr>
            <w:r>
              <w:t>8.«</w:t>
            </w:r>
            <w:r w:rsidRPr="008C2580">
              <w:t>А что растет у вас?» Экскурсия в Бот</w:t>
            </w:r>
            <w:r w:rsidRPr="008C2580">
              <w:t>а</w:t>
            </w:r>
            <w:r w:rsidRPr="008C2580">
              <w:t>нический сад. Выставка рисунков- впеча</w:t>
            </w:r>
            <w:r w:rsidRPr="008C2580">
              <w:t>т</w:t>
            </w:r>
            <w:r w:rsidRPr="008C2580">
              <w:t>лений о удивительных растениях. Соста</w:t>
            </w:r>
            <w:r w:rsidRPr="008C2580">
              <w:t>в</w:t>
            </w:r>
            <w:r w:rsidRPr="008C2580">
              <w:t>ление рассказов – «Почему в Сибири не растут апельсины?»</w:t>
            </w:r>
          </w:p>
        </w:tc>
        <w:tc>
          <w:tcPr>
            <w:tcW w:w="3375" w:type="dxa"/>
          </w:tcPr>
          <w:p w:rsidR="006E798D" w:rsidRDefault="006E798D" w:rsidP="005E0F4E">
            <w:pPr>
              <w:pStyle w:val="BodyTextIndent2"/>
              <w:ind w:firstLine="0"/>
              <w:jc w:val="center"/>
            </w:pPr>
            <w:r>
              <w:t>Воспитатели</w:t>
            </w:r>
          </w:p>
        </w:tc>
        <w:tc>
          <w:tcPr>
            <w:tcW w:w="0" w:type="auto"/>
          </w:tcPr>
          <w:p w:rsidR="006E798D" w:rsidRDefault="006E798D" w:rsidP="005E0F4E">
            <w:pPr>
              <w:pStyle w:val="BodyTextIndent2"/>
              <w:ind w:firstLine="0"/>
              <w:jc w:val="center"/>
            </w:pPr>
            <w:r>
              <w:t>апрель</w:t>
            </w:r>
          </w:p>
        </w:tc>
      </w:tr>
      <w:tr w:rsidR="006E798D" w:rsidRPr="00686CB7" w:rsidTr="005E0F4E">
        <w:tc>
          <w:tcPr>
            <w:tcW w:w="5418" w:type="dxa"/>
          </w:tcPr>
          <w:p w:rsidR="006E798D" w:rsidRDefault="006E798D" w:rsidP="005E0F4E">
            <w:pPr>
              <w:pStyle w:val="BodyTextIndent2"/>
              <w:ind w:firstLine="0"/>
              <w:jc w:val="both"/>
            </w:pPr>
            <w:r>
              <w:t>9.Подводим итоги «Праздник в гости к Г</w:t>
            </w:r>
            <w:r>
              <w:t>о</w:t>
            </w:r>
            <w:r>
              <w:t>родовичку»</w:t>
            </w:r>
          </w:p>
        </w:tc>
        <w:tc>
          <w:tcPr>
            <w:tcW w:w="3375" w:type="dxa"/>
          </w:tcPr>
          <w:p w:rsidR="006E798D" w:rsidRDefault="006E798D" w:rsidP="005E0F4E">
            <w:pPr>
              <w:pStyle w:val="BodyTextIndent2"/>
              <w:ind w:firstLine="0"/>
              <w:jc w:val="center"/>
            </w:pPr>
            <w:r>
              <w:t>Воспитатели;специалисты   ДОУ</w:t>
            </w:r>
          </w:p>
        </w:tc>
        <w:tc>
          <w:tcPr>
            <w:tcW w:w="0" w:type="auto"/>
          </w:tcPr>
          <w:p w:rsidR="006E798D" w:rsidRDefault="006E798D" w:rsidP="005E0F4E">
            <w:pPr>
              <w:pStyle w:val="BodyTextIndent2"/>
              <w:ind w:firstLine="0"/>
              <w:jc w:val="center"/>
            </w:pPr>
            <w:r>
              <w:t>май</w:t>
            </w:r>
          </w:p>
        </w:tc>
      </w:tr>
    </w:tbl>
    <w:p w:rsidR="006E798D" w:rsidRDefault="006E798D" w:rsidP="009B2C96"/>
    <w:p w:rsidR="006E798D" w:rsidRPr="00E7367D" w:rsidRDefault="006E798D" w:rsidP="009B2C96">
      <w:pPr>
        <w:spacing w:after="200" w:line="276" w:lineRule="auto"/>
        <w:ind w:firstLine="0"/>
        <w:jc w:val="left"/>
      </w:pPr>
    </w:p>
    <w:p w:rsidR="006E798D" w:rsidRDefault="006E798D" w:rsidP="009B2C96">
      <w:pPr>
        <w:spacing w:after="200" w:line="276" w:lineRule="auto"/>
        <w:ind w:firstLine="0"/>
        <w:jc w:val="left"/>
        <w:rPr>
          <w:b/>
          <w:szCs w:val="28"/>
        </w:rPr>
      </w:pPr>
      <w:r>
        <w:rPr>
          <w:b/>
          <w:szCs w:val="28"/>
        </w:rPr>
        <w:br w:type="page"/>
      </w:r>
    </w:p>
    <w:p w:rsidR="006E798D" w:rsidRPr="00DB3F3B" w:rsidRDefault="006E798D" w:rsidP="00DB3F3B">
      <w:pPr>
        <w:pStyle w:val="Heading2"/>
        <w:jc w:val="center"/>
        <w:rPr>
          <w:color w:val="auto"/>
          <w:sz w:val="28"/>
          <w:szCs w:val="28"/>
        </w:rPr>
      </w:pPr>
      <w:r w:rsidRPr="00DB3F3B">
        <w:rPr>
          <w:color w:val="auto"/>
          <w:sz w:val="28"/>
          <w:szCs w:val="28"/>
        </w:rPr>
        <w:t xml:space="preserve">Конспект </w:t>
      </w:r>
      <w:r>
        <w:rPr>
          <w:color w:val="auto"/>
          <w:sz w:val="28"/>
          <w:szCs w:val="28"/>
        </w:rPr>
        <w:t>НОД</w:t>
      </w:r>
      <w:r w:rsidRPr="00DB3F3B">
        <w:rPr>
          <w:color w:val="auto"/>
          <w:sz w:val="28"/>
          <w:szCs w:val="28"/>
        </w:rPr>
        <w:t xml:space="preserve"> «Ознакомление детей подготовительного дошкол</w:t>
      </w:r>
      <w:r w:rsidRPr="00DB3F3B">
        <w:rPr>
          <w:color w:val="auto"/>
          <w:sz w:val="28"/>
          <w:szCs w:val="28"/>
        </w:rPr>
        <w:t>ь</w:t>
      </w:r>
      <w:r w:rsidRPr="00DB3F3B">
        <w:rPr>
          <w:color w:val="auto"/>
          <w:sz w:val="28"/>
          <w:szCs w:val="28"/>
        </w:rPr>
        <w:t>ного возраста с гербом Новосибирска».</w:t>
      </w:r>
    </w:p>
    <w:p w:rsidR="006E798D" w:rsidRDefault="006E798D" w:rsidP="005E0F4E">
      <w:pPr>
        <w:rPr>
          <w:b/>
          <w:szCs w:val="28"/>
        </w:rPr>
      </w:pPr>
    </w:p>
    <w:p w:rsidR="006E798D" w:rsidRPr="00C67D11" w:rsidRDefault="006E798D" w:rsidP="005E0F4E">
      <w:pPr>
        <w:rPr>
          <w:szCs w:val="28"/>
        </w:rPr>
      </w:pPr>
      <w:r w:rsidRPr="00C67D11">
        <w:rPr>
          <w:b/>
          <w:szCs w:val="28"/>
        </w:rPr>
        <w:t>Цель</w:t>
      </w:r>
      <w:r>
        <w:rPr>
          <w:szCs w:val="28"/>
        </w:rPr>
        <w:t>: закрепление знаний</w:t>
      </w:r>
      <w:r w:rsidRPr="00C67D11">
        <w:rPr>
          <w:szCs w:val="28"/>
        </w:rPr>
        <w:t xml:space="preserve"> детей о родном городе, о символике Нов</w:t>
      </w:r>
      <w:r w:rsidRPr="00C67D11">
        <w:rPr>
          <w:szCs w:val="28"/>
        </w:rPr>
        <w:t>о</w:t>
      </w:r>
      <w:r w:rsidRPr="00C67D11">
        <w:rPr>
          <w:szCs w:val="28"/>
        </w:rPr>
        <w:t xml:space="preserve">сибирска. Познакомить детей с достопримечательностями родного города. </w:t>
      </w:r>
    </w:p>
    <w:p w:rsidR="006E798D" w:rsidRPr="00C67D11" w:rsidRDefault="006E798D" w:rsidP="005E0F4E">
      <w:pPr>
        <w:rPr>
          <w:szCs w:val="28"/>
        </w:rPr>
      </w:pPr>
      <w:r w:rsidRPr="00C67D11">
        <w:rPr>
          <w:szCs w:val="28"/>
        </w:rPr>
        <w:t>Возбуждать чувство красоты и желание бережного отношения к ист</w:t>
      </w:r>
      <w:r w:rsidRPr="00C67D11">
        <w:rPr>
          <w:szCs w:val="28"/>
        </w:rPr>
        <w:t>о</w:t>
      </w:r>
      <w:r w:rsidRPr="00C67D11">
        <w:rPr>
          <w:szCs w:val="28"/>
        </w:rPr>
        <w:t>рии родного города. Воспитывать любовь к родному городу. Развивать ум</w:t>
      </w:r>
      <w:r w:rsidRPr="00C67D11">
        <w:rPr>
          <w:szCs w:val="28"/>
        </w:rPr>
        <w:t>е</w:t>
      </w:r>
      <w:r w:rsidRPr="00C67D11">
        <w:rPr>
          <w:szCs w:val="28"/>
        </w:rPr>
        <w:t>ние анализировать и обобщать увиденное. Дать ощущение неразрывности прошлого и настоящего в жизни сибирского края.</w:t>
      </w:r>
    </w:p>
    <w:p w:rsidR="006E798D" w:rsidRPr="00C67D11" w:rsidRDefault="006E798D" w:rsidP="005E0F4E">
      <w:pPr>
        <w:rPr>
          <w:szCs w:val="28"/>
        </w:rPr>
      </w:pPr>
    </w:p>
    <w:p w:rsidR="006E798D" w:rsidRPr="00C67D11" w:rsidRDefault="006E798D" w:rsidP="005E0F4E">
      <w:pPr>
        <w:rPr>
          <w:szCs w:val="28"/>
        </w:rPr>
      </w:pPr>
      <w:r w:rsidRPr="00C67D11">
        <w:rPr>
          <w:b/>
          <w:szCs w:val="28"/>
        </w:rPr>
        <w:t>Предшествующая работа</w:t>
      </w:r>
      <w:r w:rsidRPr="00C67D11">
        <w:rPr>
          <w:szCs w:val="28"/>
        </w:rPr>
        <w:t>: Рассматривание фотографий с видами п</w:t>
      </w:r>
      <w:r w:rsidRPr="00C67D11">
        <w:rPr>
          <w:szCs w:val="28"/>
        </w:rPr>
        <w:t>а</w:t>
      </w:r>
      <w:r w:rsidRPr="00C67D11">
        <w:rPr>
          <w:szCs w:val="28"/>
        </w:rPr>
        <w:t>мятных мест Новосибирска.</w:t>
      </w:r>
    </w:p>
    <w:p w:rsidR="006E798D" w:rsidRPr="00C67D11" w:rsidRDefault="006E798D" w:rsidP="005E0F4E">
      <w:pPr>
        <w:rPr>
          <w:szCs w:val="28"/>
        </w:rPr>
      </w:pPr>
      <w:r w:rsidRPr="00C67D11">
        <w:rPr>
          <w:szCs w:val="28"/>
        </w:rPr>
        <w:t>Рассматривание иллюстрации герба Сибирской губернии и Новосиби</w:t>
      </w:r>
      <w:r w:rsidRPr="00C67D11">
        <w:rPr>
          <w:szCs w:val="28"/>
        </w:rPr>
        <w:t>р</w:t>
      </w:r>
      <w:r w:rsidRPr="00C67D11">
        <w:rPr>
          <w:szCs w:val="28"/>
        </w:rPr>
        <w:t>ска.</w:t>
      </w:r>
    </w:p>
    <w:p w:rsidR="006E798D" w:rsidRPr="00C67D11" w:rsidRDefault="006E798D" w:rsidP="005E0F4E">
      <w:pPr>
        <w:rPr>
          <w:szCs w:val="28"/>
        </w:rPr>
      </w:pPr>
      <w:r w:rsidRPr="00C67D11">
        <w:rPr>
          <w:szCs w:val="28"/>
        </w:rPr>
        <w:t>Беседа о географических и экологических особенностях новосибирской области, с использованием карты.</w:t>
      </w:r>
    </w:p>
    <w:p w:rsidR="006E798D" w:rsidRPr="00C67D11" w:rsidRDefault="006E798D" w:rsidP="005E0F4E">
      <w:pPr>
        <w:rPr>
          <w:szCs w:val="28"/>
        </w:rPr>
      </w:pPr>
    </w:p>
    <w:p w:rsidR="006E798D" w:rsidRPr="00C67D11" w:rsidRDefault="006E798D" w:rsidP="005E0F4E">
      <w:pPr>
        <w:rPr>
          <w:szCs w:val="28"/>
        </w:rPr>
      </w:pPr>
      <w:r w:rsidRPr="00C67D11">
        <w:rPr>
          <w:b/>
          <w:szCs w:val="28"/>
        </w:rPr>
        <w:t>Демонстративный материал</w:t>
      </w:r>
      <w:r w:rsidRPr="00C67D11">
        <w:rPr>
          <w:szCs w:val="28"/>
        </w:rPr>
        <w:t>: альбом фотографий с историческими достопримечательностями (ж/д мост, вокзал, фото соболей у Дома Ленина) Новосибирска. Изображения гербов Новосибирска и сибирских областей</w:t>
      </w:r>
      <w:r w:rsidRPr="00C67D11">
        <w:rPr>
          <w:color w:val="FF0000"/>
          <w:szCs w:val="28"/>
        </w:rPr>
        <w:t xml:space="preserve"> </w:t>
      </w:r>
      <w:r w:rsidRPr="00C67D11">
        <w:rPr>
          <w:b/>
          <w:szCs w:val="28"/>
        </w:rPr>
        <w:t>Приложения1-2, 10</w:t>
      </w:r>
    </w:p>
    <w:p w:rsidR="006E798D" w:rsidRPr="00C67D11" w:rsidRDefault="006E798D" w:rsidP="005E0F4E">
      <w:pPr>
        <w:rPr>
          <w:szCs w:val="28"/>
        </w:rPr>
      </w:pPr>
    </w:p>
    <w:p w:rsidR="006E798D" w:rsidRPr="00C67D11" w:rsidRDefault="006E798D" w:rsidP="005E0F4E">
      <w:pPr>
        <w:rPr>
          <w:szCs w:val="28"/>
        </w:rPr>
      </w:pPr>
      <w:r w:rsidRPr="00C67D11">
        <w:rPr>
          <w:b/>
          <w:szCs w:val="28"/>
        </w:rPr>
        <w:t>Организация</w:t>
      </w:r>
      <w:r w:rsidRPr="00C67D11">
        <w:rPr>
          <w:szCs w:val="28"/>
        </w:rPr>
        <w:t>. Дети в начале занятия сидят на ковре в игровой комн</w:t>
      </w:r>
      <w:r w:rsidRPr="00C67D11">
        <w:rPr>
          <w:szCs w:val="28"/>
        </w:rPr>
        <w:t>а</w:t>
      </w:r>
      <w:r w:rsidRPr="00C67D11">
        <w:rPr>
          <w:szCs w:val="28"/>
        </w:rPr>
        <w:t>те. Перед ними расположен мольберт с гербом Сибирской губернии и гербом Новосибирска. На стене, напротив детей, закреплена детская карта мира.</w:t>
      </w:r>
    </w:p>
    <w:p w:rsidR="006E798D" w:rsidRPr="00C67D11" w:rsidRDefault="006E798D" w:rsidP="005E0F4E">
      <w:pPr>
        <w:rPr>
          <w:szCs w:val="28"/>
        </w:rPr>
      </w:pPr>
      <w:r w:rsidRPr="00C67D11">
        <w:rPr>
          <w:szCs w:val="28"/>
        </w:rPr>
        <w:t>Рядом с мольбертом стол с фотоальбомом.</w:t>
      </w:r>
    </w:p>
    <w:p w:rsidR="006E798D" w:rsidRPr="00C67D11" w:rsidRDefault="006E798D" w:rsidP="005E0F4E">
      <w:pPr>
        <w:rPr>
          <w:szCs w:val="28"/>
        </w:rPr>
      </w:pPr>
    </w:p>
    <w:p w:rsidR="006E798D" w:rsidRPr="00C67D11" w:rsidRDefault="006E798D" w:rsidP="005E0F4E">
      <w:pPr>
        <w:rPr>
          <w:b/>
          <w:szCs w:val="28"/>
        </w:rPr>
      </w:pPr>
      <w:r w:rsidRPr="00C67D11">
        <w:rPr>
          <w:b/>
          <w:szCs w:val="28"/>
        </w:rPr>
        <w:t>Ход занятия:</w:t>
      </w:r>
    </w:p>
    <w:p w:rsidR="006E798D" w:rsidRPr="00C67D11" w:rsidRDefault="006E798D" w:rsidP="005E0F4E">
      <w:pPr>
        <w:rPr>
          <w:szCs w:val="28"/>
        </w:rPr>
      </w:pPr>
    </w:p>
    <w:p w:rsidR="006E798D" w:rsidRPr="00C67D11" w:rsidRDefault="006E798D" w:rsidP="005E0F4E">
      <w:pPr>
        <w:rPr>
          <w:szCs w:val="28"/>
        </w:rPr>
      </w:pPr>
      <w:r w:rsidRPr="00C67D11">
        <w:rPr>
          <w:szCs w:val="28"/>
        </w:rPr>
        <w:t>-Ребята как называется город, в котором мы с вами живем? (Новос</w:t>
      </w:r>
      <w:r w:rsidRPr="00C67D11">
        <w:rPr>
          <w:szCs w:val="28"/>
        </w:rPr>
        <w:t>и</w:t>
      </w:r>
      <w:r w:rsidRPr="00C67D11">
        <w:rPr>
          <w:szCs w:val="28"/>
        </w:rPr>
        <w:t>бирск)</w:t>
      </w:r>
    </w:p>
    <w:p w:rsidR="006E798D" w:rsidRPr="00C67D11" w:rsidRDefault="006E798D" w:rsidP="005E0F4E">
      <w:pPr>
        <w:spacing w:line="360" w:lineRule="auto"/>
        <w:rPr>
          <w:szCs w:val="28"/>
        </w:rPr>
      </w:pPr>
      <w:r w:rsidRPr="00C67D11">
        <w:rPr>
          <w:szCs w:val="28"/>
        </w:rPr>
        <w:t>Вслушайтесь в название нашего города: Ново – Сибирск? Новая С</w:t>
      </w:r>
      <w:r w:rsidRPr="00C67D11">
        <w:rPr>
          <w:szCs w:val="28"/>
        </w:rPr>
        <w:t>и</w:t>
      </w:r>
      <w:r w:rsidRPr="00C67D11">
        <w:rPr>
          <w:szCs w:val="28"/>
        </w:rPr>
        <w:t>бирь.</w:t>
      </w:r>
    </w:p>
    <w:p w:rsidR="006E798D" w:rsidRPr="00C67D11" w:rsidRDefault="006E798D" w:rsidP="005E0F4E">
      <w:pPr>
        <w:rPr>
          <w:szCs w:val="28"/>
        </w:rPr>
      </w:pPr>
      <w:r w:rsidRPr="00C67D11">
        <w:rPr>
          <w:szCs w:val="28"/>
        </w:rPr>
        <w:t>Правильно. Мы с вами уже знаем, как появился наш город. (Первое з</w:t>
      </w:r>
      <w:r w:rsidRPr="00C67D11">
        <w:rPr>
          <w:szCs w:val="28"/>
        </w:rPr>
        <w:t>а</w:t>
      </w:r>
      <w:r w:rsidRPr="00C67D11">
        <w:rPr>
          <w:szCs w:val="28"/>
        </w:rPr>
        <w:t xml:space="preserve">нятие про строительство моста ) </w:t>
      </w:r>
    </w:p>
    <w:p w:rsidR="006E798D" w:rsidRPr="00C67D11" w:rsidRDefault="006E798D" w:rsidP="005E0F4E">
      <w:pPr>
        <w:rPr>
          <w:szCs w:val="28"/>
        </w:rPr>
      </w:pPr>
      <w:r w:rsidRPr="00C67D11">
        <w:rPr>
          <w:szCs w:val="28"/>
        </w:rPr>
        <w:t>-Давайте вспомним, сколько лет нашему городу (ответы детей)</w:t>
      </w:r>
    </w:p>
    <w:p w:rsidR="006E798D" w:rsidRPr="00C67D11" w:rsidRDefault="006E798D" w:rsidP="005E0F4E">
      <w:pPr>
        <w:rPr>
          <w:szCs w:val="28"/>
        </w:rPr>
      </w:pPr>
      <w:r w:rsidRPr="00C67D11">
        <w:rPr>
          <w:szCs w:val="28"/>
        </w:rPr>
        <w:t>-Верно, наш город очень молодой. И мы с вами уже знаем, с чего нач</w:t>
      </w:r>
      <w:r w:rsidRPr="00C67D11">
        <w:rPr>
          <w:szCs w:val="28"/>
        </w:rPr>
        <w:t>и</w:t>
      </w:r>
      <w:r w:rsidRPr="00C67D11">
        <w:rPr>
          <w:szCs w:val="28"/>
        </w:rPr>
        <w:t>нался наш Новосибирск.</w:t>
      </w:r>
    </w:p>
    <w:p w:rsidR="006E798D" w:rsidRPr="00C67D11" w:rsidRDefault="006E798D" w:rsidP="005E0F4E">
      <w:pPr>
        <w:rPr>
          <w:szCs w:val="28"/>
        </w:rPr>
      </w:pPr>
      <w:r w:rsidRPr="00C67D11">
        <w:rPr>
          <w:szCs w:val="28"/>
        </w:rPr>
        <w:t>Вместе с нами сегодня послушает рассказ про наш город вот этот зв</w:t>
      </w:r>
      <w:r w:rsidRPr="00C67D11">
        <w:rPr>
          <w:szCs w:val="28"/>
        </w:rPr>
        <w:t>е</w:t>
      </w:r>
      <w:r w:rsidRPr="00C67D11">
        <w:rPr>
          <w:szCs w:val="28"/>
        </w:rPr>
        <w:t>рек. зверек – Соболь! (Игрушка)</w:t>
      </w:r>
    </w:p>
    <w:p w:rsidR="006E798D" w:rsidRPr="00C67D11" w:rsidRDefault="006E798D" w:rsidP="005E0F4E">
      <w:pPr>
        <w:rPr>
          <w:szCs w:val="28"/>
        </w:rPr>
      </w:pPr>
    </w:p>
    <w:p w:rsidR="006E798D" w:rsidRPr="00C67D11" w:rsidRDefault="006E798D" w:rsidP="005E0F4E">
      <w:pPr>
        <w:rPr>
          <w:szCs w:val="28"/>
        </w:rPr>
      </w:pPr>
      <w:r w:rsidRPr="00C67D11">
        <w:rPr>
          <w:szCs w:val="28"/>
        </w:rPr>
        <w:t>-Кто знает, что это за зверь и где он живет? Что особенного в этом кр</w:t>
      </w:r>
      <w:r w:rsidRPr="00C67D11">
        <w:rPr>
          <w:szCs w:val="28"/>
        </w:rPr>
        <w:t>а</w:t>
      </w:r>
      <w:r w:rsidRPr="00C67D11">
        <w:rPr>
          <w:szCs w:val="28"/>
        </w:rPr>
        <w:t>сивом звере? (предположения детей)</w:t>
      </w:r>
    </w:p>
    <w:p w:rsidR="006E798D" w:rsidRPr="00C67D11" w:rsidRDefault="006E798D" w:rsidP="005E0F4E">
      <w:pPr>
        <w:rPr>
          <w:szCs w:val="28"/>
        </w:rPr>
      </w:pPr>
    </w:p>
    <w:p w:rsidR="006E798D" w:rsidRPr="00C67D11" w:rsidRDefault="006E798D" w:rsidP="005E0F4E">
      <w:pPr>
        <w:rPr>
          <w:szCs w:val="28"/>
        </w:rPr>
      </w:pPr>
      <w:r w:rsidRPr="00C67D11">
        <w:rPr>
          <w:szCs w:val="28"/>
        </w:rPr>
        <w:t>-Соболь со стародавних времен живет в сибирских лесах. Еще при Ц</w:t>
      </w:r>
      <w:r w:rsidRPr="00C67D11">
        <w:rPr>
          <w:szCs w:val="28"/>
        </w:rPr>
        <w:t>а</w:t>
      </w:r>
      <w:r w:rsidRPr="00C67D11">
        <w:rPr>
          <w:szCs w:val="28"/>
        </w:rPr>
        <w:t>рице Екатерине простирались земли сибирские от города Тары на реке И</w:t>
      </w:r>
      <w:r w:rsidRPr="00C67D11">
        <w:rPr>
          <w:szCs w:val="28"/>
        </w:rPr>
        <w:t>р</w:t>
      </w:r>
      <w:r w:rsidRPr="00C67D11">
        <w:rPr>
          <w:szCs w:val="28"/>
        </w:rPr>
        <w:t>тыш (Омская область) и до Камчатки. И повсюду шумела знаменитая сиби</w:t>
      </w:r>
      <w:r w:rsidRPr="00C67D11">
        <w:rPr>
          <w:szCs w:val="28"/>
        </w:rPr>
        <w:t>р</w:t>
      </w:r>
      <w:r w:rsidRPr="00C67D11">
        <w:rPr>
          <w:szCs w:val="28"/>
        </w:rPr>
        <w:t>ская тайга, богатая животными (вспоминаем животных наших лесов). Но с</w:t>
      </w:r>
      <w:r w:rsidRPr="00C67D11">
        <w:rPr>
          <w:szCs w:val="28"/>
        </w:rPr>
        <w:t>а</w:t>
      </w:r>
      <w:r w:rsidRPr="00C67D11">
        <w:rPr>
          <w:szCs w:val="28"/>
        </w:rPr>
        <w:t>мым красивым был соболь. Его пушистый мех, который добывали охотники, ценился за границей буквально на вес золота! Да и характер у зверька был не простой: Уйдет соболь зимой в самую чащу лесную, в глубоком снегу ему и дом и еда, где уж охотнику до него добраться!</w:t>
      </w:r>
    </w:p>
    <w:p w:rsidR="006E798D" w:rsidRPr="00C67D11" w:rsidRDefault="006E798D" w:rsidP="005E0F4E">
      <w:pPr>
        <w:rPr>
          <w:szCs w:val="28"/>
        </w:rPr>
      </w:pPr>
      <w:r w:rsidRPr="00C67D11">
        <w:rPr>
          <w:szCs w:val="28"/>
        </w:rPr>
        <w:t xml:space="preserve">- Даже Русский Царь Николай однажды «принимал» в царских палатах в самом Санкт-Петербурге нашего соболя (звучит сокращенный рассказ) </w:t>
      </w:r>
    </w:p>
    <w:p w:rsidR="006E798D" w:rsidRPr="00C67D11" w:rsidRDefault="006E798D" w:rsidP="005E0F4E">
      <w:pPr>
        <w:rPr>
          <w:szCs w:val="28"/>
        </w:rPr>
      </w:pPr>
      <w:r w:rsidRPr="00C67D11">
        <w:rPr>
          <w:szCs w:val="28"/>
        </w:rPr>
        <w:t>(</w:t>
      </w:r>
      <w:r w:rsidRPr="00C67D11">
        <w:rPr>
          <w:b/>
          <w:szCs w:val="28"/>
        </w:rPr>
        <w:t>в Приложении № 9</w:t>
      </w:r>
      <w:r w:rsidRPr="00C67D11">
        <w:rPr>
          <w:szCs w:val="28"/>
        </w:rPr>
        <w:t xml:space="preserve">  рассказ «Сибирский соболь для Императора» Из воспоминаний А.А.Мосолова)</w:t>
      </w:r>
    </w:p>
    <w:p w:rsidR="006E798D" w:rsidRPr="00C67D11" w:rsidRDefault="006E798D" w:rsidP="005E0F4E">
      <w:pPr>
        <w:rPr>
          <w:szCs w:val="28"/>
        </w:rPr>
      </w:pPr>
      <w:r w:rsidRPr="00C67D11">
        <w:rPr>
          <w:szCs w:val="28"/>
        </w:rPr>
        <w:t>Но еще за долго да «личной встречи» Императора Николая с нашим собольком, слава о красоте и богатстве соболиного меха гремела далеко за пределами нашей Родины.</w:t>
      </w:r>
    </w:p>
    <w:p w:rsidR="006E798D" w:rsidRPr="00C67D11" w:rsidRDefault="006E798D" w:rsidP="005E0F4E">
      <w:pPr>
        <w:rPr>
          <w:szCs w:val="28"/>
        </w:rPr>
      </w:pPr>
      <w:r w:rsidRPr="00C67D11">
        <w:rPr>
          <w:szCs w:val="28"/>
        </w:rPr>
        <w:t>Посмотрите на этот странный рисунок.</w:t>
      </w:r>
    </w:p>
    <w:p w:rsidR="006E798D" w:rsidRPr="00C67D11" w:rsidRDefault="006E798D" w:rsidP="005E0F4E">
      <w:pPr>
        <w:rPr>
          <w:szCs w:val="28"/>
        </w:rPr>
      </w:pPr>
      <w:r w:rsidRPr="00C67D11">
        <w:rPr>
          <w:b/>
          <w:szCs w:val="28"/>
        </w:rPr>
        <w:t xml:space="preserve"> Прил. № 2</w:t>
      </w:r>
      <w:r w:rsidRPr="00C67D11">
        <w:rPr>
          <w:color w:val="FF0000"/>
          <w:szCs w:val="28"/>
        </w:rPr>
        <w:t xml:space="preserve"> </w:t>
      </w:r>
    </w:p>
    <w:p w:rsidR="006E798D" w:rsidRPr="00C67D11" w:rsidRDefault="006E798D" w:rsidP="005E0F4E">
      <w:pPr>
        <w:rPr>
          <w:szCs w:val="28"/>
        </w:rPr>
      </w:pPr>
      <w:r w:rsidRPr="00C67D11">
        <w:rPr>
          <w:szCs w:val="28"/>
        </w:rPr>
        <w:t>Это герб! На нем два соболя держат в лапках стрелы – именно так в</w:t>
      </w:r>
      <w:r w:rsidRPr="00C67D11">
        <w:rPr>
          <w:szCs w:val="28"/>
        </w:rPr>
        <w:t>ы</w:t>
      </w:r>
      <w:r w:rsidRPr="00C67D11">
        <w:rPr>
          <w:szCs w:val="28"/>
        </w:rPr>
        <w:t>глядел герб Сибирской губернии и Сибирского царства. У Сибирского царс</w:t>
      </w:r>
      <w:r w:rsidRPr="00C67D11">
        <w:rPr>
          <w:szCs w:val="28"/>
        </w:rPr>
        <w:t>т</w:t>
      </w:r>
      <w:r w:rsidRPr="00C67D11">
        <w:rPr>
          <w:szCs w:val="28"/>
        </w:rPr>
        <w:t xml:space="preserve">ва были даже собственные деньги, на которых тоже изображался Соболь! </w:t>
      </w:r>
    </w:p>
    <w:p w:rsidR="006E798D" w:rsidRPr="00C67D11" w:rsidRDefault="006E798D" w:rsidP="005E0F4E">
      <w:pPr>
        <w:rPr>
          <w:b/>
          <w:szCs w:val="28"/>
        </w:rPr>
      </w:pPr>
      <w:r w:rsidRPr="00C67D11">
        <w:rPr>
          <w:b/>
          <w:szCs w:val="28"/>
        </w:rPr>
        <w:t>Приложение № 8</w:t>
      </w:r>
    </w:p>
    <w:p w:rsidR="006E798D" w:rsidRPr="00C67D11" w:rsidRDefault="006E798D" w:rsidP="005E0F4E">
      <w:pPr>
        <w:rPr>
          <w:b/>
          <w:szCs w:val="28"/>
        </w:rPr>
      </w:pPr>
      <w:r w:rsidRPr="00C67D11">
        <w:rPr>
          <w:b/>
          <w:szCs w:val="28"/>
        </w:rPr>
        <w:t>Приложение № 2-5, 6-8</w:t>
      </w:r>
    </w:p>
    <w:p w:rsidR="006E798D" w:rsidRPr="00C67D11" w:rsidRDefault="006E798D" w:rsidP="005E0F4E">
      <w:pPr>
        <w:rPr>
          <w:szCs w:val="28"/>
        </w:rPr>
      </w:pPr>
      <w:r w:rsidRPr="00C67D11">
        <w:rPr>
          <w:szCs w:val="28"/>
        </w:rPr>
        <w:t>Давайте посмотрим на эти гербы: Что у них общего? (соболя)</w:t>
      </w:r>
    </w:p>
    <w:p w:rsidR="006E798D" w:rsidRPr="00C67D11" w:rsidRDefault="006E798D" w:rsidP="005E0F4E">
      <w:pPr>
        <w:rPr>
          <w:szCs w:val="28"/>
        </w:rPr>
      </w:pPr>
      <w:r w:rsidRPr="00C67D11">
        <w:rPr>
          <w:szCs w:val="28"/>
        </w:rPr>
        <w:t>Внимательно их рассмотрим. Что еще общего у этих гербов (стрелы)</w:t>
      </w:r>
    </w:p>
    <w:p w:rsidR="006E798D" w:rsidRPr="00C67D11" w:rsidRDefault="006E798D" w:rsidP="005E0F4E">
      <w:pPr>
        <w:rPr>
          <w:szCs w:val="28"/>
        </w:rPr>
      </w:pPr>
      <w:r w:rsidRPr="00C67D11">
        <w:rPr>
          <w:szCs w:val="28"/>
        </w:rPr>
        <w:t xml:space="preserve">Вспомните, что вы уже знаете про строительство нашего города, как вы думаете, какой из предложенных гербов – герб города Новосибирска. </w:t>
      </w:r>
    </w:p>
    <w:p w:rsidR="006E798D" w:rsidRPr="00C67D11" w:rsidRDefault="006E798D" w:rsidP="005E0F4E">
      <w:pPr>
        <w:rPr>
          <w:szCs w:val="28"/>
        </w:rPr>
      </w:pPr>
      <w:r w:rsidRPr="00C67D11">
        <w:rPr>
          <w:szCs w:val="28"/>
        </w:rPr>
        <w:t>Давайте все вместе его рассмотрим и попробуем описать:</w:t>
      </w:r>
    </w:p>
    <w:p w:rsidR="006E798D" w:rsidRPr="00C67D11" w:rsidRDefault="006E798D" w:rsidP="005E0F4E">
      <w:pPr>
        <w:rPr>
          <w:szCs w:val="28"/>
        </w:rPr>
      </w:pPr>
      <w:r w:rsidRPr="00C67D11">
        <w:rPr>
          <w:szCs w:val="28"/>
        </w:rPr>
        <w:t>(дети предлагают свои описания)</w:t>
      </w:r>
    </w:p>
    <w:p w:rsidR="006E798D" w:rsidRPr="00C67D11" w:rsidRDefault="006E798D" w:rsidP="005E0F4E">
      <w:pPr>
        <w:rPr>
          <w:szCs w:val="28"/>
        </w:rPr>
      </w:pPr>
      <w:r w:rsidRPr="00C67D11">
        <w:rPr>
          <w:szCs w:val="28"/>
        </w:rPr>
        <w:t>Наш герб можно сразу узнать по желтой дуге через голубую ленту, п</w:t>
      </w:r>
      <w:r w:rsidRPr="00C67D11">
        <w:rPr>
          <w:szCs w:val="28"/>
        </w:rPr>
        <w:t>е</w:t>
      </w:r>
      <w:r w:rsidRPr="00C67D11">
        <w:rPr>
          <w:szCs w:val="28"/>
        </w:rPr>
        <w:t>ресекающую поле герба. Разве не похожа эта дуга на мост. Ведь именно с н</w:t>
      </w:r>
      <w:r w:rsidRPr="00C67D11">
        <w:rPr>
          <w:szCs w:val="28"/>
        </w:rPr>
        <w:t>е</w:t>
      </w:r>
      <w:r w:rsidRPr="00C67D11">
        <w:rPr>
          <w:szCs w:val="28"/>
        </w:rPr>
        <w:t xml:space="preserve">го начался наш город! </w:t>
      </w:r>
    </w:p>
    <w:p w:rsidR="006E798D" w:rsidRPr="00C67D11" w:rsidRDefault="006E798D" w:rsidP="005E0F4E">
      <w:pPr>
        <w:rPr>
          <w:szCs w:val="28"/>
        </w:rPr>
      </w:pPr>
      <w:r w:rsidRPr="00C67D11">
        <w:rPr>
          <w:szCs w:val="28"/>
        </w:rPr>
        <w:t>По одну сторону – сибирские снега, по другую -  сибирская тайга.</w:t>
      </w:r>
    </w:p>
    <w:p w:rsidR="006E798D" w:rsidRPr="00C67D11" w:rsidRDefault="006E798D" w:rsidP="005E0F4E">
      <w:pPr>
        <w:rPr>
          <w:szCs w:val="28"/>
        </w:rPr>
      </w:pPr>
      <w:r w:rsidRPr="00C67D11">
        <w:rPr>
          <w:szCs w:val="28"/>
        </w:rPr>
        <w:t>Стрелы (оружие) убраны к ногам соболей, стоящих по обе стороны герба.</w:t>
      </w:r>
    </w:p>
    <w:p w:rsidR="006E798D" w:rsidRPr="00C67D11" w:rsidRDefault="006E798D" w:rsidP="005E0F4E">
      <w:pPr>
        <w:rPr>
          <w:szCs w:val="28"/>
        </w:rPr>
      </w:pPr>
      <w:r w:rsidRPr="00C67D11">
        <w:rPr>
          <w:szCs w:val="28"/>
        </w:rPr>
        <w:t>И через все поле герба с запада на восток проходит железная дорога. Благодаря ей наш город растет и развивается. И еще одна ветка железной д</w:t>
      </w:r>
      <w:r w:rsidRPr="00C67D11">
        <w:rPr>
          <w:szCs w:val="28"/>
        </w:rPr>
        <w:t>о</w:t>
      </w:r>
      <w:r w:rsidRPr="00C67D11">
        <w:rPr>
          <w:szCs w:val="28"/>
        </w:rPr>
        <w:t xml:space="preserve">роги проходит по правому берегу оби с севера на юг. </w:t>
      </w:r>
    </w:p>
    <w:p w:rsidR="006E798D" w:rsidRPr="00C67D11" w:rsidRDefault="006E798D" w:rsidP="005E0F4E">
      <w:pPr>
        <w:rPr>
          <w:szCs w:val="28"/>
        </w:rPr>
      </w:pPr>
      <w:r w:rsidRPr="00C67D11">
        <w:rPr>
          <w:szCs w:val="28"/>
        </w:rPr>
        <w:t>А мы с вами вспомнили всю историю основания нашего города с сам</w:t>
      </w:r>
      <w:r w:rsidRPr="00C67D11">
        <w:rPr>
          <w:szCs w:val="28"/>
        </w:rPr>
        <w:t>о</w:t>
      </w:r>
      <w:r w:rsidRPr="00C67D11">
        <w:rPr>
          <w:szCs w:val="28"/>
        </w:rPr>
        <w:t>го начала!</w:t>
      </w:r>
    </w:p>
    <w:p w:rsidR="006E798D" w:rsidRPr="00C67D11" w:rsidRDefault="006E798D" w:rsidP="005E0F4E">
      <w:pPr>
        <w:rPr>
          <w:szCs w:val="28"/>
        </w:rPr>
      </w:pPr>
      <w:r w:rsidRPr="00C67D11">
        <w:rPr>
          <w:szCs w:val="28"/>
        </w:rPr>
        <w:t>Почему на гербах сибирских городов можно увидеть одного и того же зверя? Что это за зверь?</w:t>
      </w:r>
    </w:p>
    <w:p w:rsidR="006E798D" w:rsidRPr="00C67D11" w:rsidRDefault="006E798D" w:rsidP="005E0F4E">
      <w:pPr>
        <w:rPr>
          <w:szCs w:val="28"/>
        </w:rPr>
      </w:pPr>
      <w:r w:rsidRPr="00C67D11">
        <w:rPr>
          <w:szCs w:val="28"/>
        </w:rPr>
        <w:t>Что вам понравилось больше всего?</w:t>
      </w:r>
    </w:p>
    <w:p w:rsidR="006E798D" w:rsidRPr="00C67D11" w:rsidRDefault="006E798D" w:rsidP="005E0F4E">
      <w:pPr>
        <w:rPr>
          <w:szCs w:val="28"/>
        </w:rPr>
      </w:pPr>
      <w:r w:rsidRPr="00C67D11">
        <w:rPr>
          <w:szCs w:val="28"/>
        </w:rPr>
        <w:t>И мы с вами вернулись туда, откуда несколько встреч назад начали наше знакомство с историей рождения нашего города – на вокзале Новос</w:t>
      </w:r>
      <w:r w:rsidRPr="00C67D11">
        <w:rPr>
          <w:szCs w:val="28"/>
        </w:rPr>
        <w:t>и</w:t>
      </w:r>
      <w:r w:rsidRPr="00C67D11">
        <w:rPr>
          <w:szCs w:val="28"/>
        </w:rPr>
        <w:t xml:space="preserve">бирск-главный. Вот уже много лет с этого вокзала уходит к столице нашей Родины поезд  «Сибиряк» И всегда в этот момент звучала музыка (Звучит песня Гимн Новосибирска «Мой Новосибирск родной») </w:t>
      </w:r>
    </w:p>
    <w:p w:rsidR="006E798D" w:rsidRPr="00C67D11" w:rsidRDefault="006E798D" w:rsidP="005E0F4E">
      <w:pPr>
        <w:rPr>
          <w:szCs w:val="28"/>
        </w:rPr>
      </w:pPr>
      <w:r w:rsidRPr="00C67D11">
        <w:rPr>
          <w:szCs w:val="28"/>
        </w:rPr>
        <w:t xml:space="preserve">В совместной деятельности закрепление материала </w:t>
      </w:r>
      <w:r w:rsidRPr="00C67D11">
        <w:rPr>
          <w:b/>
          <w:szCs w:val="28"/>
        </w:rPr>
        <w:t>Приложение № 4</w:t>
      </w:r>
    </w:p>
    <w:p w:rsidR="006E798D" w:rsidRPr="00C67D11" w:rsidRDefault="006E798D" w:rsidP="005E0F4E">
      <w:pPr>
        <w:rPr>
          <w:szCs w:val="28"/>
        </w:rPr>
      </w:pPr>
      <w:r w:rsidRPr="00C67D11">
        <w:rPr>
          <w:szCs w:val="28"/>
        </w:rPr>
        <w:t xml:space="preserve">Текст </w:t>
      </w:r>
      <w:r w:rsidRPr="00C67D11">
        <w:rPr>
          <w:b/>
          <w:szCs w:val="28"/>
        </w:rPr>
        <w:t>приложение № 11</w:t>
      </w:r>
      <w:r w:rsidRPr="00C67D11">
        <w:rPr>
          <w:szCs w:val="28"/>
        </w:rPr>
        <w:br w:type="page"/>
      </w: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p>
    <w:p w:rsidR="006E798D" w:rsidRPr="00C67D11" w:rsidRDefault="006E798D" w:rsidP="005E0F4E">
      <w:pPr>
        <w:jc w:val="center"/>
        <w:rPr>
          <w:b/>
          <w:szCs w:val="28"/>
        </w:rPr>
      </w:pPr>
      <w:r w:rsidRPr="00C67D11">
        <w:rPr>
          <w:b/>
          <w:szCs w:val="28"/>
        </w:rPr>
        <w:t>ПРИЛОЖЕНИЕ</w:t>
      </w:r>
      <w:r>
        <w:rPr>
          <w:b/>
          <w:szCs w:val="28"/>
        </w:rPr>
        <w:t xml:space="preserve"> к конспекту</w:t>
      </w:r>
      <w:r w:rsidRPr="00C67D11">
        <w:rPr>
          <w:b/>
          <w:szCs w:val="28"/>
        </w:rPr>
        <w:t>:</w:t>
      </w:r>
    </w:p>
    <w:p w:rsidR="006E798D" w:rsidRPr="00C67D11" w:rsidRDefault="006E798D" w:rsidP="005E0F4E">
      <w:pPr>
        <w:rPr>
          <w:b/>
          <w:szCs w:val="28"/>
        </w:rPr>
      </w:pPr>
      <w:r w:rsidRPr="00C67D11">
        <w:rPr>
          <w:b/>
          <w:szCs w:val="28"/>
        </w:rPr>
        <w:br w:type="page"/>
      </w:r>
    </w:p>
    <w:p w:rsidR="006E798D" w:rsidRPr="00C67D11" w:rsidRDefault="006E798D" w:rsidP="005E0F4E">
      <w:pPr>
        <w:jc w:val="center"/>
        <w:rPr>
          <w:b/>
          <w:szCs w:val="28"/>
        </w:rPr>
      </w:pPr>
      <w:r w:rsidRPr="00C67D11">
        <w:rPr>
          <w:b/>
          <w:szCs w:val="28"/>
        </w:rPr>
        <w:t>Приложение 1</w:t>
      </w:r>
    </w:p>
    <w:p w:rsidR="006E798D" w:rsidRPr="00C67D11" w:rsidRDefault="006E798D" w:rsidP="005E0F4E">
      <w:pPr>
        <w:rPr>
          <w:szCs w:val="28"/>
        </w:rPr>
      </w:pPr>
      <w:r w:rsidRPr="00C67D11">
        <w:rPr>
          <w:szCs w:val="28"/>
        </w:rPr>
        <w:t>Фото достопримечательностей Новосибирска.</w:t>
      </w:r>
    </w:p>
    <w:p w:rsidR="006E798D" w:rsidRPr="00C67D11" w:rsidRDefault="006E798D" w:rsidP="005E0F4E">
      <w:pPr>
        <w:rPr>
          <w:szCs w:val="28"/>
        </w:rPr>
      </w:pPr>
      <w:r>
        <w:rPr>
          <w:noProof/>
          <w:lang w:eastAsia="ru-RU"/>
        </w:rPr>
        <w:pict>
          <v:shape id="Рисунок 15" o:spid="_x0000_s1030" type="#_x0000_t75" style="position:absolute;left:0;text-align:left;margin-left:-29.9pt;margin-top:21.2pt;width:507.35pt;height:335.05pt;z-index:-251652096;visibility:visible;mso-wrap-distance-top:.96pt;mso-wrap-distance-right:3.38781mm;mso-wrap-distance-bottom:.55914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">
            <v:imagedata r:id="rId10" o:title=""/>
            <o:lock v:ext="edit" aspectratio="f"/>
          </v:shape>
        </w:pict>
      </w:r>
      <w:r w:rsidRPr="00C67D11">
        <w:rPr>
          <w:szCs w:val="28"/>
        </w:rPr>
        <w:t xml:space="preserve"> </w:t>
      </w:r>
    </w:p>
    <w:p w:rsidR="006E798D" w:rsidRPr="00C67D11" w:rsidRDefault="006E798D" w:rsidP="005E0F4E">
      <w:pPr>
        <w:rPr>
          <w:szCs w:val="28"/>
        </w:rPr>
      </w:pPr>
      <w:r w:rsidRPr="00C67D11">
        <w:rPr>
          <w:szCs w:val="28"/>
        </w:rPr>
        <w:br w:type="page"/>
      </w:r>
    </w:p>
    <w:p w:rsidR="006E798D" w:rsidRPr="00C67D11" w:rsidRDefault="006E798D" w:rsidP="005E0F4E">
      <w:pPr>
        <w:rPr>
          <w:szCs w:val="28"/>
        </w:rPr>
      </w:pPr>
    </w:p>
    <w:p w:rsidR="006E798D" w:rsidRPr="00C67D11" w:rsidRDefault="006E798D" w:rsidP="005E0F4E">
      <w:pPr>
        <w:jc w:val="center"/>
        <w:rPr>
          <w:b/>
          <w:szCs w:val="28"/>
        </w:rPr>
      </w:pPr>
      <w:r w:rsidRPr="00C67D11">
        <w:rPr>
          <w:b/>
          <w:szCs w:val="28"/>
        </w:rPr>
        <w:t>Приложение 2</w:t>
      </w:r>
    </w:p>
    <w:p w:rsidR="006E798D" w:rsidRPr="00C67D11" w:rsidRDefault="006E798D" w:rsidP="005E0F4E">
      <w:pPr>
        <w:rPr>
          <w:szCs w:val="28"/>
        </w:rPr>
      </w:pPr>
    </w:p>
    <w:p w:rsidR="006E798D" w:rsidRPr="00C67D11" w:rsidRDefault="006E798D" w:rsidP="005E0F4E">
      <w:pPr>
        <w:jc w:val="center"/>
        <w:rPr>
          <w:b/>
          <w:szCs w:val="28"/>
        </w:rPr>
      </w:pPr>
      <w:r w:rsidRPr="00C67D11">
        <w:rPr>
          <w:b/>
          <w:noProof/>
          <w:szCs w:val="28"/>
          <w:lang w:eastAsia="ru-RU"/>
        </w:rPr>
        <w:t>Герб Сибирской губернии</w:t>
      </w:r>
    </w:p>
    <w:p w:rsidR="006E798D" w:rsidRPr="00C67D11" w:rsidRDefault="006E798D" w:rsidP="005E0F4E">
      <w:pPr>
        <w:rPr>
          <w:szCs w:val="28"/>
        </w:rPr>
      </w:pPr>
      <w:r>
        <w:rPr>
          <w:noProof/>
          <w:lang w:eastAsia="ru-RU"/>
        </w:rPr>
        <w:pict>
          <v:shape id="Рисунок 3" o:spid="_x0000_s1031" type="#_x0000_t75" style="position:absolute;left:0;text-align:left;margin-left:8.15pt;margin-top:22.95pt;width:365.95pt;height:467.05pt;z-index:-251660288;visibility:visible">
            <v:imagedata r:id="rId11" o:title=""/>
          </v:shape>
        </w:pict>
      </w: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r w:rsidRPr="00C67D11">
        <w:rPr>
          <w:szCs w:val="28"/>
        </w:rPr>
        <w:br w:type="page"/>
      </w:r>
    </w:p>
    <w:p w:rsidR="006E798D" w:rsidRPr="00C67D11" w:rsidRDefault="006E798D" w:rsidP="005E0F4E">
      <w:pPr>
        <w:jc w:val="center"/>
        <w:rPr>
          <w:b/>
          <w:szCs w:val="28"/>
        </w:rPr>
      </w:pPr>
      <w:r w:rsidRPr="00C67D11">
        <w:rPr>
          <w:b/>
          <w:szCs w:val="28"/>
        </w:rPr>
        <w:t>Приложение 3</w:t>
      </w:r>
    </w:p>
    <w:p w:rsidR="006E798D" w:rsidRPr="00C67D11" w:rsidRDefault="006E798D" w:rsidP="005E0F4E">
      <w:pPr>
        <w:jc w:val="center"/>
        <w:rPr>
          <w:b/>
          <w:szCs w:val="28"/>
        </w:rPr>
      </w:pPr>
      <w:r w:rsidRPr="00C67D11">
        <w:rPr>
          <w:b/>
          <w:szCs w:val="28"/>
        </w:rPr>
        <w:t>Герб Новосибирска</w:t>
      </w:r>
    </w:p>
    <w:p w:rsidR="006E798D" w:rsidRPr="00C67D11" w:rsidRDefault="006E798D" w:rsidP="005E0F4E">
      <w:pPr>
        <w:rPr>
          <w:szCs w:val="28"/>
        </w:rPr>
      </w:pPr>
      <w:r>
        <w:rPr>
          <w:noProof/>
          <w:lang w:eastAsia="ru-RU"/>
        </w:rPr>
        <w:pict>
          <v:shape id="Рисунок 7" o:spid="_x0000_s1032" type="#_x0000_t75" style="position:absolute;left:0;text-align:left;margin-left:-12.9pt;margin-top:52pt;width:431.2pt;height:424.55pt;z-index:-251659264;visibility:visible">
            <v:imagedata r:id="rId12" o:title=""/>
          </v:shape>
        </w:pict>
      </w:r>
      <w:r w:rsidRPr="00C67D11">
        <w:rPr>
          <w:szCs w:val="28"/>
        </w:rPr>
        <w:br w:type="page"/>
      </w:r>
    </w:p>
    <w:p w:rsidR="006E798D" w:rsidRPr="00C67D11" w:rsidRDefault="006E798D" w:rsidP="005E0F4E">
      <w:pPr>
        <w:jc w:val="center"/>
        <w:rPr>
          <w:szCs w:val="28"/>
        </w:rPr>
      </w:pPr>
      <w:r w:rsidRPr="00C67D11">
        <w:rPr>
          <w:b/>
          <w:szCs w:val="28"/>
        </w:rPr>
        <w:t>Приложение 4</w:t>
      </w:r>
    </w:p>
    <w:p w:rsidR="006E798D" w:rsidRPr="00C67D11" w:rsidRDefault="006E798D" w:rsidP="005E0F4E">
      <w:pPr>
        <w:rPr>
          <w:szCs w:val="28"/>
        </w:rPr>
      </w:pPr>
      <w:r w:rsidRPr="00C67D11">
        <w:rPr>
          <w:szCs w:val="28"/>
        </w:rPr>
        <w:t xml:space="preserve">Для совместной деятельности детям было предложено выполнить герб Новосибирска в технике </w:t>
      </w:r>
      <w:r>
        <w:rPr>
          <w:szCs w:val="28"/>
        </w:rPr>
        <w:t>пластилинографии</w:t>
      </w:r>
      <w:r w:rsidRPr="00C67D11">
        <w:rPr>
          <w:szCs w:val="28"/>
        </w:rPr>
        <w:t xml:space="preserve"> на картон</w:t>
      </w:r>
      <w:r>
        <w:rPr>
          <w:szCs w:val="28"/>
        </w:rPr>
        <w:t>е</w:t>
      </w:r>
      <w:r w:rsidRPr="00C67D11">
        <w:rPr>
          <w:szCs w:val="28"/>
        </w:rPr>
        <w:t xml:space="preserve"> по нанесенному зар</w:t>
      </w:r>
      <w:r w:rsidRPr="00C67D11">
        <w:rPr>
          <w:szCs w:val="28"/>
        </w:rPr>
        <w:t>а</w:t>
      </w:r>
      <w:r w:rsidRPr="00C67D11">
        <w:rPr>
          <w:szCs w:val="28"/>
        </w:rPr>
        <w:t>нее трафарету.</w:t>
      </w:r>
    </w:p>
    <w:p w:rsidR="006E798D" w:rsidRPr="00C67D11" w:rsidRDefault="006E798D" w:rsidP="005E0F4E">
      <w:pPr>
        <w:rPr>
          <w:szCs w:val="28"/>
        </w:rPr>
      </w:pPr>
      <w:r>
        <w:rPr>
          <w:noProof/>
          <w:lang w:eastAsia="ru-RU"/>
        </w:rPr>
        <w:pict>
          <v:shape id="Рисунок 4" o:spid="_x0000_s1033" type="#_x0000_t75" style="position:absolute;left:0;text-align:left;margin-left:-6.1pt;margin-top:92.75pt;width:463.45pt;height:329.45pt;z-index:-251661312;visibility:visible">
            <v:imagedata r:id="rId13" o:title=""/>
          </v:shape>
        </w:pict>
      </w:r>
      <w:r w:rsidRPr="00C67D11">
        <w:rPr>
          <w:szCs w:val="28"/>
        </w:rPr>
        <w:br w:type="page"/>
      </w:r>
    </w:p>
    <w:p w:rsidR="006E798D" w:rsidRPr="00C67D11" w:rsidRDefault="006E798D" w:rsidP="005E0F4E">
      <w:pPr>
        <w:jc w:val="center"/>
        <w:rPr>
          <w:b/>
          <w:szCs w:val="28"/>
        </w:rPr>
      </w:pPr>
      <w:r w:rsidRPr="00C67D11">
        <w:rPr>
          <w:b/>
          <w:szCs w:val="28"/>
        </w:rPr>
        <w:t>Приложение 5</w:t>
      </w:r>
    </w:p>
    <w:p w:rsidR="006E798D" w:rsidRPr="00C67D11" w:rsidRDefault="006E798D" w:rsidP="005E0F4E">
      <w:pPr>
        <w:jc w:val="center"/>
        <w:rPr>
          <w:b/>
          <w:szCs w:val="28"/>
        </w:rPr>
      </w:pPr>
      <w:r w:rsidRPr="00C67D11">
        <w:rPr>
          <w:b/>
          <w:szCs w:val="28"/>
        </w:rPr>
        <w:t>Герб Лесосибирска (Красноярский край)</w:t>
      </w:r>
    </w:p>
    <w:p w:rsidR="006E798D" w:rsidRPr="00C67D11" w:rsidRDefault="006E798D" w:rsidP="005E0F4E">
      <w:pPr>
        <w:rPr>
          <w:szCs w:val="28"/>
        </w:rPr>
      </w:pPr>
      <w:r>
        <w:rPr>
          <w:noProof/>
          <w:lang w:eastAsia="ru-RU"/>
        </w:rPr>
        <w:pict>
          <v:shape id="Рисунок 6" o:spid="_x0000_s1034" type="#_x0000_t75" style="position:absolute;left:0;text-align:left;margin-left:50.95pt;margin-top:23.5pt;width:346.95pt;height:440.15pt;z-index:-251656192;visibility:visible">
            <v:imagedata r:id="rId14" o:title=""/>
          </v:shape>
        </w:pict>
      </w:r>
      <w:r w:rsidRPr="00C67D11">
        <w:rPr>
          <w:szCs w:val="28"/>
        </w:rPr>
        <w:br w:type="page"/>
      </w:r>
    </w:p>
    <w:p w:rsidR="006E798D" w:rsidRPr="00C67D11" w:rsidRDefault="006E798D" w:rsidP="005E0F4E">
      <w:pPr>
        <w:jc w:val="center"/>
        <w:rPr>
          <w:b/>
          <w:szCs w:val="28"/>
        </w:rPr>
      </w:pPr>
      <w:r w:rsidRPr="00C67D11">
        <w:rPr>
          <w:b/>
          <w:szCs w:val="28"/>
        </w:rPr>
        <w:t>Приложение 6</w:t>
      </w:r>
    </w:p>
    <w:p w:rsidR="006E798D" w:rsidRPr="00C67D11" w:rsidRDefault="006E798D" w:rsidP="005E0F4E">
      <w:pPr>
        <w:jc w:val="center"/>
        <w:rPr>
          <w:b/>
          <w:szCs w:val="28"/>
        </w:rPr>
      </w:pPr>
      <w:r w:rsidRPr="00C67D11">
        <w:rPr>
          <w:b/>
          <w:szCs w:val="28"/>
        </w:rPr>
        <w:t>герб Иркутской губернии.</w:t>
      </w:r>
    </w:p>
    <w:p w:rsidR="006E798D" w:rsidRPr="00C67D11" w:rsidRDefault="006E798D" w:rsidP="005E0F4E">
      <w:pPr>
        <w:rPr>
          <w:szCs w:val="28"/>
        </w:rPr>
      </w:pPr>
      <w:r>
        <w:rPr>
          <w:noProof/>
          <w:lang w:eastAsia="ru-RU"/>
        </w:rPr>
        <w:pict>
          <v:shape id="Рисунок 9" o:spid="_x0000_s1035" type="#_x0000_t75" style="position:absolute;left:0;text-align:left;margin-left:60.45pt;margin-top:20.75pt;width:314.65pt;height:371.55pt;z-index:-251657216;visibility:visible">
            <v:imagedata r:id="rId15" o:title=""/>
          </v:shape>
        </w:pict>
      </w: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p>
    <w:p w:rsidR="006E798D" w:rsidRPr="00C67D11" w:rsidRDefault="006E798D" w:rsidP="005E0F4E">
      <w:pPr>
        <w:rPr>
          <w:szCs w:val="28"/>
        </w:rPr>
      </w:pPr>
      <w:r w:rsidRPr="00C67D11">
        <w:rPr>
          <w:szCs w:val="28"/>
        </w:rPr>
        <w:t>Символами города стали соболь, как свидетельство богатства края, и тигр (сибиряки называли его бабром), воплощавший могущество.</w:t>
      </w:r>
    </w:p>
    <w:p w:rsidR="006E798D" w:rsidRDefault="006E798D" w:rsidP="005E0F4E">
      <w:pPr>
        <w:rPr>
          <w:szCs w:val="28"/>
        </w:rPr>
      </w:pPr>
      <w:r w:rsidRPr="00C67D11">
        <w:rPr>
          <w:szCs w:val="28"/>
        </w:rPr>
        <w:t>В летописи П.И.Пежемского и В.И.Кротова (Иркутск, 1911) о гербе г</w:t>
      </w:r>
      <w:r w:rsidRPr="00C67D11">
        <w:rPr>
          <w:szCs w:val="28"/>
        </w:rPr>
        <w:t>о</w:t>
      </w:r>
      <w:r w:rsidRPr="00C67D11">
        <w:rPr>
          <w:szCs w:val="28"/>
        </w:rPr>
        <w:t>рода сказано: “Герб города Иркутска высочайше пожалован первоначально 18 февраля 1690 г., а сего года 26 октября высочайше подтвержден. Он пре</w:t>
      </w:r>
      <w:r w:rsidRPr="00C67D11">
        <w:rPr>
          <w:szCs w:val="28"/>
        </w:rPr>
        <w:t>д</w:t>
      </w:r>
      <w:r w:rsidRPr="00C67D11">
        <w:rPr>
          <w:szCs w:val="28"/>
        </w:rPr>
        <w:t>ставляет в серебряном поле бабра, бегущего по зеленой траве в левую стор</w:t>
      </w:r>
      <w:r w:rsidRPr="00C67D11">
        <w:rPr>
          <w:szCs w:val="28"/>
        </w:rPr>
        <w:t>о</w:t>
      </w:r>
      <w:r w:rsidRPr="00C67D11">
        <w:rPr>
          <w:szCs w:val="28"/>
        </w:rPr>
        <w:t>ну щита и имеющего в челюстях своих соболя. Многие у нас разумеют ск</w:t>
      </w:r>
      <w:r w:rsidRPr="00C67D11">
        <w:rPr>
          <w:szCs w:val="28"/>
        </w:rPr>
        <w:t>а</w:t>
      </w:r>
      <w:r w:rsidRPr="00C67D11">
        <w:rPr>
          <w:szCs w:val="28"/>
        </w:rPr>
        <w:t>занного бабра за бобра. Бобр известное земноводное животное, шкура кот</w:t>
      </w:r>
      <w:r w:rsidRPr="00C67D11">
        <w:rPr>
          <w:szCs w:val="28"/>
        </w:rPr>
        <w:t>о</w:t>
      </w:r>
      <w:r w:rsidRPr="00C67D11">
        <w:rPr>
          <w:szCs w:val="28"/>
        </w:rPr>
        <w:t>рого ценится очень высоко; а бабр - кровожадный, сильный и лютый зверь, живет в жарких странах. Он иногда забегает в Сибирь из Китая. Шкура его светло-желтоватого цвета с черно-бурыми поперечными полосами, с дли</w:t>
      </w:r>
      <w:r w:rsidRPr="00C67D11">
        <w:rPr>
          <w:szCs w:val="28"/>
        </w:rPr>
        <w:t>н</w:t>
      </w:r>
      <w:r w:rsidRPr="00C67D11">
        <w:rPr>
          <w:szCs w:val="28"/>
        </w:rPr>
        <w:t>ным хвостом. Этот-то зверь и изображен на гербе города Иркутска и всей Иркутской губернии".</w:t>
      </w:r>
    </w:p>
    <w:p w:rsidR="006E798D" w:rsidRDefault="006E798D">
      <w:pPr>
        <w:spacing w:after="200" w:line="276" w:lineRule="auto"/>
        <w:ind w:firstLine="0"/>
        <w:jc w:val="left"/>
        <w:rPr>
          <w:szCs w:val="28"/>
        </w:rPr>
      </w:pPr>
      <w:r>
        <w:rPr>
          <w:szCs w:val="28"/>
        </w:rPr>
        <w:br w:type="page"/>
      </w:r>
    </w:p>
    <w:p w:rsidR="006E798D" w:rsidRPr="00C67D11" w:rsidRDefault="006E798D" w:rsidP="005E0F4E">
      <w:pPr>
        <w:rPr>
          <w:szCs w:val="28"/>
        </w:rPr>
      </w:pPr>
    </w:p>
    <w:p w:rsidR="006E798D" w:rsidRPr="00C67D11" w:rsidRDefault="006E798D" w:rsidP="005E0F4E">
      <w:pPr>
        <w:jc w:val="center"/>
        <w:rPr>
          <w:szCs w:val="28"/>
        </w:rPr>
      </w:pPr>
      <w:r w:rsidRPr="00C67D11">
        <w:rPr>
          <w:b/>
          <w:szCs w:val="28"/>
        </w:rPr>
        <w:t>Приложение 7</w:t>
      </w:r>
    </w:p>
    <w:p w:rsidR="006E798D" w:rsidRPr="00C67D11" w:rsidRDefault="006E798D" w:rsidP="005E0F4E">
      <w:pPr>
        <w:rPr>
          <w:szCs w:val="28"/>
        </w:rPr>
      </w:pPr>
      <w:r>
        <w:rPr>
          <w:noProof/>
          <w:lang w:eastAsia="ru-RU"/>
        </w:rPr>
        <w:pict>
          <v:shape id="Рисунок 12" o:spid="_x0000_s1036" type="#_x0000_t75" style="position:absolute;left:0;text-align:left;margin-left:-44.85pt;margin-top:122.6pt;width:524.75pt;height:375.6pt;z-index:-251655168;visibility:visible">
            <v:imagedata r:id="rId16" o:title=""/>
          </v:shape>
        </w:pict>
      </w:r>
      <w:r w:rsidRPr="00C67D11">
        <w:rPr>
          <w:szCs w:val="28"/>
        </w:rPr>
        <w:br w:type="page"/>
      </w:r>
    </w:p>
    <w:p w:rsidR="006E798D" w:rsidRPr="00C67D11" w:rsidRDefault="006E798D" w:rsidP="005E0F4E">
      <w:pPr>
        <w:jc w:val="center"/>
        <w:rPr>
          <w:b/>
          <w:szCs w:val="28"/>
        </w:rPr>
      </w:pPr>
      <w:r w:rsidRPr="00C67D11">
        <w:rPr>
          <w:b/>
          <w:szCs w:val="28"/>
        </w:rPr>
        <w:t>герб Свердловской области</w:t>
      </w:r>
    </w:p>
    <w:p w:rsidR="006E798D" w:rsidRPr="00C67D11" w:rsidRDefault="006E798D" w:rsidP="005E0F4E">
      <w:pPr>
        <w:rPr>
          <w:szCs w:val="28"/>
        </w:rPr>
      </w:pPr>
    </w:p>
    <w:p w:rsidR="006E798D" w:rsidRPr="00C67D11" w:rsidRDefault="006E798D" w:rsidP="005E0F4E">
      <w:pPr>
        <w:rPr>
          <w:szCs w:val="28"/>
        </w:rPr>
      </w:pPr>
      <w:r w:rsidRPr="00C67D11">
        <w:rPr>
          <w:szCs w:val="28"/>
        </w:rPr>
        <w:t>Полный герб Свердловской области представляет собой червленый щит с серебряным восстающим соболем, держащим передними лапами зол</w:t>
      </w:r>
      <w:r w:rsidRPr="00C67D11">
        <w:rPr>
          <w:szCs w:val="28"/>
        </w:rPr>
        <w:t>о</w:t>
      </w:r>
      <w:r w:rsidRPr="00C67D11">
        <w:rPr>
          <w:szCs w:val="28"/>
        </w:rPr>
        <w:t>тую стрелу, положенную в столб оперением вверх. Щит увенчан золотой и</w:t>
      </w:r>
      <w:r w:rsidRPr="00C67D11">
        <w:rPr>
          <w:szCs w:val="28"/>
        </w:rPr>
        <w:t>м</w:t>
      </w:r>
      <w:r w:rsidRPr="00C67D11">
        <w:rPr>
          <w:szCs w:val="28"/>
        </w:rPr>
        <w:t>ператорской короной. Щит поддерживают золотые грифоны, держащие п</w:t>
      </w:r>
      <w:r w:rsidRPr="00C67D11">
        <w:rPr>
          <w:szCs w:val="28"/>
        </w:rPr>
        <w:t>о</w:t>
      </w:r>
      <w:r w:rsidRPr="00C67D11">
        <w:rPr>
          <w:szCs w:val="28"/>
        </w:rPr>
        <w:t>ставленные в столб по сторонам щита знамена в цвет флага Свердловской области с золотыми древками, бахромой, навершиями и подтоками, стоящие на подножии из золотых кедровых ветвей, перевитых червленой лентой с з</w:t>
      </w:r>
      <w:r w:rsidRPr="00C67D11">
        <w:rPr>
          <w:szCs w:val="28"/>
        </w:rPr>
        <w:t>о</w:t>
      </w:r>
      <w:r w:rsidRPr="00C67D11">
        <w:rPr>
          <w:szCs w:val="28"/>
        </w:rPr>
        <w:t>лотыми каймами, на которой серебряными буквами начертан девиз «ОПО</w:t>
      </w:r>
      <w:r w:rsidRPr="00C67D11">
        <w:rPr>
          <w:szCs w:val="28"/>
        </w:rPr>
        <w:t>Р</w:t>
      </w:r>
      <w:r w:rsidRPr="00C67D11">
        <w:rPr>
          <w:szCs w:val="28"/>
        </w:rPr>
        <w:t>НЫЙ КРАЙ ДЕРЖАВЫ».</w:t>
      </w:r>
    </w:p>
    <w:p w:rsidR="006E798D" w:rsidRPr="00C67D11" w:rsidRDefault="006E798D" w:rsidP="005E0F4E">
      <w:pPr>
        <w:rPr>
          <w:szCs w:val="28"/>
        </w:rPr>
      </w:pPr>
      <w:r w:rsidRPr="00C67D11">
        <w:rPr>
          <w:szCs w:val="28"/>
        </w:rPr>
        <w:t>В «Заметках к символическому обоснованию гербовых фигур, воспр</w:t>
      </w:r>
      <w:r w:rsidRPr="00C67D11">
        <w:rPr>
          <w:szCs w:val="28"/>
        </w:rPr>
        <w:t>и</w:t>
      </w:r>
      <w:r w:rsidRPr="00C67D11">
        <w:rPr>
          <w:szCs w:val="28"/>
        </w:rPr>
        <w:t>нимаемых Свердловской областью», отмечалось, что «Соболь со стрелой служит указанием на первоначальное развитие края как части Сибирского царства, и, будучи взят из старого герба г.Верхотурья, призван подчеркнуть духовную преемственность с русскими покорителями и просветителями С</w:t>
      </w:r>
      <w:r w:rsidRPr="00C67D11">
        <w:rPr>
          <w:szCs w:val="28"/>
        </w:rPr>
        <w:t>и</w:t>
      </w:r>
      <w:r w:rsidRPr="00C67D11">
        <w:rPr>
          <w:szCs w:val="28"/>
        </w:rPr>
        <w:t>бири, чьим форпостом был Верхотурский монастырь. В отличие от своего прототипа он изображен серебряным (белым), а не чёрным (обычным для с</w:t>
      </w:r>
      <w:r w:rsidRPr="00C67D11">
        <w:rPr>
          <w:szCs w:val="28"/>
        </w:rPr>
        <w:t>о</w:t>
      </w:r>
      <w:r w:rsidRPr="00C67D11">
        <w:rPr>
          <w:szCs w:val="28"/>
        </w:rPr>
        <w:t>боля цветом). Благодаря этому на первый план выступает не эмблематич</w:t>
      </w:r>
      <w:r w:rsidRPr="00C67D11">
        <w:rPr>
          <w:szCs w:val="28"/>
        </w:rPr>
        <w:t>е</w:t>
      </w:r>
      <w:r w:rsidRPr="00C67D11">
        <w:rPr>
          <w:szCs w:val="28"/>
        </w:rPr>
        <w:t>ское его значение — пушнина и/или охотничьи промыслы инородцев, — а символическое, допускающее широкий спектр толкований от легендарного клейма «Старый соболь» Демидовских заводов, до сближения с горностаем - символом чистоты и независимости. Красный цвет поля призван олицетв</w:t>
      </w:r>
      <w:r w:rsidRPr="00C67D11">
        <w:rPr>
          <w:szCs w:val="28"/>
        </w:rPr>
        <w:t>о</w:t>
      </w:r>
      <w:r w:rsidRPr="00C67D11">
        <w:rPr>
          <w:szCs w:val="28"/>
        </w:rPr>
        <w:t>рять власть, достоинство, почет, а золотая стрела -государственную крепость.</w:t>
      </w:r>
    </w:p>
    <w:p w:rsidR="006E798D" w:rsidRPr="00C67D11" w:rsidRDefault="006E798D" w:rsidP="005E0F4E">
      <w:pPr>
        <w:rPr>
          <w:szCs w:val="28"/>
        </w:rPr>
      </w:pPr>
      <w:r w:rsidRPr="00C67D11">
        <w:rPr>
          <w:szCs w:val="28"/>
        </w:rPr>
        <w:br w:type="page"/>
      </w:r>
    </w:p>
    <w:p w:rsidR="006E798D" w:rsidRPr="00C67D11" w:rsidRDefault="006E798D" w:rsidP="005E0F4E">
      <w:pPr>
        <w:jc w:val="center"/>
        <w:rPr>
          <w:b/>
          <w:szCs w:val="28"/>
        </w:rPr>
      </w:pPr>
      <w:r w:rsidRPr="00C67D11">
        <w:rPr>
          <w:b/>
          <w:szCs w:val="28"/>
        </w:rPr>
        <w:t>Приложение 8</w:t>
      </w:r>
    </w:p>
    <w:p w:rsidR="006E798D" w:rsidRPr="00C67D11" w:rsidRDefault="006E798D" w:rsidP="005E0F4E">
      <w:pPr>
        <w:jc w:val="center"/>
        <w:rPr>
          <w:b/>
          <w:szCs w:val="28"/>
        </w:rPr>
      </w:pPr>
      <w:r w:rsidRPr="00C67D11">
        <w:rPr>
          <w:b/>
          <w:szCs w:val="28"/>
        </w:rPr>
        <w:t>Герб Тюменской области</w:t>
      </w:r>
    </w:p>
    <w:p w:rsidR="006E798D" w:rsidRPr="00C67D11" w:rsidRDefault="006E798D" w:rsidP="005E0F4E">
      <w:pPr>
        <w:rPr>
          <w:szCs w:val="28"/>
        </w:rPr>
      </w:pPr>
      <w:r>
        <w:rPr>
          <w:noProof/>
          <w:lang w:eastAsia="ru-RU"/>
        </w:rPr>
        <w:pict>
          <v:shape id="_x0000_s1037" type="#_x0000_t75" style="position:absolute;left:0;text-align:left;margin-left:-43.45pt;margin-top:373.95pt;width:294.65pt;height:294.1pt;z-index:251663360;visibility:visible">
            <v:imagedata r:id="rId17" o:title=""/>
          </v:shape>
        </w:pict>
      </w:r>
      <w:r>
        <w:rPr>
          <w:noProof/>
          <w:lang w:eastAsia="ru-RU"/>
        </w:rPr>
        <w:pict>
          <v:shape id="Рисунок 10" o:spid="_x0000_s1038" type="#_x0000_t75" style="position:absolute;left:0;text-align:left;margin-left:124.15pt;margin-top:49.95pt;width:253.35pt;height:320.25pt;z-index:-251654144;visibility:visible">
            <v:imagedata r:id="rId18" o:title=""/>
          </v:shape>
        </w:pict>
      </w:r>
      <w:r w:rsidRPr="00C67D11">
        <w:rPr>
          <w:szCs w:val="28"/>
        </w:rPr>
        <w:br w:type="page"/>
      </w:r>
    </w:p>
    <w:p w:rsidR="006E798D" w:rsidRPr="00C67D11" w:rsidRDefault="006E798D" w:rsidP="005E0F4E">
      <w:pPr>
        <w:jc w:val="center"/>
        <w:rPr>
          <w:szCs w:val="28"/>
        </w:rPr>
      </w:pPr>
      <w:r w:rsidRPr="00C67D11">
        <w:rPr>
          <w:b/>
          <w:szCs w:val="28"/>
        </w:rPr>
        <w:t>Приложение 9</w:t>
      </w:r>
    </w:p>
    <w:p w:rsidR="006E798D" w:rsidRPr="00C67D11" w:rsidRDefault="006E798D" w:rsidP="005E0F4E">
      <w:pPr>
        <w:rPr>
          <w:szCs w:val="28"/>
        </w:rPr>
      </w:pPr>
      <w:r w:rsidRPr="00C67D11">
        <w:rPr>
          <w:szCs w:val="28"/>
        </w:rPr>
        <w:t>Сибирский соболь для Императора</w:t>
      </w:r>
    </w:p>
    <w:p w:rsidR="006E798D" w:rsidRPr="00C67D11" w:rsidRDefault="006E798D" w:rsidP="005E0F4E">
      <w:pPr>
        <w:rPr>
          <w:szCs w:val="28"/>
        </w:rPr>
      </w:pPr>
      <w:r w:rsidRPr="00C67D11">
        <w:rPr>
          <w:szCs w:val="28"/>
        </w:rPr>
        <w:t xml:space="preserve">Императорская семья 1907 год. </w:t>
      </w:r>
    </w:p>
    <w:p w:rsidR="006E798D" w:rsidRPr="00C67D11" w:rsidRDefault="006E798D" w:rsidP="005E0F4E">
      <w:pPr>
        <w:rPr>
          <w:szCs w:val="28"/>
        </w:rPr>
      </w:pPr>
    </w:p>
    <w:p w:rsidR="006E798D" w:rsidRPr="00C67D11" w:rsidRDefault="006E798D" w:rsidP="005E0F4E">
      <w:pPr>
        <w:rPr>
          <w:szCs w:val="28"/>
        </w:rPr>
      </w:pPr>
      <w:r w:rsidRPr="00C67D11">
        <w:rPr>
          <w:szCs w:val="28"/>
        </w:rPr>
        <w:t>Из воспоминаний А.А.Мосолова:</w:t>
      </w:r>
    </w:p>
    <w:p w:rsidR="006E798D" w:rsidRPr="00C67D11" w:rsidRDefault="006E798D" w:rsidP="005E0F4E">
      <w:pPr>
        <w:rPr>
          <w:szCs w:val="28"/>
        </w:rPr>
      </w:pPr>
    </w:p>
    <w:p w:rsidR="006E798D" w:rsidRPr="00C67D11" w:rsidRDefault="006E798D" w:rsidP="005E0F4E">
      <w:pPr>
        <w:rPr>
          <w:szCs w:val="28"/>
        </w:rPr>
      </w:pPr>
      <w:r w:rsidRPr="00C67D11">
        <w:rPr>
          <w:szCs w:val="28"/>
        </w:rPr>
        <w:t>"  Я сидел у себя в канцелярии, изготовляя спешный доклад о придво</w:t>
      </w:r>
      <w:r w:rsidRPr="00C67D11">
        <w:rPr>
          <w:szCs w:val="28"/>
        </w:rPr>
        <w:t>р</w:t>
      </w:r>
      <w:r w:rsidRPr="00C67D11">
        <w:rPr>
          <w:szCs w:val="28"/>
        </w:rPr>
        <w:t>ных пожалованиях, и приказал никого не принимать. Входит старый курьер и докладывает:</w:t>
      </w:r>
    </w:p>
    <w:p w:rsidR="006E798D" w:rsidRPr="00C67D11" w:rsidRDefault="006E798D" w:rsidP="005E0F4E">
      <w:pPr>
        <w:rPr>
          <w:szCs w:val="28"/>
        </w:rPr>
      </w:pPr>
      <w:r w:rsidRPr="00C67D11">
        <w:rPr>
          <w:szCs w:val="28"/>
        </w:rPr>
        <w:t xml:space="preserve">    - Осмелюсь доложить вашему превосходительству, что тут пришли старичок со старушкой, прямо из Сибири, Принесли в виде подношения г</w:t>
      </w:r>
      <w:r w:rsidRPr="00C67D11">
        <w:rPr>
          <w:szCs w:val="28"/>
        </w:rPr>
        <w:t>о</w:t>
      </w:r>
      <w:r w:rsidRPr="00C67D11">
        <w:rPr>
          <w:szCs w:val="28"/>
        </w:rPr>
        <w:t>сударю живого, ручного соболя. Очень уж просят доложить, говорят, что не на что будет переночевать.</w:t>
      </w:r>
    </w:p>
    <w:p w:rsidR="006E798D" w:rsidRPr="00C67D11" w:rsidRDefault="006E798D" w:rsidP="005E0F4E">
      <w:pPr>
        <w:rPr>
          <w:szCs w:val="28"/>
        </w:rPr>
      </w:pPr>
      <w:r w:rsidRPr="00C67D11">
        <w:rPr>
          <w:szCs w:val="28"/>
        </w:rPr>
        <w:t xml:space="preserve">    - А тебе жаль их стало?</w:t>
      </w:r>
    </w:p>
    <w:p w:rsidR="006E798D" w:rsidRPr="00C67D11" w:rsidRDefault="006E798D" w:rsidP="005E0F4E">
      <w:pPr>
        <w:rPr>
          <w:szCs w:val="28"/>
        </w:rPr>
      </w:pPr>
      <w:r w:rsidRPr="00C67D11">
        <w:rPr>
          <w:szCs w:val="28"/>
        </w:rPr>
        <w:t xml:space="preserve">    - Точно так.</w:t>
      </w:r>
    </w:p>
    <w:p w:rsidR="006E798D" w:rsidRPr="00C67D11" w:rsidRDefault="006E798D" w:rsidP="005E0F4E">
      <w:pPr>
        <w:rPr>
          <w:szCs w:val="28"/>
        </w:rPr>
      </w:pPr>
      <w:r w:rsidRPr="00C67D11">
        <w:rPr>
          <w:szCs w:val="28"/>
        </w:rPr>
        <w:t xml:space="preserve">    - Ну, давай их сюда.</w:t>
      </w:r>
    </w:p>
    <w:p w:rsidR="006E798D" w:rsidRPr="00C67D11" w:rsidRDefault="006E798D" w:rsidP="005E0F4E">
      <w:pPr>
        <w:rPr>
          <w:szCs w:val="28"/>
        </w:rPr>
      </w:pPr>
      <w:r w:rsidRPr="00C67D11">
        <w:rPr>
          <w:szCs w:val="28"/>
        </w:rPr>
        <w:t xml:space="preserve">    Вошел весьма симпатичный на вид старичок со старушкой и говорит мне:</w:t>
      </w:r>
    </w:p>
    <w:p w:rsidR="006E798D" w:rsidRPr="00C67D11" w:rsidRDefault="006E798D" w:rsidP="005E0F4E">
      <w:pPr>
        <w:rPr>
          <w:szCs w:val="28"/>
        </w:rPr>
      </w:pPr>
      <w:r w:rsidRPr="00C67D11">
        <w:rPr>
          <w:szCs w:val="28"/>
        </w:rPr>
        <w:t xml:space="preserve">    - По ремеслу я охотник, и удалось мне взять живым молодого соб</w:t>
      </w:r>
      <w:r w:rsidRPr="00C67D11">
        <w:rPr>
          <w:szCs w:val="28"/>
        </w:rPr>
        <w:t>о</w:t>
      </w:r>
      <w:r w:rsidRPr="00C67D11">
        <w:rPr>
          <w:szCs w:val="28"/>
        </w:rPr>
        <w:t>ля. Приручили его со старушкой и решили поднести его царю. Соболь-то вышел редкостный. Собрали все, что было денег: говорили мне, что хватит до Питера и обратно. Вот и поехали.</w:t>
      </w:r>
    </w:p>
    <w:p w:rsidR="006E798D" w:rsidRPr="00C67D11" w:rsidRDefault="006E798D" w:rsidP="005E0F4E">
      <w:pPr>
        <w:rPr>
          <w:szCs w:val="28"/>
        </w:rPr>
      </w:pPr>
      <w:r w:rsidRPr="00C67D11">
        <w:rPr>
          <w:szCs w:val="28"/>
        </w:rPr>
        <w:t xml:space="preserve">    Показывает мне соболя, который тут же вскочил на мой письменный стол и стал обнюхивать представления к придворным чинам. Старик как-то свистнул, соболь прыг прямо ему на руки, залез за пазуху и оттуда выгляд</w:t>
      </w:r>
      <w:r w:rsidRPr="00C67D11">
        <w:rPr>
          <w:szCs w:val="28"/>
        </w:rPr>
        <w:t>ы</w:t>
      </w:r>
      <w:r w:rsidRPr="00C67D11">
        <w:rPr>
          <w:szCs w:val="28"/>
        </w:rPr>
        <w:t>вает. Я спросил, как они ко мне попали.</w:t>
      </w:r>
    </w:p>
    <w:p w:rsidR="006E798D" w:rsidRPr="00C67D11" w:rsidRDefault="006E798D" w:rsidP="005E0F4E">
      <w:pPr>
        <w:rPr>
          <w:szCs w:val="28"/>
        </w:rPr>
      </w:pPr>
      <w:r w:rsidRPr="00C67D11">
        <w:rPr>
          <w:szCs w:val="28"/>
        </w:rPr>
        <w:t xml:space="preserve">    - Денег у нас хватило только до Москвы. Оттуда решили идти пе</w:t>
      </w:r>
      <w:r w:rsidRPr="00C67D11">
        <w:rPr>
          <w:szCs w:val="28"/>
        </w:rPr>
        <w:t>ш</w:t>
      </w:r>
      <w:r w:rsidRPr="00C67D11">
        <w:rPr>
          <w:szCs w:val="28"/>
        </w:rPr>
        <w:t>ком, да какой-то добрый барин, дай Бог ему здоровья, купил нам билеты до Петербурга. Утром приехали и прямо пошли в Зимний дворец. Внутрь меня не пустили, а отправили к начальнику охраны. Тот велел отвести к вам. Ни копейки не осталось, а видеть царя - вот как хочется.</w:t>
      </w:r>
    </w:p>
    <w:p w:rsidR="006E798D" w:rsidRPr="00C67D11" w:rsidRDefault="006E798D" w:rsidP="005E0F4E">
      <w:pPr>
        <w:rPr>
          <w:szCs w:val="28"/>
        </w:rPr>
      </w:pPr>
      <w:r w:rsidRPr="00C67D11">
        <w:rPr>
          <w:szCs w:val="28"/>
        </w:rPr>
        <w:t xml:space="preserve">    Я решил, что живой соболь может доставить большое удовольствие малым еще тогда княжнам. Старику дал немного денег и поручил парочку добросердечному курьеру. Перед тем я спросил старика, кто его в Сибири знает.</w:t>
      </w:r>
    </w:p>
    <w:p w:rsidR="006E798D" w:rsidRPr="00C67D11" w:rsidRDefault="006E798D" w:rsidP="005E0F4E">
      <w:pPr>
        <w:rPr>
          <w:szCs w:val="28"/>
        </w:rPr>
      </w:pPr>
      <w:r w:rsidRPr="00C67D11">
        <w:rPr>
          <w:szCs w:val="28"/>
        </w:rPr>
        <w:t xml:space="preserve">    - Ходил к губернатору перед отъездом, да он говорит: "Иди, вряд ли тебя допустят. А писать мне о тебе не приходится".</w:t>
      </w:r>
    </w:p>
    <w:p w:rsidR="006E798D" w:rsidRPr="00C67D11" w:rsidRDefault="006E798D" w:rsidP="005E0F4E">
      <w:pPr>
        <w:rPr>
          <w:szCs w:val="28"/>
        </w:rPr>
      </w:pPr>
      <w:r w:rsidRPr="00C67D11">
        <w:rPr>
          <w:szCs w:val="28"/>
        </w:rPr>
        <w:t xml:space="preserve">    Я послал телеграмму губернатору, чтобы проверить слова старика и узнать, надежный ли он. В те времена нужно было быть весьма осторожным. Через день получился удовлетворительный ответ, и я телефонировал княжне Орбелиани , рассказав ей о соболе. Час спустя узнаю, что императрица пр</w:t>
      </w:r>
      <w:r w:rsidRPr="00C67D11">
        <w:rPr>
          <w:szCs w:val="28"/>
        </w:rPr>
        <w:t>и</w:t>
      </w:r>
      <w:r w:rsidRPr="00C67D11">
        <w:rPr>
          <w:szCs w:val="28"/>
        </w:rPr>
        <w:t>казала прислать обоих стариком в Зимний дворец и поскорее, так как дети с нетерпением ждут соболя. Все с тем же курьером я приказал их отнести, а после представления вернуться ко мне.     Ждал я их долго. Оказывается, что они более часа оставались у детей, и все время была при этом государыня. Долго рассказывали старик и старуха, как милостива была к ним царица.</w:t>
      </w:r>
    </w:p>
    <w:p w:rsidR="006E798D" w:rsidRPr="00C67D11" w:rsidRDefault="006E798D" w:rsidP="005E0F4E">
      <w:pPr>
        <w:rPr>
          <w:szCs w:val="28"/>
        </w:rPr>
      </w:pPr>
      <w:r w:rsidRPr="00C67D11">
        <w:rPr>
          <w:szCs w:val="28"/>
        </w:rPr>
        <w:t xml:space="preserve">    Старик предложил было взять соболя с собой, пока для него не ус</w:t>
      </w:r>
      <w:r w:rsidRPr="00C67D11">
        <w:rPr>
          <w:szCs w:val="28"/>
        </w:rPr>
        <w:t>т</w:t>
      </w:r>
      <w:r w:rsidRPr="00C67D11">
        <w:rPr>
          <w:szCs w:val="28"/>
        </w:rPr>
        <w:t>роят клеточку, но дети отпускать зверя не хотели, и, наконец, императрица приказала его оставить. Старик мечтал видеть царя, без чего, сказал он, не может вернуться в Сибирь. Ответили, что дадут знать, когда он может видеть Государя.</w:t>
      </w:r>
    </w:p>
    <w:p w:rsidR="006E798D" w:rsidRPr="00C67D11" w:rsidRDefault="006E798D" w:rsidP="005E0F4E">
      <w:pPr>
        <w:rPr>
          <w:szCs w:val="28"/>
        </w:rPr>
      </w:pPr>
      <w:r w:rsidRPr="00C67D11">
        <w:rPr>
          <w:szCs w:val="28"/>
        </w:rPr>
        <w:t xml:space="preserve">    - Боюсь только, как бы соболек мой не нашкодил по дворце, он ведь к хоромам не привык.</w:t>
      </w:r>
    </w:p>
    <w:p w:rsidR="006E798D" w:rsidRPr="00C67D11" w:rsidRDefault="006E798D" w:rsidP="005E0F4E">
      <w:pPr>
        <w:rPr>
          <w:szCs w:val="28"/>
        </w:rPr>
      </w:pPr>
      <w:r w:rsidRPr="00C67D11">
        <w:rPr>
          <w:szCs w:val="28"/>
        </w:rPr>
        <w:t xml:space="preserve">    На другой день, с утра, я получил приказание прислать во дворец с</w:t>
      </w:r>
      <w:r w:rsidRPr="00C67D11">
        <w:rPr>
          <w:szCs w:val="28"/>
        </w:rPr>
        <w:t>и</w:t>
      </w:r>
      <w:r w:rsidRPr="00C67D11">
        <w:rPr>
          <w:szCs w:val="28"/>
        </w:rPr>
        <w:t>биряков к шести часам вечера. Вернулись она с соболем после восьми. Вот рассказ старика.</w:t>
      </w:r>
    </w:p>
    <w:p w:rsidR="006E798D" w:rsidRPr="00C67D11" w:rsidRDefault="006E798D" w:rsidP="005E0F4E">
      <w:pPr>
        <w:rPr>
          <w:szCs w:val="28"/>
        </w:rPr>
      </w:pPr>
      <w:r w:rsidRPr="00C67D11">
        <w:rPr>
          <w:szCs w:val="28"/>
        </w:rPr>
        <w:t xml:space="preserve">    - Так и было. Соболек-то мой много нашкодил, поломал и погрыз. Когда я пришел, так он сразу ко мне за пазуху спрятался. Вошел царь. Мы со старухой ему в ноги бросились. Соболек-то вылез и тоже, видно, понял, что перед государем. Притаился и смотрит. Поп кии мы с царями в детскую, где приказали мне выпустить соболь-ка. Дети стали с ним играть: при нас он не дичится. Царь приказал нам со старухой сесть на стулья и говорит:</w:t>
      </w:r>
    </w:p>
    <w:p w:rsidR="006E798D" w:rsidRPr="00C67D11" w:rsidRDefault="006E798D" w:rsidP="005E0F4E">
      <w:pPr>
        <w:rPr>
          <w:szCs w:val="28"/>
        </w:rPr>
      </w:pPr>
      <w:r w:rsidRPr="00C67D11">
        <w:rPr>
          <w:szCs w:val="28"/>
        </w:rPr>
        <w:t xml:space="preserve">    - Ну, теперь расскажите все: как задумал сюда ехать, как ехал и как, наконец, к царице попал?</w:t>
      </w:r>
    </w:p>
    <w:p w:rsidR="006E798D" w:rsidRPr="00C67D11" w:rsidRDefault="006E798D" w:rsidP="005E0F4E">
      <w:pPr>
        <w:rPr>
          <w:szCs w:val="28"/>
        </w:rPr>
      </w:pPr>
      <w:r w:rsidRPr="00C67D11">
        <w:rPr>
          <w:szCs w:val="28"/>
        </w:rPr>
        <w:t xml:space="preserve">    Я рассказал, а царь все спрашивает о Сибири, об охоте там, о нашем житье-бытье. Затем царица сказала, что детям пора обедать. Тогда царь спрашивает, как обходиться с соболем. Когда я указал, он порешил, что в комнатах у детей его оставить нельзя. Надо будет отдать его в охотничью слободку, в Гатчине.</w:t>
      </w:r>
    </w:p>
    <w:p w:rsidR="006E798D" w:rsidRPr="00C67D11" w:rsidRDefault="006E798D" w:rsidP="005E0F4E">
      <w:pPr>
        <w:rPr>
          <w:szCs w:val="28"/>
        </w:rPr>
      </w:pPr>
      <w:r w:rsidRPr="00C67D11">
        <w:rPr>
          <w:szCs w:val="28"/>
        </w:rPr>
        <w:t xml:space="preserve">    - Царь-батюшка, ведь его, кормилец мой, жаль отдавать на руки н</w:t>
      </w:r>
      <w:r w:rsidRPr="00C67D11">
        <w:rPr>
          <w:szCs w:val="28"/>
        </w:rPr>
        <w:t>е</w:t>
      </w:r>
      <w:r w:rsidRPr="00C67D11">
        <w:rPr>
          <w:szCs w:val="28"/>
        </w:rPr>
        <w:t>знакомому охотнику. Позарится на шкурку да еще зарежет, а скажет, что околел. Знаю я охотников. Мало у них любви к зверю. Лишь бы шкурку п</w:t>
      </w:r>
      <w:r w:rsidRPr="00C67D11">
        <w:rPr>
          <w:szCs w:val="28"/>
        </w:rPr>
        <w:t>о</w:t>
      </w:r>
      <w:r w:rsidRPr="00C67D11">
        <w:rPr>
          <w:szCs w:val="28"/>
        </w:rPr>
        <w:t>лучить.</w:t>
      </w:r>
    </w:p>
    <w:p w:rsidR="006E798D" w:rsidRPr="00C67D11" w:rsidRDefault="006E798D" w:rsidP="005E0F4E">
      <w:pPr>
        <w:rPr>
          <w:szCs w:val="28"/>
        </w:rPr>
      </w:pPr>
      <w:r w:rsidRPr="00C67D11">
        <w:rPr>
          <w:szCs w:val="28"/>
        </w:rPr>
        <w:t xml:space="preserve">    - Нет, брат, я бы выбрал хорошего. Но, пожалуй, лучше будет тебе его отдать. Вези его домой, ходи за ним, пока жив будет, а считай, что и</w:t>
      </w:r>
      <w:r w:rsidRPr="00C67D11">
        <w:rPr>
          <w:szCs w:val="28"/>
        </w:rPr>
        <w:t>с</w:t>
      </w:r>
      <w:r w:rsidRPr="00C67D11">
        <w:rPr>
          <w:szCs w:val="28"/>
        </w:rPr>
        <w:t>полняешь мое повеление. Смотри за ним, так как это уже мой соболь. Теперь иди, скажи Мосолову, чтобы министр дал приказание, как тебя наградить за подарок. Смотри же, хорошо смотри за моим соболем. С Богом, и доброго пути!</w:t>
      </w:r>
    </w:p>
    <w:p w:rsidR="006E798D" w:rsidRPr="00C67D11" w:rsidRDefault="006E798D" w:rsidP="005E0F4E">
      <w:pPr>
        <w:rPr>
          <w:szCs w:val="28"/>
        </w:rPr>
      </w:pPr>
      <w:r w:rsidRPr="00C67D11">
        <w:rPr>
          <w:szCs w:val="28"/>
        </w:rPr>
        <w:t xml:space="preserve">    На другой день был у Фредерикса всеподданнейший доклад, и гос</w:t>
      </w:r>
      <w:r w:rsidRPr="00C67D11">
        <w:rPr>
          <w:szCs w:val="28"/>
        </w:rPr>
        <w:t>у</w:t>
      </w:r>
      <w:r w:rsidRPr="00C67D11">
        <w:rPr>
          <w:szCs w:val="28"/>
        </w:rPr>
        <w:t>дарь, не ожидая вопроса, сказал министру, что провел два часа в беседе со стариками и что это было для него праздником; так интересно было ему у</w:t>
      </w:r>
      <w:r w:rsidRPr="00C67D11">
        <w:rPr>
          <w:szCs w:val="28"/>
        </w:rPr>
        <w:t>з</w:t>
      </w:r>
      <w:r w:rsidRPr="00C67D11">
        <w:rPr>
          <w:szCs w:val="28"/>
        </w:rPr>
        <w:t>нать быт сибирских охотников и сибирского крестьянства вообще. Приказал дать старику часы с императорским гербом, а старухе брошку, несколько сот рублей за соболя и широко оплатить дорогу назад в Сибирь.</w:t>
      </w:r>
    </w:p>
    <w:p w:rsidR="006E798D" w:rsidRPr="00C67D11" w:rsidRDefault="006E798D" w:rsidP="005E0F4E">
      <w:pPr>
        <w:rPr>
          <w:szCs w:val="28"/>
        </w:rPr>
      </w:pPr>
      <w:r w:rsidRPr="00C67D11">
        <w:rPr>
          <w:szCs w:val="28"/>
        </w:rPr>
        <w:t xml:space="preserve">    Старики уехали счастливыми, увозя с собой соболя.</w:t>
      </w:r>
    </w:p>
    <w:p w:rsidR="006E798D" w:rsidRPr="00C67D11" w:rsidRDefault="006E798D" w:rsidP="005E0F4E">
      <w:pPr>
        <w:rPr>
          <w:szCs w:val="28"/>
        </w:rPr>
      </w:pPr>
      <w:r w:rsidRPr="00C67D11">
        <w:rPr>
          <w:szCs w:val="28"/>
        </w:rPr>
        <w:t xml:space="preserve">  Одни княжны очень жалели, но "папа сказал, что это так нужно".</w:t>
      </w:r>
    </w:p>
    <w:p w:rsidR="006E798D" w:rsidRPr="00C67D11" w:rsidRDefault="006E798D" w:rsidP="005E0F4E">
      <w:pPr>
        <w:rPr>
          <w:szCs w:val="28"/>
        </w:rPr>
      </w:pPr>
      <w:r w:rsidRPr="00C67D11">
        <w:rPr>
          <w:szCs w:val="28"/>
        </w:rPr>
        <w:br w:type="page"/>
      </w:r>
    </w:p>
    <w:p w:rsidR="006E798D" w:rsidRPr="00C67D11" w:rsidRDefault="006E798D" w:rsidP="005E0F4E">
      <w:pPr>
        <w:jc w:val="center"/>
        <w:rPr>
          <w:szCs w:val="28"/>
        </w:rPr>
      </w:pPr>
      <w:r w:rsidRPr="00C67D11">
        <w:rPr>
          <w:b/>
          <w:szCs w:val="28"/>
        </w:rPr>
        <w:t>Приложение 10</w:t>
      </w:r>
    </w:p>
    <w:p w:rsidR="006E798D" w:rsidRPr="00C67D11" w:rsidRDefault="006E798D" w:rsidP="005E0F4E">
      <w:pPr>
        <w:rPr>
          <w:szCs w:val="28"/>
        </w:rPr>
      </w:pPr>
      <w:r w:rsidRPr="00C67D11">
        <w:rPr>
          <w:szCs w:val="28"/>
        </w:rPr>
        <w:t>Архитектурно-художественная композиция "Сибирские просторы" б</w:t>
      </w:r>
      <w:r w:rsidRPr="00C67D11">
        <w:rPr>
          <w:szCs w:val="28"/>
        </w:rPr>
        <w:t>ы</w:t>
      </w:r>
      <w:r w:rsidRPr="00C67D11">
        <w:rPr>
          <w:szCs w:val="28"/>
        </w:rPr>
        <w:t>ла открыта 28 июня, накануне дня празднования 115-летия Новосибирска.</w:t>
      </w:r>
    </w:p>
    <w:p w:rsidR="006E798D" w:rsidRPr="00C67D11" w:rsidRDefault="006E798D" w:rsidP="005E0F4E">
      <w:pPr>
        <w:rPr>
          <w:szCs w:val="28"/>
        </w:rPr>
      </w:pPr>
      <w:r w:rsidRPr="00C67D11">
        <w:rPr>
          <w:szCs w:val="28"/>
        </w:rPr>
        <w:t>Комплекс, который расположился возде Дома Ленина, составляют ч</w:t>
      </w:r>
      <w:r w:rsidRPr="00C67D11">
        <w:rPr>
          <w:szCs w:val="28"/>
        </w:rPr>
        <w:t>е</w:t>
      </w:r>
      <w:r w:rsidRPr="00C67D11">
        <w:rPr>
          <w:szCs w:val="28"/>
        </w:rPr>
        <w:t>тыре шестиметровых соболя из углепластика, которые поддерживают зол</w:t>
      </w:r>
      <w:r w:rsidRPr="00C67D11">
        <w:rPr>
          <w:szCs w:val="28"/>
        </w:rPr>
        <w:t>о</w:t>
      </w:r>
      <w:r w:rsidRPr="00C67D11">
        <w:rPr>
          <w:szCs w:val="28"/>
        </w:rPr>
        <w:t>тистую полусферу, стилизованную под купол Оперного театра.</w:t>
      </w:r>
    </w:p>
    <w:p w:rsidR="006E798D" w:rsidRPr="00C67D11" w:rsidRDefault="006E798D" w:rsidP="005E0F4E">
      <w:pPr>
        <w:rPr>
          <w:szCs w:val="28"/>
        </w:rPr>
      </w:pPr>
      <w:r w:rsidRPr="00C67D11">
        <w:rPr>
          <w:szCs w:val="28"/>
        </w:rPr>
        <w:t>Композиция "Сибирские просторы" символизирует единство историч</w:t>
      </w:r>
      <w:r w:rsidRPr="00C67D11">
        <w:rPr>
          <w:szCs w:val="28"/>
        </w:rPr>
        <w:t>е</w:t>
      </w:r>
      <w:r w:rsidRPr="00C67D11">
        <w:rPr>
          <w:szCs w:val="28"/>
        </w:rPr>
        <w:t>ского прошлого, настоящего и будущего Новосибирска - столицы Сибири. Она отражает историю присоединения Сибири к России, подчеркивает пр</w:t>
      </w:r>
      <w:r w:rsidRPr="00C67D11">
        <w:rPr>
          <w:szCs w:val="28"/>
        </w:rPr>
        <w:t>и</w:t>
      </w:r>
      <w:r w:rsidRPr="00C67D11">
        <w:rPr>
          <w:szCs w:val="28"/>
        </w:rPr>
        <w:t>надлежность города и области к одной из самых богатых земель в мире. Единство эпох воплощается в геральдических фигурах четырех соболей, н</w:t>
      </w:r>
      <w:r w:rsidRPr="00C67D11">
        <w:rPr>
          <w:szCs w:val="28"/>
        </w:rPr>
        <w:t>а</w:t>
      </w:r>
      <w:r w:rsidRPr="00C67D11">
        <w:rPr>
          <w:szCs w:val="28"/>
        </w:rPr>
        <w:t>поминающих об историческом гербе Сибири и о нынешних гербах города Новосибирска и Новосибирской области.</w:t>
      </w:r>
    </w:p>
    <w:p w:rsidR="006E798D" w:rsidRPr="00C67D11" w:rsidRDefault="006E798D" w:rsidP="005E0F4E">
      <w:pPr>
        <w:rPr>
          <w:szCs w:val="28"/>
        </w:rPr>
      </w:pPr>
      <w:r w:rsidRPr="00C67D11">
        <w:rPr>
          <w:szCs w:val="28"/>
        </w:rPr>
        <w:t>"Сибирские просторы" - это и дань памяти всем созидателям, исслед</w:t>
      </w:r>
      <w:r w:rsidRPr="00C67D11">
        <w:rPr>
          <w:szCs w:val="28"/>
        </w:rPr>
        <w:t>о</w:t>
      </w:r>
      <w:r w:rsidRPr="00C67D11">
        <w:rPr>
          <w:szCs w:val="28"/>
        </w:rPr>
        <w:t>вателям и первопроходцам Сибири. По некоторым данным, изначально ко</w:t>
      </w:r>
      <w:r w:rsidRPr="00C67D11">
        <w:rPr>
          <w:szCs w:val="28"/>
        </w:rPr>
        <w:t>м</w:t>
      </w:r>
      <w:r w:rsidRPr="00C67D11">
        <w:rPr>
          <w:szCs w:val="28"/>
        </w:rPr>
        <w:t>позицию планировалось назвать "Центр России".</w:t>
      </w:r>
    </w:p>
    <w:p w:rsidR="006E798D" w:rsidRPr="00C67D11" w:rsidRDefault="006E798D" w:rsidP="005E0F4E">
      <w:pPr>
        <w:rPr>
          <w:szCs w:val="28"/>
        </w:rPr>
      </w:pPr>
    </w:p>
    <w:p w:rsidR="006E798D" w:rsidRPr="00C67D11" w:rsidRDefault="006E798D" w:rsidP="005E0F4E">
      <w:pPr>
        <w:rPr>
          <w:szCs w:val="28"/>
        </w:rPr>
      </w:pPr>
      <w:r w:rsidRPr="00C67D11">
        <w:rPr>
          <w:szCs w:val="28"/>
        </w:rPr>
        <w:t>Авторы проекта – новосибирские архитекторы Юрий Бурика, Алексей Коваленко, Евгений Боярищев.</w:t>
      </w:r>
    </w:p>
    <w:p w:rsidR="006E798D" w:rsidRPr="00C67D11" w:rsidRDefault="006E798D" w:rsidP="005E0F4E">
      <w:pPr>
        <w:rPr>
          <w:szCs w:val="28"/>
        </w:rPr>
      </w:pPr>
      <w:r>
        <w:rPr>
          <w:noProof/>
          <w:lang w:eastAsia="ru-RU"/>
        </w:rPr>
        <w:pict>
          <v:shape id="Рисунок 5" o:spid="_x0000_s1039" type="#_x0000_t75" style="position:absolute;left:0;text-align:left;margin-left:27.15pt;margin-top:24.85pt;width:386.55pt;height:312.45pt;z-index:251658240;visibility:visible">
            <v:imagedata r:id="rId19" o:title=""/>
          </v:shape>
        </w:pict>
      </w:r>
      <w:r w:rsidRPr="00C67D11">
        <w:rPr>
          <w:szCs w:val="28"/>
        </w:rPr>
        <w:br w:type="page"/>
      </w:r>
    </w:p>
    <w:p w:rsidR="006E798D" w:rsidRPr="00C67D11" w:rsidRDefault="006E798D" w:rsidP="005E0F4E">
      <w:pPr>
        <w:jc w:val="center"/>
        <w:rPr>
          <w:b/>
          <w:szCs w:val="28"/>
        </w:rPr>
      </w:pPr>
      <w:r w:rsidRPr="00C67D11">
        <w:rPr>
          <w:b/>
          <w:szCs w:val="28"/>
        </w:rPr>
        <w:t>Приложение 11</w:t>
      </w:r>
    </w:p>
    <w:p w:rsidR="006E798D" w:rsidRPr="00C67D11" w:rsidRDefault="006E798D" w:rsidP="005E0F4E">
      <w:pPr>
        <w:rPr>
          <w:b/>
          <w:szCs w:val="28"/>
        </w:rPr>
      </w:pPr>
      <w:r w:rsidRPr="00C67D11">
        <w:rPr>
          <w:b/>
          <w:szCs w:val="28"/>
        </w:rPr>
        <w:t>Текст песни Гимн Новосибирска Мой Новосибирск родной, В Ле</w:t>
      </w:r>
      <w:r w:rsidRPr="00C67D11">
        <w:rPr>
          <w:b/>
          <w:szCs w:val="28"/>
        </w:rPr>
        <w:t>н</w:t>
      </w:r>
      <w:r w:rsidRPr="00C67D11">
        <w:rPr>
          <w:b/>
          <w:szCs w:val="28"/>
        </w:rPr>
        <w:t>ский:</w:t>
      </w:r>
    </w:p>
    <w:p w:rsidR="006E798D" w:rsidRPr="00C67D11" w:rsidRDefault="006E798D" w:rsidP="005E0F4E">
      <w:pPr>
        <w:rPr>
          <w:szCs w:val="28"/>
        </w:rPr>
        <w:sectPr w:rsidR="006E798D" w:rsidRPr="00C67D11" w:rsidSect="005E0F4E">
          <w:pgSz w:w="11906" w:h="16838"/>
          <w:pgMar w:top="1134" w:right="850" w:bottom="1134" w:left="1701" w:header="708" w:footer="708" w:gutter="0"/>
          <w:cols w:space="708"/>
          <w:docGrid w:linePitch="360"/>
        </w:sectPr>
      </w:pPr>
    </w:p>
    <w:p w:rsidR="006E798D" w:rsidRPr="00C67D11" w:rsidRDefault="006E798D" w:rsidP="005E0F4E">
      <w:pPr>
        <w:rPr>
          <w:szCs w:val="28"/>
        </w:rPr>
      </w:pPr>
      <w:r w:rsidRPr="00C67D11">
        <w:rPr>
          <w:szCs w:val="28"/>
        </w:rPr>
        <w:t xml:space="preserve"> Есть на свете много песен разных </w:t>
      </w:r>
    </w:p>
    <w:p w:rsidR="006E798D" w:rsidRPr="00C67D11" w:rsidRDefault="006E798D" w:rsidP="005E0F4E">
      <w:pPr>
        <w:rPr>
          <w:szCs w:val="28"/>
        </w:rPr>
      </w:pPr>
      <w:r w:rsidRPr="00C67D11">
        <w:rPr>
          <w:szCs w:val="28"/>
        </w:rPr>
        <w:t xml:space="preserve">О больших и малых городах. </w:t>
      </w:r>
    </w:p>
    <w:p w:rsidR="006E798D" w:rsidRPr="00C67D11" w:rsidRDefault="006E798D" w:rsidP="005E0F4E">
      <w:pPr>
        <w:rPr>
          <w:szCs w:val="28"/>
        </w:rPr>
      </w:pPr>
      <w:r w:rsidRPr="00C67D11">
        <w:rPr>
          <w:szCs w:val="28"/>
        </w:rPr>
        <w:t xml:space="preserve">Я пою о городе прекрасном, </w:t>
      </w:r>
    </w:p>
    <w:p w:rsidR="006E798D" w:rsidRPr="00C67D11" w:rsidRDefault="006E798D" w:rsidP="005E0F4E">
      <w:pPr>
        <w:rPr>
          <w:szCs w:val="28"/>
        </w:rPr>
      </w:pPr>
      <w:r w:rsidRPr="00C67D11">
        <w:rPr>
          <w:szCs w:val="28"/>
        </w:rPr>
        <w:t xml:space="preserve">Том, что дорог мне всегда. </w:t>
      </w:r>
    </w:p>
    <w:p w:rsidR="006E798D" w:rsidRPr="00C67D11" w:rsidRDefault="006E798D" w:rsidP="005E0F4E">
      <w:pPr>
        <w:rPr>
          <w:szCs w:val="28"/>
        </w:rPr>
      </w:pPr>
      <w:r w:rsidRPr="00C67D11">
        <w:rPr>
          <w:szCs w:val="28"/>
        </w:rPr>
        <w:t>Пусть зимой здесь снег и л</w:t>
      </w:r>
      <w:r w:rsidRPr="00C67D11">
        <w:rPr>
          <w:szCs w:val="28"/>
        </w:rPr>
        <w:t>ю</w:t>
      </w:r>
      <w:r w:rsidRPr="00C67D11">
        <w:rPr>
          <w:szCs w:val="28"/>
        </w:rPr>
        <w:t xml:space="preserve">тый холод, </w:t>
      </w:r>
    </w:p>
    <w:p w:rsidR="006E798D" w:rsidRPr="00C67D11" w:rsidRDefault="006E798D" w:rsidP="005E0F4E">
      <w:pPr>
        <w:rPr>
          <w:szCs w:val="28"/>
        </w:rPr>
      </w:pPr>
      <w:r w:rsidRPr="00C67D11">
        <w:rPr>
          <w:szCs w:val="28"/>
        </w:rPr>
        <w:t xml:space="preserve">А в июле - то гроза, то зной. </w:t>
      </w:r>
    </w:p>
    <w:p w:rsidR="006E798D" w:rsidRPr="00C67D11" w:rsidRDefault="006E798D" w:rsidP="005E0F4E">
      <w:pPr>
        <w:rPr>
          <w:szCs w:val="28"/>
        </w:rPr>
      </w:pPr>
      <w:r w:rsidRPr="00C67D11">
        <w:rPr>
          <w:szCs w:val="28"/>
        </w:rPr>
        <w:t xml:space="preserve">Я люблю тебя, мой милый город, </w:t>
      </w:r>
    </w:p>
    <w:p w:rsidR="006E798D" w:rsidRPr="00C67D11" w:rsidRDefault="006E798D" w:rsidP="005E0F4E">
      <w:pPr>
        <w:rPr>
          <w:szCs w:val="28"/>
        </w:rPr>
      </w:pPr>
      <w:r w:rsidRPr="00C67D11">
        <w:rPr>
          <w:szCs w:val="28"/>
        </w:rPr>
        <w:t xml:space="preserve">Мой Новосибирск родной! </w:t>
      </w:r>
    </w:p>
    <w:p w:rsidR="006E798D" w:rsidRPr="00C67D11" w:rsidRDefault="006E798D" w:rsidP="005E0F4E">
      <w:pPr>
        <w:rPr>
          <w:szCs w:val="28"/>
        </w:rPr>
      </w:pPr>
    </w:p>
    <w:p w:rsidR="006E798D" w:rsidRPr="00C67D11" w:rsidRDefault="006E798D" w:rsidP="005E0F4E">
      <w:pPr>
        <w:rPr>
          <w:szCs w:val="28"/>
        </w:rPr>
      </w:pPr>
      <w:r w:rsidRPr="00C67D11">
        <w:rPr>
          <w:szCs w:val="28"/>
        </w:rPr>
        <w:t xml:space="preserve">Вечер в небе звёзды зажигает, </w:t>
      </w:r>
    </w:p>
    <w:p w:rsidR="006E798D" w:rsidRPr="00C67D11" w:rsidRDefault="006E798D" w:rsidP="005E0F4E">
      <w:pPr>
        <w:rPr>
          <w:szCs w:val="28"/>
        </w:rPr>
      </w:pPr>
      <w:r w:rsidRPr="00C67D11">
        <w:rPr>
          <w:szCs w:val="28"/>
        </w:rPr>
        <w:t xml:space="preserve">Фонари качают головой, </w:t>
      </w:r>
    </w:p>
    <w:p w:rsidR="006E798D" w:rsidRPr="00C67D11" w:rsidRDefault="006E798D" w:rsidP="005E0F4E">
      <w:pPr>
        <w:rPr>
          <w:szCs w:val="28"/>
        </w:rPr>
      </w:pPr>
      <w:r w:rsidRPr="00C67D11">
        <w:rPr>
          <w:szCs w:val="28"/>
        </w:rPr>
        <w:t>Где-то окна весело мигают,</w:t>
      </w:r>
    </w:p>
    <w:p w:rsidR="006E798D" w:rsidRPr="00C67D11" w:rsidRDefault="006E798D" w:rsidP="005E0F4E">
      <w:pPr>
        <w:rPr>
          <w:szCs w:val="28"/>
        </w:rPr>
      </w:pPr>
      <w:r w:rsidRPr="00C67D11">
        <w:rPr>
          <w:szCs w:val="28"/>
        </w:rPr>
        <w:t>Приглашая в город мой.</w:t>
      </w:r>
    </w:p>
    <w:p w:rsidR="006E798D" w:rsidRPr="00C67D11" w:rsidRDefault="006E798D" w:rsidP="005E0F4E">
      <w:pPr>
        <w:rPr>
          <w:szCs w:val="28"/>
        </w:rPr>
      </w:pPr>
      <w:r w:rsidRPr="00C67D11">
        <w:rPr>
          <w:szCs w:val="28"/>
        </w:rPr>
        <w:t xml:space="preserve">Высока волна Обского моря, </w:t>
      </w:r>
    </w:p>
    <w:p w:rsidR="006E798D" w:rsidRPr="00C67D11" w:rsidRDefault="006E798D" w:rsidP="005E0F4E">
      <w:pPr>
        <w:rPr>
          <w:szCs w:val="28"/>
        </w:rPr>
      </w:pPr>
      <w:r w:rsidRPr="00C67D11">
        <w:rPr>
          <w:szCs w:val="28"/>
        </w:rPr>
        <w:t xml:space="preserve">Хороши рассветы над рекой. </w:t>
      </w:r>
    </w:p>
    <w:p w:rsidR="006E798D" w:rsidRPr="00C67D11" w:rsidRDefault="006E798D" w:rsidP="005E0F4E">
      <w:pPr>
        <w:rPr>
          <w:szCs w:val="28"/>
        </w:rPr>
      </w:pPr>
      <w:r w:rsidRPr="00C67D11">
        <w:rPr>
          <w:szCs w:val="28"/>
        </w:rPr>
        <w:t>Я люблю тебя, мой милый город,</w:t>
      </w:r>
    </w:p>
    <w:p w:rsidR="006E798D" w:rsidRPr="00C67D11" w:rsidRDefault="006E798D" w:rsidP="005E0F4E">
      <w:pPr>
        <w:rPr>
          <w:szCs w:val="28"/>
        </w:rPr>
      </w:pPr>
      <w:r w:rsidRPr="00C67D11">
        <w:rPr>
          <w:szCs w:val="28"/>
        </w:rPr>
        <w:t xml:space="preserve">Мой Новосибирск родной! </w:t>
      </w:r>
    </w:p>
    <w:p w:rsidR="006E798D" w:rsidRPr="00C67D11" w:rsidRDefault="006E798D" w:rsidP="005E0F4E">
      <w:pPr>
        <w:rPr>
          <w:szCs w:val="28"/>
        </w:rPr>
      </w:pPr>
    </w:p>
    <w:p w:rsidR="006E798D" w:rsidRPr="00C67D11" w:rsidRDefault="006E798D" w:rsidP="005E0F4E">
      <w:pPr>
        <w:rPr>
          <w:szCs w:val="28"/>
        </w:rPr>
      </w:pPr>
      <w:r w:rsidRPr="00C67D11">
        <w:rPr>
          <w:szCs w:val="28"/>
        </w:rPr>
        <w:t>Мы идём по Красному пр</w:t>
      </w:r>
      <w:r w:rsidRPr="00C67D11">
        <w:rPr>
          <w:szCs w:val="28"/>
        </w:rPr>
        <w:t>о</w:t>
      </w:r>
      <w:r w:rsidRPr="00C67D11">
        <w:rPr>
          <w:szCs w:val="28"/>
        </w:rPr>
        <w:t xml:space="preserve">спекту </w:t>
      </w:r>
    </w:p>
    <w:p w:rsidR="006E798D" w:rsidRPr="00C67D11" w:rsidRDefault="006E798D" w:rsidP="005E0F4E">
      <w:pPr>
        <w:rPr>
          <w:szCs w:val="28"/>
        </w:rPr>
      </w:pPr>
      <w:r w:rsidRPr="00C67D11">
        <w:rPr>
          <w:szCs w:val="28"/>
        </w:rPr>
        <w:t xml:space="preserve">И аллее с шумною листвой. </w:t>
      </w:r>
    </w:p>
    <w:p w:rsidR="006E798D" w:rsidRPr="00C67D11" w:rsidRDefault="006E798D" w:rsidP="005E0F4E">
      <w:pPr>
        <w:rPr>
          <w:szCs w:val="28"/>
        </w:rPr>
      </w:pPr>
      <w:r w:rsidRPr="00C67D11">
        <w:rPr>
          <w:szCs w:val="28"/>
        </w:rPr>
        <w:t xml:space="preserve">Мне поют берёзы песню эту, </w:t>
      </w:r>
    </w:p>
    <w:p w:rsidR="006E798D" w:rsidRPr="00C67D11" w:rsidRDefault="006E798D" w:rsidP="005E0F4E">
      <w:pPr>
        <w:rPr>
          <w:szCs w:val="28"/>
        </w:rPr>
      </w:pPr>
      <w:r w:rsidRPr="00C67D11">
        <w:rPr>
          <w:szCs w:val="28"/>
        </w:rPr>
        <w:t xml:space="preserve">Солнцу радуясь со мной. </w:t>
      </w:r>
    </w:p>
    <w:p w:rsidR="006E798D" w:rsidRPr="00C67D11" w:rsidRDefault="006E798D" w:rsidP="005E0F4E">
      <w:pPr>
        <w:rPr>
          <w:szCs w:val="28"/>
        </w:rPr>
      </w:pPr>
      <w:r w:rsidRPr="00C67D11">
        <w:rPr>
          <w:szCs w:val="28"/>
        </w:rPr>
        <w:t xml:space="preserve">Здесь мне каждый камень сердцу дорог </w:t>
      </w:r>
    </w:p>
    <w:p w:rsidR="006E798D" w:rsidRPr="00C67D11" w:rsidRDefault="006E798D" w:rsidP="005E0F4E">
      <w:pPr>
        <w:rPr>
          <w:szCs w:val="28"/>
        </w:rPr>
      </w:pPr>
      <w:r w:rsidRPr="00C67D11">
        <w:rPr>
          <w:szCs w:val="28"/>
        </w:rPr>
        <w:t xml:space="preserve">И мосты над быстрою рекой. </w:t>
      </w:r>
    </w:p>
    <w:p w:rsidR="006E798D" w:rsidRPr="00C67D11" w:rsidRDefault="006E798D" w:rsidP="005E0F4E">
      <w:pPr>
        <w:rPr>
          <w:szCs w:val="28"/>
        </w:rPr>
      </w:pPr>
      <w:r w:rsidRPr="00C67D11">
        <w:rPr>
          <w:szCs w:val="28"/>
        </w:rPr>
        <w:t>Я люблю тебя, мой милый город,</w:t>
      </w:r>
    </w:p>
    <w:p w:rsidR="006E798D" w:rsidRPr="00C67D11" w:rsidRDefault="006E798D" w:rsidP="005E0F4E">
      <w:pPr>
        <w:rPr>
          <w:szCs w:val="28"/>
        </w:rPr>
      </w:pPr>
      <w:r w:rsidRPr="00C67D11">
        <w:rPr>
          <w:szCs w:val="28"/>
        </w:rPr>
        <w:t>Мой Новосибирск родной!</w:t>
      </w:r>
    </w:p>
    <w:p w:rsidR="006E798D" w:rsidRPr="00C67D11" w:rsidRDefault="006E798D" w:rsidP="005E0F4E">
      <w:pPr>
        <w:rPr>
          <w:szCs w:val="28"/>
        </w:rPr>
      </w:pPr>
    </w:p>
    <w:p w:rsidR="006E798D" w:rsidRPr="00C67D11" w:rsidRDefault="006E798D" w:rsidP="005E0F4E">
      <w:pPr>
        <w:rPr>
          <w:szCs w:val="28"/>
        </w:rPr>
      </w:pPr>
      <w:r w:rsidRPr="00C67D11">
        <w:rPr>
          <w:szCs w:val="28"/>
        </w:rPr>
        <w:t>(в  старом оригинале звучало так:</w:t>
      </w:r>
    </w:p>
    <w:p w:rsidR="006E798D" w:rsidRPr="00C67D11" w:rsidRDefault="006E798D" w:rsidP="005E0F4E">
      <w:pPr>
        <w:rPr>
          <w:szCs w:val="28"/>
        </w:rPr>
      </w:pPr>
      <w:r w:rsidRPr="00C67D11">
        <w:rPr>
          <w:szCs w:val="28"/>
        </w:rPr>
        <w:t>Мы идем по Красному пр</w:t>
      </w:r>
      <w:r w:rsidRPr="00C67D11">
        <w:rPr>
          <w:szCs w:val="28"/>
        </w:rPr>
        <w:t>о</w:t>
      </w:r>
      <w:r w:rsidRPr="00C67D11">
        <w:rPr>
          <w:szCs w:val="28"/>
        </w:rPr>
        <w:t>спекту,</w:t>
      </w:r>
    </w:p>
    <w:p w:rsidR="006E798D" w:rsidRPr="00C67D11" w:rsidRDefault="006E798D" w:rsidP="005E0F4E">
      <w:pPr>
        <w:rPr>
          <w:szCs w:val="28"/>
        </w:rPr>
      </w:pPr>
      <w:r w:rsidRPr="00C67D11">
        <w:rPr>
          <w:szCs w:val="28"/>
        </w:rPr>
        <w:t>И его весенняя листва,</w:t>
      </w:r>
    </w:p>
    <w:p w:rsidR="006E798D" w:rsidRPr="00C67D11" w:rsidRDefault="006E798D" w:rsidP="005E0F4E">
      <w:pPr>
        <w:rPr>
          <w:szCs w:val="28"/>
        </w:rPr>
      </w:pPr>
      <w:r w:rsidRPr="00C67D11">
        <w:rPr>
          <w:szCs w:val="28"/>
        </w:rPr>
        <w:t>Напевая с ветром песню эту,</w:t>
      </w:r>
    </w:p>
    <w:p w:rsidR="006E798D" w:rsidRPr="00C67D11" w:rsidRDefault="006E798D" w:rsidP="005E0F4E">
      <w:pPr>
        <w:rPr>
          <w:szCs w:val="28"/>
        </w:rPr>
      </w:pPr>
      <w:r w:rsidRPr="00C67D11">
        <w:rPr>
          <w:szCs w:val="28"/>
        </w:rPr>
        <w:t>Шлет тебе привет, Москва</w:t>
      </w:r>
    </w:p>
    <w:p w:rsidR="006E798D" w:rsidRPr="00C67D11" w:rsidRDefault="006E798D" w:rsidP="005E0F4E">
      <w:pPr>
        <w:rPr>
          <w:szCs w:val="28"/>
        </w:rPr>
      </w:pPr>
      <w:r w:rsidRPr="00C67D11">
        <w:rPr>
          <w:szCs w:val="28"/>
        </w:rPr>
        <w:t>Этот край навеки сердцу д</w:t>
      </w:r>
      <w:r w:rsidRPr="00C67D11">
        <w:rPr>
          <w:szCs w:val="28"/>
        </w:rPr>
        <w:t>о</w:t>
      </w:r>
      <w:r w:rsidRPr="00C67D11">
        <w:rPr>
          <w:szCs w:val="28"/>
        </w:rPr>
        <w:t>рог,</w:t>
      </w:r>
    </w:p>
    <w:p w:rsidR="006E798D" w:rsidRPr="00C67D11" w:rsidRDefault="006E798D" w:rsidP="005E0F4E">
      <w:pPr>
        <w:rPr>
          <w:szCs w:val="28"/>
        </w:rPr>
      </w:pPr>
      <w:r w:rsidRPr="00C67D11">
        <w:rPr>
          <w:szCs w:val="28"/>
        </w:rPr>
        <w:t>Где б я ни был, он всегда со мной,</w:t>
      </w:r>
    </w:p>
    <w:p w:rsidR="006E798D" w:rsidRPr="00C67D11" w:rsidRDefault="006E798D" w:rsidP="005E0F4E">
      <w:pPr>
        <w:rPr>
          <w:szCs w:val="28"/>
        </w:rPr>
      </w:pPr>
      <w:r w:rsidRPr="00C67D11">
        <w:rPr>
          <w:szCs w:val="28"/>
        </w:rPr>
        <w:t>Я люблю тебя, мой милый город,</w:t>
      </w:r>
    </w:p>
    <w:p w:rsidR="006E798D" w:rsidRPr="00C67D11" w:rsidRDefault="006E798D" w:rsidP="005E0F4E">
      <w:pPr>
        <w:rPr>
          <w:szCs w:val="28"/>
        </w:rPr>
      </w:pPr>
      <w:r w:rsidRPr="00C67D11">
        <w:rPr>
          <w:szCs w:val="28"/>
        </w:rPr>
        <w:t>Мой Новосибирск родной!)</w:t>
      </w:r>
    </w:p>
    <w:p w:rsidR="006E798D" w:rsidRPr="00C67D11" w:rsidRDefault="006E798D" w:rsidP="005E0F4E">
      <w:pPr>
        <w:rPr>
          <w:szCs w:val="28"/>
        </w:rPr>
        <w:sectPr w:rsidR="006E798D" w:rsidRPr="00C67D11" w:rsidSect="005E0F4E">
          <w:type w:val="continuous"/>
          <w:pgSz w:w="11906" w:h="16838"/>
          <w:pgMar w:top="1134" w:right="850" w:bottom="1134" w:left="1701" w:header="708" w:footer="708" w:gutter="0"/>
          <w:cols w:num="2" w:space="708"/>
          <w:docGrid w:linePitch="360"/>
        </w:sectPr>
      </w:pPr>
    </w:p>
    <w:p w:rsidR="006E798D" w:rsidRPr="00C67D11" w:rsidRDefault="006E798D" w:rsidP="005E0F4E">
      <w:pPr>
        <w:rPr>
          <w:szCs w:val="28"/>
        </w:rPr>
      </w:pPr>
    </w:p>
    <w:p w:rsidR="006E798D" w:rsidRPr="00C67D11" w:rsidRDefault="006E798D" w:rsidP="009B2C96">
      <w:pPr>
        <w:spacing w:line="360" w:lineRule="auto"/>
        <w:rPr>
          <w:szCs w:val="28"/>
        </w:rPr>
      </w:pPr>
    </w:p>
    <w:p w:rsidR="006E798D" w:rsidRDefault="006E798D" w:rsidP="00174C13">
      <w:pPr>
        <w:jc w:val="right"/>
        <w:rPr>
          <w:b/>
          <w:u w:val="single"/>
        </w:rPr>
      </w:pPr>
      <w:r w:rsidRPr="00CA0F91">
        <w:rPr>
          <w:b/>
        </w:rPr>
        <w:t>Приложение №</w:t>
      </w:r>
      <w:r>
        <w:rPr>
          <w:b/>
        </w:rPr>
        <w:t>6</w:t>
      </w:r>
    </w:p>
    <w:p w:rsidR="006E798D" w:rsidRPr="00337B86" w:rsidRDefault="006E798D" w:rsidP="00174C13">
      <w:pPr>
        <w:pStyle w:val="Heading2"/>
        <w:rPr>
          <w:b w:val="0"/>
        </w:rPr>
      </w:pPr>
      <w:r w:rsidRPr="00337B86">
        <w:rPr>
          <w:rStyle w:val="Heading2Char"/>
          <w:b/>
          <w:color w:val="auto"/>
          <w:u w:val="single"/>
          <w:lang w:val="ru-RU"/>
        </w:rPr>
        <w:t>План работы творческой группы воспитателей МКДОУ д/с №484  по теме:</w:t>
      </w:r>
      <w:r w:rsidRPr="00337B86">
        <w:rPr>
          <w:b w:val="0"/>
        </w:rPr>
        <w:t xml:space="preserve">  </w:t>
      </w:r>
    </w:p>
    <w:p w:rsidR="006E798D" w:rsidRDefault="006E798D" w:rsidP="00174C13">
      <w:pPr>
        <w:jc w:val="center"/>
        <w:rPr>
          <w:b/>
        </w:rPr>
      </w:pPr>
    </w:p>
    <w:p w:rsidR="006E798D" w:rsidRPr="009F01FA" w:rsidRDefault="006E798D" w:rsidP="00174C13">
      <w:pPr>
        <w:jc w:val="center"/>
        <w:rPr>
          <w:b/>
          <w:u w:val="single"/>
        </w:rPr>
      </w:pPr>
      <w:r w:rsidRPr="009F01FA">
        <w:rPr>
          <w:b/>
        </w:rPr>
        <w:t>«Ознакомление детей дошкольного возраста с родным краем как д</w:t>
      </w:r>
      <w:r w:rsidRPr="009F01FA">
        <w:rPr>
          <w:b/>
        </w:rPr>
        <w:t>о</w:t>
      </w:r>
      <w:r w:rsidRPr="009F01FA">
        <w:rPr>
          <w:b/>
        </w:rPr>
        <w:t xml:space="preserve">полнительная часть образовательной программы в ДОУ» </w:t>
      </w:r>
    </w:p>
    <w:p w:rsidR="006E798D" w:rsidRPr="00555AE2" w:rsidRDefault="006E798D" w:rsidP="00174C13"/>
    <w:p w:rsidR="006E798D" w:rsidRDefault="006E798D" w:rsidP="00174C13">
      <w:r w:rsidRPr="00555AE2">
        <w:t>Цель деятельности творческой группы:</w:t>
      </w:r>
      <w:r w:rsidRPr="00724089">
        <w:rPr>
          <w:b/>
        </w:rPr>
        <w:t xml:space="preserve"> </w:t>
      </w:r>
      <w:r w:rsidRPr="00724089">
        <w:t>Создание обстановки творческого поиска у педагогов</w:t>
      </w:r>
      <w:r>
        <w:t>,</w:t>
      </w:r>
      <w:r w:rsidRPr="00724089">
        <w:t xml:space="preserve"> наиболее эффективных форм и методов в работе с детьми</w:t>
      </w:r>
      <w:r>
        <w:t>,</w:t>
      </w:r>
      <w:r w:rsidRPr="00724089">
        <w:t xml:space="preserve"> по ознакомлению с родным краем в период перехода к ФГТ -</w:t>
      </w:r>
      <w:r>
        <w:t xml:space="preserve"> </w:t>
      </w:r>
      <w:r w:rsidRPr="00724089">
        <w:t>дополнительная часть образовательной программы ДОУ(региональный компонент).</w:t>
      </w:r>
    </w:p>
    <w:p w:rsidR="006E798D" w:rsidRPr="00724089" w:rsidRDefault="006E798D" w:rsidP="00174C13">
      <w:pPr>
        <w:rPr>
          <w:b/>
        </w:rPr>
      </w:pPr>
    </w:p>
    <w:p w:rsidR="006E798D" w:rsidRPr="00555AE2" w:rsidRDefault="006E798D" w:rsidP="00174C13">
      <w:r w:rsidRPr="00555AE2">
        <w:t>Задачи:</w:t>
      </w:r>
    </w:p>
    <w:p w:rsidR="006E798D" w:rsidRPr="00724089" w:rsidRDefault="006E798D" w:rsidP="00174C13">
      <w:r w:rsidRPr="00724089">
        <w:t>1.Реализация и развитие творческой инициативы педагогов ДОУ  по краев</w:t>
      </w:r>
      <w:r w:rsidRPr="00724089">
        <w:t>е</w:t>
      </w:r>
      <w:r w:rsidRPr="00724089">
        <w:t>дению.</w:t>
      </w:r>
    </w:p>
    <w:p w:rsidR="006E798D" w:rsidRDefault="006E798D" w:rsidP="00174C13">
      <w:r>
        <w:t>2</w:t>
      </w:r>
      <w:r w:rsidRPr="00724089">
        <w:t>.Разработка, составление и распространение педагогического опыта по краеведению.</w:t>
      </w:r>
    </w:p>
    <w:p w:rsidR="006E798D" w:rsidRPr="00724089" w:rsidRDefault="006E798D" w:rsidP="00174C1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5"/>
        <w:gridCol w:w="5066"/>
        <w:gridCol w:w="3176"/>
      </w:tblGrid>
      <w:tr w:rsidR="006E798D" w:rsidRPr="00686CB7" w:rsidTr="00174C13">
        <w:tc>
          <w:tcPr>
            <w:tcW w:w="1242" w:type="dxa"/>
          </w:tcPr>
          <w:p w:rsidR="006E798D" w:rsidRPr="00686CB7" w:rsidRDefault="006E798D" w:rsidP="00174C13">
            <w:r w:rsidRPr="00686CB7">
              <w:t>Месяц</w:t>
            </w:r>
          </w:p>
        </w:tc>
        <w:tc>
          <w:tcPr>
            <w:tcW w:w="5138" w:type="dxa"/>
          </w:tcPr>
          <w:p w:rsidR="006E798D" w:rsidRPr="00686CB7" w:rsidRDefault="006E798D" w:rsidP="00174C13">
            <w:r w:rsidRPr="00686CB7">
              <w:t>Мероприятия</w:t>
            </w:r>
          </w:p>
        </w:tc>
        <w:tc>
          <w:tcPr>
            <w:tcW w:w="3191" w:type="dxa"/>
          </w:tcPr>
          <w:p w:rsidR="006E798D" w:rsidRPr="00686CB7" w:rsidRDefault="006E798D" w:rsidP="00174C13">
            <w:r w:rsidRPr="00686CB7">
              <w:t>Ответственные</w:t>
            </w:r>
          </w:p>
        </w:tc>
      </w:tr>
      <w:tr w:rsidR="006E798D" w:rsidRPr="00686CB7" w:rsidTr="00174C13">
        <w:tc>
          <w:tcPr>
            <w:tcW w:w="1242" w:type="dxa"/>
          </w:tcPr>
          <w:p w:rsidR="006E798D" w:rsidRPr="00686CB7" w:rsidRDefault="006E798D" w:rsidP="00174C13">
            <w:r w:rsidRPr="00686CB7">
              <w:t>октябрь</w:t>
            </w:r>
          </w:p>
        </w:tc>
        <w:tc>
          <w:tcPr>
            <w:tcW w:w="5138" w:type="dxa"/>
          </w:tcPr>
          <w:p w:rsidR="006E798D" w:rsidRPr="00686CB7" w:rsidRDefault="006E798D" w:rsidP="00174C13">
            <w:r w:rsidRPr="00686CB7">
              <w:t>Определение проблемы, пр</w:t>
            </w:r>
            <w:r w:rsidRPr="00686CB7">
              <w:t>о</w:t>
            </w:r>
            <w:r w:rsidRPr="00686CB7">
              <w:t xml:space="preserve">граммно-методического обеспечения по краеведению. Основные направления в работе по ознакомлению детей с малой Родиной. </w:t>
            </w:r>
          </w:p>
        </w:tc>
        <w:tc>
          <w:tcPr>
            <w:tcW w:w="3191" w:type="dxa"/>
          </w:tcPr>
          <w:p w:rsidR="006E798D" w:rsidRPr="00686CB7" w:rsidRDefault="006E798D" w:rsidP="00174C13">
            <w:r w:rsidRPr="00686CB7">
              <w:t>Старший воспит</w:t>
            </w:r>
            <w:r w:rsidRPr="00686CB7">
              <w:t>а</w:t>
            </w:r>
            <w:r w:rsidRPr="00686CB7">
              <w:t>тель Назарчук Е.С.; воспитатель 1 кв.категории Солодо</w:t>
            </w:r>
            <w:r w:rsidRPr="00686CB7">
              <w:t>в</w:t>
            </w:r>
            <w:r w:rsidRPr="00686CB7">
              <w:t>никова Е.В.;</w:t>
            </w:r>
          </w:p>
          <w:p w:rsidR="006E798D" w:rsidRPr="00686CB7" w:rsidRDefault="006E798D" w:rsidP="00174C13">
            <w:r w:rsidRPr="00686CB7">
              <w:t>Музыкальный р</w:t>
            </w:r>
            <w:r w:rsidRPr="00686CB7">
              <w:t>у</w:t>
            </w:r>
            <w:r w:rsidRPr="00686CB7">
              <w:t>ководитель высшей квалификационной к</w:t>
            </w:r>
            <w:r w:rsidRPr="00686CB7">
              <w:t>а</w:t>
            </w:r>
            <w:r w:rsidRPr="00686CB7">
              <w:t>тегории Кечина Н.В.</w:t>
            </w:r>
          </w:p>
        </w:tc>
      </w:tr>
      <w:tr w:rsidR="006E798D" w:rsidRPr="00686CB7" w:rsidTr="00174C13">
        <w:tc>
          <w:tcPr>
            <w:tcW w:w="1242" w:type="dxa"/>
          </w:tcPr>
          <w:p w:rsidR="006E798D" w:rsidRPr="00686CB7" w:rsidRDefault="006E798D" w:rsidP="00174C13">
            <w:r w:rsidRPr="00686CB7">
              <w:t>ноябрь</w:t>
            </w:r>
          </w:p>
        </w:tc>
        <w:tc>
          <w:tcPr>
            <w:tcW w:w="5138" w:type="dxa"/>
          </w:tcPr>
          <w:p w:rsidR="006E798D" w:rsidRPr="00686CB7" w:rsidRDefault="006E798D" w:rsidP="00174C13">
            <w:r w:rsidRPr="00686CB7">
              <w:t>Средства и формы организова</w:t>
            </w:r>
            <w:r w:rsidRPr="00686CB7">
              <w:t>н</w:t>
            </w:r>
            <w:r w:rsidRPr="00686CB7">
              <w:t>ной образовательной деятельности, о</w:t>
            </w:r>
            <w:r w:rsidRPr="00686CB7">
              <w:t>б</w:t>
            </w:r>
            <w:r w:rsidRPr="00686CB7">
              <w:t>разовательных ситуаций по краевед</w:t>
            </w:r>
            <w:r w:rsidRPr="00686CB7">
              <w:t>е</w:t>
            </w:r>
            <w:r w:rsidRPr="00686CB7">
              <w:t>нию.</w:t>
            </w:r>
          </w:p>
          <w:p w:rsidR="006E798D" w:rsidRPr="00686CB7" w:rsidRDefault="006E798D" w:rsidP="00174C13">
            <w:r w:rsidRPr="00686CB7">
              <w:t>Определение объема знаний по возрастным группам.</w:t>
            </w:r>
          </w:p>
        </w:tc>
        <w:tc>
          <w:tcPr>
            <w:tcW w:w="3191" w:type="dxa"/>
          </w:tcPr>
          <w:p w:rsidR="006E798D" w:rsidRPr="00686CB7" w:rsidRDefault="006E798D" w:rsidP="00174C13">
            <w:r w:rsidRPr="00686CB7">
              <w:t>Педагоги дошк</w:t>
            </w:r>
            <w:r w:rsidRPr="00686CB7">
              <w:t>о</w:t>
            </w:r>
            <w:r w:rsidRPr="00686CB7">
              <w:t>льного учреждения</w:t>
            </w:r>
          </w:p>
        </w:tc>
      </w:tr>
      <w:tr w:rsidR="006E798D" w:rsidRPr="00686CB7" w:rsidTr="00174C13">
        <w:tc>
          <w:tcPr>
            <w:tcW w:w="1242" w:type="dxa"/>
          </w:tcPr>
          <w:p w:rsidR="006E798D" w:rsidRPr="00686CB7" w:rsidRDefault="006E798D" w:rsidP="00174C13">
            <w:r w:rsidRPr="00686CB7">
              <w:t>февраль</w:t>
            </w:r>
          </w:p>
        </w:tc>
        <w:tc>
          <w:tcPr>
            <w:tcW w:w="5138" w:type="dxa"/>
          </w:tcPr>
          <w:p w:rsidR="006E798D" w:rsidRPr="00686CB7" w:rsidRDefault="006E798D" w:rsidP="00174C13">
            <w:r w:rsidRPr="00686CB7">
              <w:t>Интеграция краеведческого с</w:t>
            </w:r>
            <w:r w:rsidRPr="00686CB7">
              <w:t>о</w:t>
            </w:r>
            <w:r w:rsidRPr="00686CB7">
              <w:t>держания с образовательными област</w:t>
            </w:r>
            <w:r w:rsidRPr="00686CB7">
              <w:t>я</w:t>
            </w:r>
            <w:r w:rsidRPr="00686CB7">
              <w:t xml:space="preserve">ми в организованной образовательной деятельности. </w:t>
            </w:r>
          </w:p>
        </w:tc>
        <w:tc>
          <w:tcPr>
            <w:tcW w:w="3191" w:type="dxa"/>
          </w:tcPr>
          <w:p w:rsidR="006E798D" w:rsidRPr="00686CB7" w:rsidRDefault="006E798D" w:rsidP="00174C13">
            <w:r w:rsidRPr="00686CB7">
              <w:t>Педагоги и сп</w:t>
            </w:r>
            <w:r w:rsidRPr="00686CB7">
              <w:t>е</w:t>
            </w:r>
            <w:r w:rsidRPr="00686CB7">
              <w:t xml:space="preserve">циалисты дошкольного учреждения </w:t>
            </w:r>
          </w:p>
        </w:tc>
      </w:tr>
      <w:tr w:rsidR="006E798D" w:rsidRPr="00686CB7" w:rsidTr="00174C13">
        <w:tc>
          <w:tcPr>
            <w:tcW w:w="1242" w:type="dxa"/>
          </w:tcPr>
          <w:p w:rsidR="006E798D" w:rsidRPr="00686CB7" w:rsidRDefault="006E798D" w:rsidP="00174C13">
            <w:r w:rsidRPr="00686CB7">
              <w:t>март</w:t>
            </w:r>
          </w:p>
        </w:tc>
        <w:tc>
          <w:tcPr>
            <w:tcW w:w="5138" w:type="dxa"/>
          </w:tcPr>
          <w:p w:rsidR="006E798D" w:rsidRPr="00686CB7" w:rsidRDefault="006E798D" w:rsidP="00174C13">
            <w:r w:rsidRPr="00686CB7">
              <w:t>Организация и проведение дос</w:t>
            </w:r>
            <w:r w:rsidRPr="00686CB7">
              <w:t>у</w:t>
            </w:r>
            <w:r w:rsidRPr="00686CB7">
              <w:t>гов и презентаций</w:t>
            </w:r>
          </w:p>
        </w:tc>
        <w:tc>
          <w:tcPr>
            <w:tcW w:w="3191" w:type="dxa"/>
          </w:tcPr>
          <w:p w:rsidR="006E798D" w:rsidRPr="00686CB7" w:rsidRDefault="006E798D" w:rsidP="00174C13">
            <w:r w:rsidRPr="00686CB7">
              <w:t>Музыкальные р</w:t>
            </w:r>
            <w:r w:rsidRPr="00686CB7">
              <w:t>у</w:t>
            </w:r>
            <w:r w:rsidRPr="00686CB7">
              <w:t>ководители; Солодо</w:t>
            </w:r>
            <w:r w:rsidRPr="00686CB7">
              <w:t>в</w:t>
            </w:r>
            <w:r w:rsidRPr="00686CB7">
              <w:t>никова Е.В., Воспит</w:t>
            </w:r>
            <w:r w:rsidRPr="00686CB7">
              <w:t>а</w:t>
            </w:r>
            <w:r w:rsidRPr="00686CB7">
              <w:t>тель по изо-деятельности Жужкова М.В.</w:t>
            </w:r>
          </w:p>
        </w:tc>
      </w:tr>
      <w:tr w:rsidR="006E798D" w:rsidRPr="00686CB7" w:rsidTr="00174C13">
        <w:tc>
          <w:tcPr>
            <w:tcW w:w="1242" w:type="dxa"/>
          </w:tcPr>
          <w:p w:rsidR="006E798D" w:rsidRPr="00686CB7" w:rsidRDefault="006E798D" w:rsidP="00174C13">
            <w:r w:rsidRPr="00686CB7">
              <w:t>апрель</w:t>
            </w:r>
          </w:p>
        </w:tc>
        <w:tc>
          <w:tcPr>
            <w:tcW w:w="5138" w:type="dxa"/>
          </w:tcPr>
          <w:p w:rsidR="006E798D" w:rsidRPr="00686CB7" w:rsidRDefault="006E798D" w:rsidP="00174C13">
            <w:r w:rsidRPr="00686CB7">
              <w:t>Варианты перспективного план</w:t>
            </w:r>
            <w:r w:rsidRPr="00686CB7">
              <w:t>и</w:t>
            </w:r>
            <w:r w:rsidRPr="00686CB7">
              <w:t>рования по краеведению</w:t>
            </w:r>
          </w:p>
        </w:tc>
        <w:tc>
          <w:tcPr>
            <w:tcW w:w="3191" w:type="dxa"/>
          </w:tcPr>
          <w:p w:rsidR="006E798D" w:rsidRPr="00686CB7" w:rsidRDefault="006E798D" w:rsidP="00174C13">
            <w:r w:rsidRPr="00686CB7">
              <w:t>Педагоги дошк</w:t>
            </w:r>
            <w:r w:rsidRPr="00686CB7">
              <w:t>о</w:t>
            </w:r>
            <w:r w:rsidRPr="00686CB7">
              <w:t>льного учреждения</w:t>
            </w:r>
          </w:p>
        </w:tc>
      </w:tr>
      <w:tr w:rsidR="006E798D" w:rsidRPr="00686CB7" w:rsidTr="00174C13">
        <w:tc>
          <w:tcPr>
            <w:tcW w:w="1242" w:type="dxa"/>
          </w:tcPr>
          <w:p w:rsidR="006E798D" w:rsidRPr="00686CB7" w:rsidRDefault="006E798D" w:rsidP="00174C13">
            <w:r w:rsidRPr="00686CB7">
              <w:t>май</w:t>
            </w:r>
          </w:p>
        </w:tc>
        <w:tc>
          <w:tcPr>
            <w:tcW w:w="5138" w:type="dxa"/>
          </w:tcPr>
          <w:p w:rsidR="006E798D" w:rsidRPr="00686CB7" w:rsidRDefault="006E798D" w:rsidP="00174C13">
            <w:r w:rsidRPr="00686CB7">
              <w:t>«Педагогическая гостиная» О</w:t>
            </w:r>
            <w:r w:rsidRPr="00686CB7">
              <w:t>б</w:t>
            </w:r>
            <w:r w:rsidRPr="00686CB7">
              <w:t>мен и накопление опыта, создание р</w:t>
            </w:r>
            <w:r w:rsidRPr="00686CB7">
              <w:t>е</w:t>
            </w:r>
            <w:r w:rsidRPr="00686CB7">
              <w:t>комендаций для воспитателей, родит</w:t>
            </w:r>
            <w:r w:rsidRPr="00686CB7">
              <w:t>е</w:t>
            </w:r>
            <w:r w:rsidRPr="00686CB7">
              <w:t>лей по ознакомлению дошкольников по краеведению.  Сбор и распространение материалов (проектов, конспектов зан</w:t>
            </w:r>
            <w:r w:rsidRPr="00686CB7">
              <w:t>я</w:t>
            </w:r>
            <w:r w:rsidRPr="00686CB7">
              <w:t>тий, сценариев развлечений, развива</w:t>
            </w:r>
            <w:r w:rsidRPr="00686CB7">
              <w:t>ю</w:t>
            </w:r>
            <w:r w:rsidRPr="00686CB7">
              <w:t>щей среды - центров по краеведению).  Обогащение содержания страниц са</w:t>
            </w:r>
            <w:r w:rsidRPr="00686CB7">
              <w:t>й</w:t>
            </w:r>
            <w:r w:rsidRPr="00686CB7">
              <w:t>тов по краеведению.</w:t>
            </w:r>
          </w:p>
        </w:tc>
        <w:tc>
          <w:tcPr>
            <w:tcW w:w="3191" w:type="dxa"/>
          </w:tcPr>
          <w:p w:rsidR="006E798D" w:rsidRPr="00686CB7" w:rsidRDefault="006E798D" w:rsidP="00174C13">
            <w:r w:rsidRPr="00686CB7">
              <w:t>Педагоги дошк</w:t>
            </w:r>
            <w:r w:rsidRPr="00686CB7">
              <w:t>о</w:t>
            </w:r>
            <w:r w:rsidRPr="00686CB7">
              <w:t>льного учреждения</w:t>
            </w:r>
          </w:p>
        </w:tc>
      </w:tr>
    </w:tbl>
    <w:p w:rsidR="006E798D" w:rsidRPr="00724089" w:rsidRDefault="006E798D" w:rsidP="00174C13"/>
    <w:p w:rsidR="006E798D" w:rsidRDefault="006E798D" w:rsidP="00174C13"/>
    <w:p w:rsidR="006E798D" w:rsidRDefault="006E798D" w:rsidP="00174C13"/>
    <w:p w:rsidR="006E798D" w:rsidRDefault="006E798D" w:rsidP="00174C13">
      <w:pPr>
        <w:jc w:val="center"/>
        <w:rPr>
          <w:b/>
        </w:rPr>
      </w:pPr>
    </w:p>
    <w:p w:rsidR="006E798D" w:rsidRDefault="006E798D" w:rsidP="00174C13">
      <w:pPr>
        <w:spacing w:after="200" w:line="276" w:lineRule="auto"/>
        <w:rPr>
          <w:b/>
        </w:rPr>
      </w:pPr>
      <w:r>
        <w:rPr>
          <w:b/>
        </w:rPr>
        <w:br w:type="page"/>
      </w:r>
    </w:p>
    <w:p w:rsidR="006E798D" w:rsidRPr="00337B86" w:rsidRDefault="006E798D" w:rsidP="00174C13">
      <w:pPr>
        <w:pStyle w:val="Heading2"/>
        <w:jc w:val="center"/>
        <w:rPr>
          <w:rStyle w:val="Heading2Char"/>
          <w:b/>
          <w:color w:val="auto"/>
          <w:u w:val="single"/>
          <w:lang w:val="ru-RU"/>
        </w:rPr>
      </w:pPr>
      <w:r w:rsidRPr="00337B86">
        <w:rPr>
          <w:rStyle w:val="Heading2Char"/>
          <w:b/>
          <w:color w:val="auto"/>
          <w:u w:val="single"/>
          <w:lang w:val="ru-RU"/>
        </w:rPr>
        <w:t>Анкета</w:t>
      </w:r>
    </w:p>
    <w:p w:rsidR="006E798D" w:rsidRDefault="006E798D" w:rsidP="00174C13">
      <w:pPr>
        <w:jc w:val="center"/>
        <w:rPr>
          <w:b/>
        </w:rPr>
      </w:pPr>
    </w:p>
    <w:p w:rsidR="006E798D" w:rsidRPr="00174C13" w:rsidRDefault="006E798D" w:rsidP="00174C13">
      <w:pPr>
        <w:jc w:val="center"/>
        <w:rPr>
          <w:sz w:val="24"/>
          <w:szCs w:val="24"/>
        </w:rPr>
      </w:pPr>
      <w:r w:rsidRPr="00174C13">
        <w:rPr>
          <w:sz w:val="24"/>
          <w:szCs w:val="24"/>
        </w:rPr>
        <w:t>Уважаемые коллеги!</w:t>
      </w:r>
    </w:p>
    <w:p w:rsidR="006E798D" w:rsidRPr="00174C13" w:rsidRDefault="006E798D" w:rsidP="00174C13">
      <w:pPr>
        <w:rPr>
          <w:sz w:val="24"/>
          <w:szCs w:val="24"/>
        </w:rPr>
      </w:pPr>
      <w:r w:rsidRPr="00174C13">
        <w:rPr>
          <w:sz w:val="24"/>
          <w:szCs w:val="24"/>
        </w:rPr>
        <w:t>Пожалуйста, ответьте на вопросы данной анкеты. Полученная информация поможет нам совместными усилиями выстроить работу по</w:t>
      </w:r>
      <w:r w:rsidRPr="00174C13">
        <w:rPr>
          <w:b/>
          <w:sz w:val="24"/>
          <w:szCs w:val="24"/>
        </w:rPr>
        <w:t xml:space="preserve"> </w:t>
      </w:r>
      <w:r w:rsidRPr="00174C13">
        <w:rPr>
          <w:sz w:val="24"/>
          <w:szCs w:val="24"/>
        </w:rPr>
        <w:t>ознакомлению детей с малой Родиной.</w:t>
      </w:r>
    </w:p>
    <w:p w:rsidR="006E798D" w:rsidRPr="00174C13" w:rsidRDefault="006E798D" w:rsidP="00174C13">
      <w:pPr>
        <w:rPr>
          <w:b/>
          <w:sz w:val="24"/>
          <w:szCs w:val="24"/>
        </w:rPr>
      </w:pPr>
    </w:p>
    <w:p w:rsidR="006E798D" w:rsidRPr="00174C13" w:rsidRDefault="006E798D" w:rsidP="00174C13">
      <w:pPr>
        <w:rPr>
          <w:sz w:val="24"/>
          <w:szCs w:val="24"/>
        </w:rPr>
      </w:pPr>
      <w:r w:rsidRPr="00174C13">
        <w:rPr>
          <w:sz w:val="24"/>
          <w:szCs w:val="24"/>
        </w:rPr>
        <w:t xml:space="preserve">1.Фамилия, имя, отчество воспитателя, стаж работы. </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2.Наименование группы  в которой  Вы  работаете.</w:t>
      </w:r>
    </w:p>
    <w:p w:rsidR="006E798D" w:rsidRPr="00174C13" w:rsidRDefault="006E798D" w:rsidP="00174C13">
      <w:pPr>
        <w:rPr>
          <w:sz w:val="24"/>
          <w:szCs w:val="24"/>
        </w:rPr>
      </w:pPr>
      <w:r w:rsidRPr="00174C13">
        <w:rPr>
          <w:sz w:val="24"/>
          <w:szCs w:val="24"/>
        </w:rPr>
        <w:t>_____________________________________________________________________________</w:t>
      </w:r>
    </w:p>
    <w:p w:rsidR="006E798D" w:rsidRPr="00174C13" w:rsidRDefault="006E798D" w:rsidP="00174C13">
      <w:pPr>
        <w:rPr>
          <w:sz w:val="24"/>
          <w:szCs w:val="24"/>
        </w:rPr>
      </w:pPr>
      <w:r w:rsidRPr="00174C13">
        <w:rPr>
          <w:sz w:val="24"/>
          <w:szCs w:val="24"/>
        </w:rPr>
        <w:t>3.Какие региональные программы, методики используете в своей работе по ознакомл</w:t>
      </w:r>
      <w:r w:rsidRPr="00174C13">
        <w:rPr>
          <w:sz w:val="24"/>
          <w:szCs w:val="24"/>
        </w:rPr>
        <w:t>е</w:t>
      </w:r>
      <w:r w:rsidRPr="00174C13">
        <w:rPr>
          <w:sz w:val="24"/>
          <w:szCs w:val="24"/>
        </w:rPr>
        <w:t>нию детей с малой Родиной?</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p>
    <w:p w:rsidR="006E798D" w:rsidRPr="00174C13" w:rsidRDefault="006E798D" w:rsidP="00174C13">
      <w:pPr>
        <w:rPr>
          <w:sz w:val="24"/>
          <w:szCs w:val="24"/>
        </w:rPr>
      </w:pPr>
      <w:r w:rsidRPr="00174C13">
        <w:rPr>
          <w:sz w:val="24"/>
          <w:szCs w:val="24"/>
        </w:rPr>
        <w:t>4.Ответы, на какие вопросы вы хотели бы услышать по краеведению?</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5.Работали ли Вы по данной теме, чем вы можете поделиться с коллегами?</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6.Готовы ли вы к  внедрению программ, методик в соответствии с ФГТ с учетом реги</w:t>
      </w:r>
      <w:r w:rsidRPr="00174C13">
        <w:rPr>
          <w:sz w:val="24"/>
          <w:szCs w:val="24"/>
        </w:rPr>
        <w:t>о</w:t>
      </w:r>
      <w:r w:rsidRPr="00174C13">
        <w:rPr>
          <w:sz w:val="24"/>
          <w:szCs w:val="24"/>
        </w:rPr>
        <w:t>нального компонента по ознакомлению детей с малой Родиной?</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7. Какие формы работы с дошкольниками вы используете (знаете) по ознакомлению д</w:t>
      </w:r>
      <w:r w:rsidRPr="00174C13">
        <w:rPr>
          <w:sz w:val="24"/>
          <w:szCs w:val="24"/>
        </w:rPr>
        <w:t>е</w:t>
      </w:r>
      <w:r w:rsidRPr="00174C13">
        <w:rPr>
          <w:sz w:val="24"/>
          <w:szCs w:val="24"/>
        </w:rPr>
        <w:t>тей с малой Родиной?</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8.Какие формы работы с семьей вы используете по краеведению?</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6E798D" w:rsidRPr="00174C13" w:rsidRDefault="006E798D" w:rsidP="00174C13">
      <w:pPr>
        <w:rPr>
          <w:sz w:val="24"/>
          <w:szCs w:val="24"/>
        </w:rPr>
      </w:pPr>
      <w:r w:rsidRPr="00174C13">
        <w:rPr>
          <w:sz w:val="24"/>
          <w:szCs w:val="24"/>
        </w:rPr>
        <w:t>9.Для чего на ваш взгляд нужна эта творческая группа?</w:t>
      </w:r>
    </w:p>
    <w:p w:rsidR="006E798D" w:rsidRPr="00174C13" w:rsidRDefault="006E798D" w:rsidP="00174C13">
      <w:pPr>
        <w:rPr>
          <w:sz w:val="24"/>
          <w:szCs w:val="24"/>
        </w:rPr>
      </w:pPr>
      <w:r w:rsidRPr="00174C1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798D" w:rsidRDefault="006E798D" w:rsidP="00174C13"/>
    <w:p w:rsidR="006E798D" w:rsidRDefault="006E798D" w:rsidP="00174C13">
      <w:pPr>
        <w:spacing w:after="200" w:line="276" w:lineRule="auto"/>
      </w:pPr>
      <w:r>
        <w:br w:type="page"/>
      </w:r>
    </w:p>
    <w:p w:rsidR="006E798D" w:rsidRPr="00337B86" w:rsidRDefault="006E798D" w:rsidP="00174C13">
      <w:pPr>
        <w:pStyle w:val="Heading2"/>
        <w:rPr>
          <w:color w:val="auto"/>
        </w:rPr>
      </w:pPr>
      <w:r w:rsidRPr="00337B86">
        <w:rPr>
          <w:color w:val="auto"/>
        </w:rPr>
        <w:t xml:space="preserve">Предполагаемый итог работы творческой группы по краеведению. </w:t>
      </w:r>
    </w:p>
    <w:p w:rsidR="006E798D" w:rsidRDefault="006E798D" w:rsidP="00174C13"/>
    <w:p w:rsidR="006E798D" w:rsidRDefault="006E798D" w:rsidP="00174C13">
      <w:r>
        <w:t xml:space="preserve">Изучение теоретического аспекта нравственно-патриотического воспитания детей дошкольного возраста. </w:t>
      </w:r>
    </w:p>
    <w:p w:rsidR="006E798D" w:rsidRDefault="006E798D" w:rsidP="00174C13">
      <w:r>
        <w:t xml:space="preserve"> Разработка диагностики знаний детей по теме</w:t>
      </w:r>
      <w:r w:rsidRPr="0025043D">
        <w:t xml:space="preserve"> </w:t>
      </w:r>
      <w:r>
        <w:t>в образовательных ситуациях и в самостоятельной деятельности.</w:t>
      </w:r>
    </w:p>
    <w:p w:rsidR="006E798D" w:rsidRDefault="006E798D" w:rsidP="00174C13">
      <w:r>
        <w:t>Разработка  рекомендаций для педагогов по ознакомлению детей с малой Родиной.</w:t>
      </w:r>
    </w:p>
    <w:p w:rsidR="006E798D" w:rsidRDefault="006E798D" w:rsidP="00174C13">
      <w:r>
        <w:t>Разработка сборников конспектов занятий, бесед, познавательных игр, сц</w:t>
      </w:r>
      <w:r>
        <w:t>е</w:t>
      </w:r>
      <w:r>
        <w:t>нариев спортивных развлечений, досугов с детьми и родителями по развитию у детей дошкольного возраста.</w:t>
      </w:r>
    </w:p>
    <w:p w:rsidR="006E798D" w:rsidRDefault="006E798D" w:rsidP="00174C13">
      <w:r>
        <w:t>-Разработать опросники, анкеты для родителей по выявлению отношения семьи к вопросам ознакомления детей  с малой Родиной.</w:t>
      </w:r>
    </w:p>
    <w:p w:rsidR="006E798D" w:rsidRDefault="006E798D" w:rsidP="00174C13">
      <w:r>
        <w:t xml:space="preserve">-Взаимодействие с семьей и социумом по вопросам краеведения. </w:t>
      </w:r>
    </w:p>
    <w:p w:rsidR="006E798D" w:rsidRDefault="006E798D" w:rsidP="00174C13">
      <w:r>
        <w:t>-Разработка требований к созданию развивающей среды в условиях ДОУ по краеведению.</w:t>
      </w:r>
      <w:r w:rsidRPr="0025043D">
        <w:t xml:space="preserve"> </w:t>
      </w:r>
    </w:p>
    <w:p w:rsidR="006E798D" w:rsidRDefault="006E798D" w:rsidP="00174C13">
      <w:r>
        <w:t>(содержание центров краеведения можно разделить на три основных блока: мир природы, деятельность людей и культурный облик родного поселка)</w:t>
      </w:r>
    </w:p>
    <w:p w:rsidR="006E798D" w:rsidRDefault="006E798D" w:rsidP="00174C13">
      <w:r>
        <w:t>-Введение разнообразных форм работы с детьми</w:t>
      </w:r>
      <w:r w:rsidRPr="005663B2">
        <w:t xml:space="preserve"> </w:t>
      </w:r>
      <w:r>
        <w:t>по краеведению</w:t>
      </w:r>
    </w:p>
    <w:p w:rsidR="006E798D" w:rsidRDefault="006E798D" w:rsidP="00174C13">
      <w:r>
        <w:t>-Варианты перспективного планирования по краеведению.</w:t>
      </w:r>
    </w:p>
    <w:p w:rsidR="006E798D" w:rsidRDefault="006E798D" w:rsidP="00174C13">
      <w:r>
        <w:rPr>
          <w:szCs w:val="28"/>
        </w:rPr>
        <w:t>-</w:t>
      </w:r>
      <w:r w:rsidRPr="005663B2">
        <w:rPr>
          <w:szCs w:val="28"/>
        </w:rPr>
        <w:t xml:space="preserve"> </w:t>
      </w:r>
      <w:r w:rsidRPr="005663B2">
        <w:t xml:space="preserve">Интеграция краеведческого содержания с образовательными областями в организованной образовательной деятельности. </w:t>
      </w:r>
    </w:p>
    <w:p w:rsidR="006E798D" w:rsidRDefault="006E798D" w:rsidP="00174C13">
      <w:r>
        <w:t>-</w:t>
      </w:r>
      <w:r w:rsidRPr="005663B2">
        <w:t>«Педагогическая гостиная» Обмен и накопление опыта, создание рекоме</w:t>
      </w:r>
      <w:r w:rsidRPr="005663B2">
        <w:t>н</w:t>
      </w:r>
      <w:r w:rsidRPr="005663B2">
        <w:t>даций для воспитателей, родителей по ознакомлению дошкольников по краевед</w:t>
      </w:r>
      <w:r w:rsidRPr="005663B2">
        <w:t>е</w:t>
      </w:r>
      <w:r w:rsidRPr="005663B2">
        <w:t>нию.  Сбор и распространение материалов (проектов, конспектов занятий, сцен</w:t>
      </w:r>
      <w:r w:rsidRPr="005663B2">
        <w:t>а</w:t>
      </w:r>
      <w:r w:rsidRPr="005663B2">
        <w:t xml:space="preserve">риев развлечений, развивающей среды - центров по краеведению).  </w:t>
      </w:r>
    </w:p>
    <w:p w:rsidR="006E798D" w:rsidRDefault="006E798D" w:rsidP="00174C13">
      <w:pPr>
        <w:spacing w:after="200" w:line="276" w:lineRule="auto"/>
      </w:pPr>
      <w:r>
        <w:br w:type="page"/>
      </w:r>
    </w:p>
    <w:p w:rsidR="006E798D" w:rsidRDefault="006E798D" w:rsidP="00174C13"/>
    <w:p w:rsidR="006E798D" w:rsidRDefault="006E798D" w:rsidP="00174C13"/>
    <w:p w:rsidR="006E798D" w:rsidRPr="00337B86" w:rsidRDefault="006E798D" w:rsidP="00174C13">
      <w:pPr>
        <w:pStyle w:val="Header"/>
        <w:jc w:val="right"/>
        <w:rPr>
          <w:b/>
        </w:rPr>
      </w:pPr>
      <w:r w:rsidRPr="00D71C17">
        <w:t xml:space="preserve">                                                                                                  </w:t>
      </w:r>
      <w:r>
        <w:t xml:space="preserve">                          </w:t>
      </w:r>
      <w:r w:rsidRPr="00CA0F91">
        <w:rPr>
          <w:b/>
        </w:rPr>
        <w:t xml:space="preserve">Приложение №7 </w:t>
      </w:r>
    </w:p>
    <w:p w:rsidR="006E798D" w:rsidRPr="00337B86" w:rsidRDefault="006E798D" w:rsidP="00174C13">
      <w:pPr>
        <w:pStyle w:val="Heading2"/>
        <w:rPr>
          <w:color w:val="auto"/>
        </w:rPr>
      </w:pPr>
      <w:r w:rsidRPr="00337B86">
        <w:rPr>
          <w:color w:val="auto"/>
        </w:rPr>
        <w:t>Дидактические игры по ознакомлению детей с городом</w:t>
      </w:r>
    </w:p>
    <w:p w:rsidR="006E798D" w:rsidRPr="00CA0F91" w:rsidRDefault="006E798D" w:rsidP="00174C13">
      <w:pPr>
        <w:pStyle w:val="Header"/>
        <w:rPr>
          <w:b/>
          <w:u w:val="single"/>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6"/>
        <w:gridCol w:w="2233"/>
        <w:gridCol w:w="4734"/>
        <w:gridCol w:w="3076"/>
      </w:tblGrid>
      <w:tr w:rsidR="006E798D" w:rsidRPr="00686CB7" w:rsidTr="00174C13">
        <w:tc>
          <w:tcPr>
            <w:tcW w:w="1156" w:type="dxa"/>
          </w:tcPr>
          <w:p w:rsidR="006E798D" w:rsidRPr="00D71C17" w:rsidRDefault="006E798D" w:rsidP="00174C13">
            <w:pPr>
              <w:pStyle w:val="Header"/>
            </w:pPr>
            <w:r w:rsidRPr="00D71C17">
              <w:t>№</w:t>
            </w:r>
          </w:p>
        </w:tc>
        <w:tc>
          <w:tcPr>
            <w:tcW w:w="2233" w:type="dxa"/>
          </w:tcPr>
          <w:p w:rsidR="006E798D" w:rsidRPr="00D71C17" w:rsidRDefault="006E798D" w:rsidP="00174C13">
            <w:pPr>
              <w:pStyle w:val="Header"/>
            </w:pPr>
            <w:r w:rsidRPr="00D71C17">
              <w:t>Название игры</w:t>
            </w:r>
          </w:p>
        </w:tc>
        <w:tc>
          <w:tcPr>
            <w:tcW w:w="4734" w:type="dxa"/>
          </w:tcPr>
          <w:p w:rsidR="006E798D" w:rsidRPr="00D71C17" w:rsidRDefault="006E798D" w:rsidP="00174C13">
            <w:pPr>
              <w:pStyle w:val="Header"/>
            </w:pPr>
            <w:r w:rsidRPr="00D71C17">
              <w:t xml:space="preserve">                     Цель</w:t>
            </w:r>
          </w:p>
        </w:tc>
        <w:tc>
          <w:tcPr>
            <w:tcW w:w="3076" w:type="dxa"/>
          </w:tcPr>
          <w:p w:rsidR="006E798D" w:rsidRPr="00D71C17" w:rsidRDefault="006E798D" w:rsidP="00174C13">
            <w:pPr>
              <w:pStyle w:val="Header"/>
            </w:pPr>
            <w:r w:rsidRPr="00D71C17">
              <w:t xml:space="preserve">  Материал к игре</w:t>
            </w:r>
          </w:p>
        </w:tc>
      </w:tr>
      <w:tr w:rsidR="006E798D" w:rsidRPr="00686CB7" w:rsidTr="00174C13">
        <w:tc>
          <w:tcPr>
            <w:tcW w:w="1156" w:type="dxa"/>
          </w:tcPr>
          <w:p w:rsidR="006E798D" w:rsidRPr="00D71C17" w:rsidRDefault="006E798D" w:rsidP="00174C13">
            <w:pPr>
              <w:pStyle w:val="Header"/>
              <w:ind w:left="120" w:hanging="120"/>
            </w:pPr>
            <w:r w:rsidRPr="00D71C17">
              <w:t>1.</w:t>
            </w:r>
          </w:p>
        </w:tc>
        <w:tc>
          <w:tcPr>
            <w:tcW w:w="2233" w:type="dxa"/>
          </w:tcPr>
          <w:p w:rsidR="006E798D" w:rsidRPr="00D71C17" w:rsidRDefault="006E798D" w:rsidP="00174C13">
            <w:pPr>
              <w:pStyle w:val="Header"/>
            </w:pPr>
            <w:r w:rsidRPr="00D71C17">
              <w:t>Где находится п</w:t>
            </w:r>
            <w:r w:rsidRPr="00D71C17">
              <w:t>а</w:t>
            </w:r>
            <w:r w:rsidRPr="00D71C17">
              <w:t>мятник?</w:t>
            </w:r>
          </w:p>
        </w:tc>
        <w:tc>
          <w:tcPr>
            <w:tcW w:w="4734" w:type="dxa"/>
          </w:tcPr>
          <w:p w:rsidR="006E798D" w:rsidRPr="00D71C17" w:rsidRDefault="006E798D" w:rsidP="00174C13">
            <w:pPr>
              <w:pStyle w:val="Header"/>
            </w:pPr>
            <w:r w:rsidRPr="00D71C17">
              <w:t>Учить ориентироваться по карте-схеме г</w:t>
            </w:r>
            <w:r w:rsidRPr="00D71C17">
              <w:t>о</w:t>
            </w:r>
            <w:r w:rsidRPr="00D71C17">
              <w:t>рода, закреплять знания о памятниках г</w:t>
            </w:r>
            <w:r w:rsidRPr="00D71C17">
              <w:t>о</w:t>
            </w:r>
            <w:r w:rsidRPr="00D71C17">
              <w:t>рода</w:t>
            </w:r>
          </w:p>
        </w:tc>
        <w:tc>
          <w:tcPr>
            <w:tcW w:w="3076" w:type="dxa"/>
          </w:tcPr>
          <w:p w:rsidR="006E798D" w:rsidRPr="00D71C17" w:rsidRDefault="006E798D" w:rsidP="00174C13">
            <w:pPr>
              <w:pStyle w:val="Header"/>
            </w:pPr>
            <w:r w:rsidRPr="00D71C17">
              <w:t>Карта- схема города, ука</w:t>
            </w:r>
            <w:r w:rsidRPr="00D71C17">
              <w:t>з</w:t>
            </w:r>
            <w:r w:rsidRPr="00D71C17">
              <w:t>ка, фотоматериалы видов города</w:t>
            </w:r>
          </w:p>
        </w:tc>
      </w:tr>
      <w:tr w:rsidR="006E798D" w:rsidRPr="00686CB7" w:rsidTr="00174C13">
        <w:tc>
          <w:tcPr>
            <w:tcW w:w="1156" w:type="dxa"/>
          </w:tcPr>
          <w:p w:rsidR="006E798D" w:rsidRPr="00D71C17" w:rsidRDefault="006E798D" w:rsidP="00174C13">
            <w:pPr>
              <w:pStyle w:val="Header"/>
            </w:pPr>
            <w:r w:rsidRPr="00D71C17">
              <w:t>2.</w:t>
            </w:r>
          </w:p>
        </w:tc>
        <w:tc>
          <w:tcPr>
            <w:tcW w:w="2233" w:type="dxa"/>
          </w:tcPr>
          <w:p w:rsidR="006E798D" w:rsidRPr="00D71C17" w:rsidRDefault="006E798D" w:rsidP="00174C13">
            <w:pPr>
              <w:pStyle w:val="Header"/>
            </w:pPr>
            <w:r w:rsidRPr="00D71C17">
              <w:t>Найди отличия</w:t>
            </w:r>
          </w:p>
        </w:tc>
        <w:tc>
          <w:tcPr>
            <w:tcW w:w="4734" w:type="dxa"/>
          </w:tcPr>
          <w:p w:rsidR="006E798D" w:rsidRPr="00D71C17" w:rsidRDefault="006E798D" w:rsidP="00174C13">
            <w:pPr>
              <w:pStyle w:val="Header"/>
            </w:pPr>
            <w:r w:rsidRPr="00D71C17">
              <w:t>Учить сравнивать характерные особенн</w:t>
            </w:r>
            <w:r w:rsidRPr="00D71C17">
              <w:t>о</w:t>
            </w:r>
            <w:r w:rsidRPr="00D71C17">
              <w:t>сти старого и современного города, разв</w:t>
            </w:r>
            <w:r w:rsidRPr="00D71C17">
              <w:t>и</w:t>
            </w:r>
            <w:r w:rsidRPr="00D71C17">
              <w:t>вать мышление и речь, закреплять знания о родном городе; воспитывать интерес к его настоящему прошлому</w:t>
            </w:r>
          </w:p>
        </w:tc>
        <w:tc>
          <w:tcPr>
            <w:tcW w:w="3076" w:type="dxa"/>
          </w:tcPr>
          <w:p w:rsidR="006E798D" w:rsidRPr="00D71C17" w:rsidRDefault="006E798D" w:rsidP="00174C13">
            <w:pPr>
              <w:pStyle w:val="Header"/>
            </w:pPr>
            <w:r w:rsidRPr="00D71C17">
              <w:t>Фотографии и иллюстр</w:t>
            </w:r>
            <w:r w:rsidRPr="00D71C17">
              <w:t>а</w:t>
            </w:r>
            <w:r w:rsidRPr="00D71C17">
              <w:t>ции, изображающие улицы и людей старого и совр</w:t>
            </w:r>
            <w:r w:rsidRPr="00D71C17">
              <w:t>е</w:t>
            </w:r>
            <w:r w:rsidRPr="00D71C17">
              <w:t>менного города</w:t>
            </w:r>
          </w:p>
        </w:tc>
      </w:tr>
      <w:tr w:rsidR="006E798D" w:rsidRPr="00686CB7" w:rsidTr="00174C13">
        <w:tc>
          <w:tcPr>
            <w:tcW w:w="1156" w:type="dxa"/>
          </w:tcPr>
          <w:p w:rsidR="006E798D" w:rsidRPr="00D71C17" w:rsidRDefault="006E798D" w:rsidP="00174C13">
            <w:pPr>
              <w:pStyle w:val="Header"/>
            </w:pPr>
            <w:r w:rsidRPr="00D71C17">
              <w:t>3.</w:t>
            </w:r>
          </w:p>
        </w:tc>
        <w:tc>
          <w:tcPr>
            <w:tcW w:w="2233" w:type="dxa"/>
          </w:tcPr>
          <w:p w:rsidR="006E798D" w:rsidRPr="00D71C17" w:rsidRDefault="006E798D" w:rsidP="00174C13">
            <w:pPr>
              <w:pStyle w:val="Header"/>
            </w:pPr>
            <w:r w:rsidRPr="00D71C17">
              <w:t>Знатоки Глазова</w:t>
            </w:r>
          </w:p>
        </w:tc>
        <w:tc>
          <w:tcPr>
            <w:tcW w:w="4734" w:type="dxa"/>
          </w:tcPr>
          <w:p w:rsidR="006E798D" w:rsidRPr="00D71C17" w:rsidRDefault="006E798D" w:rsidP="00174C13">
            <w:pPr>
              <w:pStyle w:val="Header"/>
            </w:pPr>
            <w:r w:rsidRPr="00D71C17">
              <w:t>Закрепить знания детей  о  достопримеч</w:t>
            </w:r>
            <w:r w:rsidRPr="00D71C17">
              <w:t>а</w:t>
            </w:r>
            <w:r w:rsidRPr="00D71C17">
              <w:t>тельностях города, обогащать словарный запас детей</w:t>
            </w:r>
          </w:p>
        </w:tc>
        <w:tc>
          <w:tcPr>
            <w:tcW w:w="3076" w:type="dxa"/>
          </w:tcPr>
          <w:p w:rsidR="006E798D" w:rsidRPr="00D71C17" w:rsidRDefault="006E798D" w:rsidP="00174C13">
            <w:pPr>
              <w:pStyle w:val="Header"/>
            </w:pPr>
            <w:r w:rsidRPr="00D71C17">
              <w:t>Фотографии видов города, главных достопримеч</w:t>
            </w:r>
            <w:r w:rsidRPr="00D71C17">
              <w:t>а</w:t>
            </w:r>
            <w:r w:rsidRPr="00D71C17">
              <w:t>тельностей</w:t>
            </w:r>
          </w:p>
        </w:tc>
      </w:tr>
      <w:tr w:rsidR="006E798D" w:rsidRPr="00686CB7" w:rsidTr="00174C13">
        <w:tc>
          <w:tcPr>
            <w:tcW w:w="1156" w:type="dxa"/>
          </w:tcPr>
          <w:p w:rsidR="006E798D" w:rsidRPr="00D71C17" w:rsidRDefault="006E798D" w:rsidP="00174C13">
            <w:pPr>
              <w:pStyle w:val="Header"/>
            </w:pPr>
            <w:r w:rsidRPr="00D71C17">
              <w:t>4.</w:t>
            </w:r>
          </w:p>
        </w:tc>
        <w:tc>
          <w:tcPr>
            <w:tcW w:w="2233" w:type="dxa"/>
          </w:tcPr>
          <w:p w:rsidR="006E798D" w:rsidRPr="00D71C17" w:rsidRDefault="006E798D" w:rsidP="00174C13">
            <w:pPr>
              <w:pStyle w:val="Header"/>
            </w:pPr>
            <w:r w:rsidRPr="00D71C17">
              <w:t>Собери из частей целое</w:t>
            </w:r>
          </w:p>
        </w:tc>
        <w:tc>
          <w:tcPr>
            <w:tcW w:w="4734" w:type="dxa"/>
          </w:tcPr>
          <w:p w:rsidR="006E798D" w:rsidRPr="00D71C17" w:rsidRDefault="006E798D" w:rsidP="00174C13">
            <w:pPr>
              <w:pStyle w:val="Header"/>
            </w:pPr>
            <w:r w:rsidRPr="00D71C17">
              <w:t>Учить из частей составлять целое                из фрагментов - вид города )</w:t>
            </w:r>
          </w:p>
        </w:tc>
        <w:tc>
          <w:tcPr>
            <w:tcW w:w="3076" w:type="dxa"/>
          </w:tcPr>
          <w:p w:rsidR="006E798D" w:rsidRPr="00D71C17" w:rsidRDefault="006E798D" w:rsidP="00174C13">
            <w:pPr>
              <w:pStyle w:val="Header"/>
            </w:pPr>
            <w:r w:rsidRPr="00D71C17">
              <w:t>Разрезные картинки</w:t>
            </w:r>
          </w:p>
        </w:tc>
      </w:tr>
      <w:tr w:rsidR="006E798D" w:rsidRPr="00686CB7" w:rsidTr="00174C13">
        <w:tc>
          <w:tcPr>
            <w:tcW w:w="1156" w:type="dxa"/>
          </w:tcPr>
          <w:p w:rsidR="006E798D" w:rsidRPr="00D71C17" w:rsidRDefault="006E798D" w:rsidP="00174C13">
            <w:pPr>
              <w:pStyle w:val="Header"/>
            </w:pPr>
            <w:r w:rsidRPr="00D71C17">
              <w:t>5.</w:t>
            </w:r>
          </w:p>
        </w:tc>
        <w:tc>
          <w:tcPr>
            <w:tcW w:w="2233" w:type="dxa"/>
          </w:tcPr>
          <w:p w:rsidR="006E798D" w:rsidRPr="00D71C17" w:rsidRDefault="006E798D" w:rsidP="00174C13">
            <w:pPr>
              <w:pStyle w:val="Header"/>
            </w:pPr>
            <w:r w:rsidRPr="00D71C17">
              <w:t>Пройдёмся по ул</w:t>
            </w:r>
            <w:r w:rsidRPr="00D71C17">
              <w:t>и</w:t>
            </w:r>
            <w:r w:rsidRPr="00D71C17">
              <w:t>цам города</w:t>
            </w:r>
          </w:p>
        </w:tc>
        <w:tc>
          <w:tcPr>
            <w:tcW w:w="4734" w:type="dxa"/>
          </w:tcPr>
          <w:p w:rsidR="006E798D" w:rsidRPr="00D71C17" w:rsidRDefault="006E798D" w:rsidP="00174C13">
            <w:pPr>
              <w:pStyle w:val="Header"/>
            </w:pPr>
            <w:r w:rsidRPr="00D71C17">
              <w:t>Учить ориентироваться по карте-схеме г</w:t>
            </w:r>
            <w:r w:rsidRPr="00D71C17">
              <w:t>о</w:t>
            </w:r>
            <w:r w:rsidRPr="00D71C17">
              <w:t>рода, закрепить знания  о названиях улиц города</w:t>
            </w:r>
          </w:p>
        </w:tc>
        <w:tc>
          <w:tcPr>
            <w:tcW w:w="3076" w:type="dxa"/>
          </w:tcPr>
          <w:p w:rsidR="006E798D" w:rsidRPr="00D71C17" w:rsidRDefault="006E798D" w:rsidP="00174C13">
            <w:pPr>
              <w:pStyle w:val="Header"/>
            </w:pPr>
            <w:r w:rsidRPr="00D71C17">
              <w:t>Фотоматериал, карта гор</w:t>
            </w:r>
            <w:r w:rsidRPr="00D71C17">
              <w:t>о</w:t>
            </w:r>
            <w:r w:rsidRPr="00D71C17">
              <w:t>да, указка</w:t>
            </w:r>
          </w:p>
        </w:tc>
      </w:tr>
      <w:tr w:rsidR="006E798D" w:rsidRPr="00686CB7" w:rsidTr="00174C13">
        <w:tc>
          <w:tcPr>
            <w:tcW w:w="1156" w:type="dxa"/>
          </w:tcPr>
          <w:p w:rsidR="006E798D" w:rsidRPr="00D71C17" w:rsidRDefault="006E798D" w:rsidP="00174C13">
            <w:pPr>
              <w:pStyle w:val="Header"/>
            </w:pPr>
            <w:r w:rsidRPr="00D71C17">
              <w:t>6.</w:t>
            </w:r>
          </w:p>
        </w:tc>
        <w:tc>
          <w:tcPr>
            <w:tcW w:w="2233" w:type="dxa"/>
          </w:tcPr>
          <w:p w:rsidR="006E798D" w:rsidRPr="00D71C17" w:rsidRDefault="006E798D" w:rsidP="00174C13">
            <w:pPr>
              <w:pStyle w:val="Header"/>
            </w:pPr>
            <w:r w:rsidRPr="00D71C17">
              <w:t>Как зовут тебя, д</w:t>
            </w:r>
            <w:r w:rsidRPr="00D71C17">
              <w:t>е</w:t>
            </w:r>
            <w:r w:rsidRPr="00D71C17">
              <w:t>ревце?</w:t>
            </w:r>
          </w:p>
        </w:tc>
        <w:tc>
          <w:tcPr>
            <w:tcW w:w="4734" w:type="dxa"/>
          </w:tcPr>
          <w:p w:rsidR="006E798D" w:rsidRPr="00D71C17" w:rsidRDefault="006E798D" w:rsidP="00174C13">
            <w:pPr>
              <w:pStyle w:val="Header"/>
            </w:pPr>
            <w:r w:rsidRPr="00D71C17">
              <w:t>Учить сравнивать и называть характерные особенности разных видов деревьев, пр</w:t>
            </w:r>
            <w:r w:rsidRPr="00D71C17">
              <w:t>о</w:t>
            </w:r>
            <w:r w:rsidRPr="00D71C17">
              <w:t>израстающих в городе. Развивать память, мышление, речевую активность</w:t>
            </w:r>
          </w:p>
        </w:tc>
        <w:tc>
          <w:tcPr>
            <w:tcW w:w="3076" w:type="dxa"/>
          </w:tcPr>
          <w:p w:rsidR="006E798D" w:rsidRPr="00D71C17" w:rsidRDefault="006E798D" w:rsidP="00174C13">
            <w:pPr>
              <w:pStyle w:val="Header"/>
            </w:pPr>
            <w:r w:rsidRPr="00D71C17">
              <w:t>Пазлы с изображением частей разных видов де-ревьев, произрастающих в нашем городе, а также их листьев, плодов и семян</w:t>
            </w:r>
          </w:p>
        </w:tc>
      </w:tr>
      <w:tr w:rsidR="006E798D" w:rsidRPr="00686CB7" w:rsidTr="00174C13">
        <w:tc>
          <w:tcPr>
            <w:tcW w:w="1156" w:type="dxa"/>
          </w:tcPr>
          <w:p w:rsidR="006E798D" w:rsidRPr="00D71C17" w:rsidRDefault="006E798D" w:rsidP="00174C13">
            <w:pPr>
              <w:pStyle w:val="Header"/>
            </w:pPr>
            <w:r w:rsidRPr="00D71C17">
              <w:t>7.</w:t>
            </w:r>
          </w:p>
        </w:tc>
        <w:tc>
          <w:tcPr>
            <w:tcW w:w="2233" w:type="dxa"/>
          </w:tcPr>
          <w:p w:rsidR="006E798D" w:rsidRPr="00D71C17" w:rsidRDefault="006E798D" w:rsidP="00174C13">
            <w:pPr>
              <w:pStyle w:val="Header"/>
            </w:pPr>
            <w:r w:rsidRPr="00D71C17">
              <w:t>Городской лаб</w:t>
            </w:r>
            <w:r w:rsidRPr="00D71C17">
              <w:t>и</w:t>
            </w:r>
            <w:r w:rsidRPr="00D71C17">
              <w:t>ринт</w:t>
            </w:r>
          </w:p>
        </w:tc>
        <w:tc>
          <w:tcPr>
            <w:tcW w:w="4734" w:type="dxa"/>
          </w:tcPr>
          <w:p w:rsidR="006E798D" w:rsidRPr="00D71C17" w:rsidRDefault="006E798D" w:rsidP="00174C13">
            <w:pPr>
              <w:pStyle w:val="Header"/>
            </w:pPr>
            <w:r w:rsidRPr="00D71C17">
              <w:t>Закреплять умение детей ориентироваться в условиях города, находить выход из л</w:t>
            </w:r>
            <w:r w:rsidRPr="00D71C17">
              <w:t>ю</w:t>
            </w:r>
            <w:r w:rsidRPr="00D71C17">
              <w:t>бой ситуации</w:t>
            </w:r>
          </w:p>
        </w:tc>
        <w:tc>
          <w:tcPr>
            <w:tcW w:w="3076" w:type="dxa"/>
          </w:tcPr>
          <w:p w:rsidR="006E798D" w:rsidRPr="00D71C17" w:rsidRDefault="006E798D" w:rsidP="00174C13">
            <w:pPr>
              <w:pStyle w:val="Header"/>
            </w:pPr>
            <w:r w:rsidRPr="00D71C17">
              <w:t>Карта-лабиринт города, фишки, кубик</w:t>
            </w:r>
          </w:p>
        </w:tc>
      </w:tr>
      <w:tr w:rsidR="006E798D" w:rsidRPr="00686CB7" w:rsidTr="00174C13">
        <w:tc>
          <w:tcPr>
            <w:tcW w:w="1156" w:type="dxa"/>
          </w:tcPr>
          <w:p w:rsidR="006E798D" w:rsidRPr="00D71C17" w:rsidRDefault="006E798D" w:rsidP="00174C13">
            <w:pPr>
              <w:pStyle w:val="Header"/>
            </w:pPr>
            <w:r w:rsidRPr="00D71C17">
              <w:t>8.</w:t>
            </w:r>
          </w:p>
        </w:tc>
        <w:tc>
          <w:tcPr>
            <w:tcW w:w="2233" w:type="dxa"/>
          </w:tcPr>
          <w:p w:rsidR="006E798D" w:rsidRPr="00D71C17" w:rsidRDefault="006E798D" w:rsidP="00174C13">
            <w:pPr>
              <w:pStyle w:val="Header"/>
            </w:pPr>
            <w:r w:rsidRPr="00D71C17">
              <w:t>Логическая цепо</w:t>
            </w:r>
            <w:r w:rsidRPr="00D71C17">
              <w:t>ч</w:t>
            </w:r>
            <w:r w:rsidRPr="00D71C17">
              <w:t>ка «Мир профе</w:t>
            </w:r>
            <w:r w:rsidRPr="00D71C17">
              <w:t>с</w:t>
            </w:r>
            <w:r w:rsidRPr="00D71C17">
              <w:t>сий и организ</w:t>
            </w:r>
            <w:r w:rsidRPr="00D71C17">
              <w:t>а</w:t>
            </w:r>
            <w:r w:rsidRPr="00D71C17">
              <w:t xml:space="preserve">ций» </w:t>
            </w:r>
          </w:p>
        </w:tc>
        <w:tc>
          <w:tcPr>
            <w:tcW w:w="4734" w:type="dxa"/>
          </w:tcPr>
          <w:p w:rsidR="006E798D" w:rsidRPr="00D71C17" w:rsidRDefault="006E798D" w:rsidP="00174C13">
            <w:pPr>
              <w:pStyle w:val="Header"/>
            </w:pPr>
            <w:r w:rsidRPr="00D71C17">
              <w:t>Учить детей думать, отгадывать загадки о профессиях, называть характер работы, учебное заведение, в котором учат этой профессии, организацию, в которой эта профессия нужна</w:t>
            </w:r>
          </w:p>
        </w:tc>
        <w:tc>
          <w:tcPr>
            <w:tcW w:w="3076" w:type="dxa"/>
          </w:tcPr>
          <w:p w:rsidR="006E798D" w:rsidRPr="00D71C17" w:rsidRDefault="006E798D" w:rsidP="00174C13">
            <w:pPr>
              <w:pStyle w:val="Header"/>
            </w:pPr>
            <w:r w:rsidRPr="00D71C17">
              <w:t>Загадки-картинки ( нап-</w:t>
            </w:r>
            <w:r>
              <w:t>ример, врач-Медицинс</w:t>
            </w:r>
            <w:r w:rsidRPr="00D71C17">
              <w:t>кая академия, больницы, пол</w:t>
            </w:r>
            <w:r w:rsidRPr="00D71C17">
              <w:t>и</w:t>
            </w:r>
            <w:r w:rsidRPr="00D71C17">
              <w:t xml:space="preserve">клиники, школы, детские сады ) </w:t>
            </w:r>
          </w:p>
        </w:tc>
      </w:tr>
      <w:tr w:rsidR="006E798D" w:rsidRPr="00686CB7" w:rsidTr="00174C13">
        <w:tc>
          <w:tcPr>
            <w:tcW w:w="1156" w:type="dxa"/>
          </w:tcPr>
          <w:p w:rsidR="006E798D" w:rsidRPr="00D71C17" w:rsidRDefault="006E798D" w:rsidP="00174C13">
            <w:pPr>
              <w:pStyle w:val="Header"/>
            </w:pPr>
            <w:r w:rsidRPr="00D71C17">
              <w:t>9.</w:t>
            </w:r>
          </w:p>
        </w:tc>
        <w:tc>
          <w:tcPr>
            <w:tcW w:w="2233" w:type="dxa"/>
          </w:tcPr>
          <w:p w:rsidR="006E798D" w:rsidRPr="00D71C17" w:rsidRDefault="006E798D" w:rsidP="00174C13">
            <w:pPr>
              <w:pStyle w:val="Header"/>
            </w:pPr>
            <w:r w:rsidRPr="00D71C17">
              <w:t>Экскурсия по г</w:t>
            </w:r>
            <w:r w:rsidRPr="00D71C17">
              <w:t>о</w:t>
            </w:r>
            <w:r w:rsidRPr="00D71C17">
              <w:t>роду</w:t>
            </w:r>
          </w:p>
        </w:tc>
        <w:tc>
          <w:tcPr>
            <w:tcW w:w="4734" w:type="dxa"/>
          </w:tcPr>
          <w:p w:rsidR="006E798D" w:rsidRPr="00D71C17" w:rsidRDefault="006E798D" w:rsidP="00174C13">
            <w:pPr>
              <w:pStyle w:val="Header"/>
            </w:pPr>
            <w:r w:rsidRPr="00D71C17">
              <w:t>Закреплять у детей навыки ориентировки, знания административных и культурных зданий, жилых кварталов</w:t>
            </w:r>
          </w:p>
        </w:tc>
        <w:tc>
          <w:tcPr>
            <w:tcW w:w="3076" w:type="dxa"/>
          </w:tcPr>
          <w:p w:rsidR="006E798D" w:rsidRPr="00D71C17" w:rsidRDefault="006E798D" w:rsidP="00174C13">
            <w:pPr>
              <w:pStyle w:val="Header"/>
            </w:pPr>
            <w:r w:rsidRPr="00D71C17">
              <w:t>Фотовыставка ( ребёнок в игре является гидом )</w:t>
            </w:r>
          </w:p>
        </w:tc>
      </w:tr>
      <w:tr w:rsidR="006E798D" w:rsidRPr="00686CB7" w:rsidTr="00174C13">
        <w:tc>
          <w:tcPr>
            <w:tcW w:w="1156" w:type="dxa"/>
          </w:tcPr>
          <w:p w:rsidR="006E798D" w:rsidRPr="00D71C17" w:rsidRDefault="006E798D" w:rsidP="00174C13">
            <w:pPr>
              <w:pStyle w:val="Header"/>
            </w:pPr>
            <w:r w:rsidRPr="00D71C17">
              <w:t>10.</w:t>
            </w:r>
          </w:p>
        </w:tc>
        <w:tc>
          <w:tcPr>
            <w:tcW w:w="2233" w:type="dxa"/>
          </w:tcPr>
          <w:p w:rsidR="006E798D" w:rsidRPr="00D71C17" w:rsidRDefault="006E798D" w:rsidP="00174C13">
            <w:pPr>
              <w:pStyle w:val="Header"/>
            </w:pPr>
            <w:r w:rsidRPr="00D71C17">
              <w:t>Вот мой дом, вот моя улица</w:t>
            </w:r>
          </w:p>
        </w:tc>
        <w:tc>
          <w:tcPr>
            <w:tcW w:w="4734" w:type="dxa"/>
          </w:tcPr>
          <w:p w:rsidR="006E798D" w:rsidRPr="00D71C17" w:rsidRDefault="006E798D" w:rsidP="00174C13">
            <w:pPr>
              <w:pStyle w:val="Header"/>
            </w:pPr>
            <w:r w:rsidRPr="00D71C17">
              <w:t>Учить детей называть улицы ближайшего окружения; знать, в честь кого они названы</w:t>
            </w:r>
          </w:p>
        </w:tc>
        <w:tc>
          <w:tcPr>
            <w:tcW w:w="3076" w:type="dxa"/>
          </w:tcPr>
          <w:p w:rsidR="006E798D" w:rsidRPr="00D71C17" w:rsidRDefault="006E798D" w:rsidP="00174C13">
            <w:pPr>
              <w:pStyle w:val="Header"/>
            </w:pPr>
            <w:r>
              <w:t>Фотографии централь</w:t>
            </w:r>
            <w:r w:rsidRPr="00D71C17">
              <w:t>ных улиц, карта города</w:t>
            </w:r>
          </w:p>
        </w:tc>
      </w:tr>
      <w:tr w:rsidR="006E798D" w:rsidRPr="00686CB7" w:rsidTr="00174C13">
        <w:tc>
          <w:tcPr>
            <w:tcW w:w="1156" w:type="dxa"/>
          </w:tcPr>
          <w:p w:rsidR="006E798D" w:rsidRPr="00D71C17" w:rsidRDefault="006E798D" w:rsidP="00174C13">
            <w:pPr>
              <w:pStyle w:val="Header"/>
            </w:pPr>
            <w:r w:rsidRPr="00D71C17">
              <w:t>11.</w:t>
            </w:r>
          </w:p>
        </w:tc>
        <w:tc>
          <w:tcPr>
            <w:tcW w:w="2233" w:type="dxa"/>
          </w:tcPr>
          <w:p w:rsidR="006E798D" w:rsidRPr="00D71C17" w:rsidRDefault="006E798D" w:rsidP="00174C13">
            <w:pPr>
              <w:pStyle w:val="Header"/>
            </w:pPr>
            <w:r w:rsidRPr="00D71C17">
              <w:t>Птицы нашего г</w:t>
            </w:r>
            <w:r w:rsidRPr="00D71C17">
              <w:t>о</w:t>
            </w:r>
            <w:r w:rsidRPr="00D71C17">
              <w:t>рода</w:t>
            </w:r>
          </w:p>
        </w:tc>
        <w:tc>
          <w:tcPr>
            <w:tcW w:w="4734" w:type="dxa"/>
          </w:tcPr>
          <w:p w:rsidR="006E798D" w:rsidRPr="00D71C17" w:rsidRDefault="006E798D" w:rsidP="00174C13">
            <w:pPr>
              <w:pStyle w:val="Header"/>
            </w:pPr>
            <w:r w:rsidRPr="00D71C17">
              <w:t>Закреплять представления детей о птицах нашего города; уметь отличать их по харак-терным признакам, образу жизни</w:t>
            </w:r>
          </w:p>
        </w:tc>
        <w:tc>
          <w:tcPr>
            <w:tcW w:w="3076" w:type="dxa"/>
          </w:tcPr>
          <w:p w:rsidR="006E798D" w:rsidRPr="00D71C17" w:rsidRDefault="006E798D" w:rsidP="00174C13">
            <w:pPr>
              <w:pStyle w:val="Header"/>
            </w:pPr>
            <w:r w:rsidRPr="00D71C17">
              <w:t>Гипсовые фиг</w:t>
            </w:r>
            <w:r>
              <w:t>урки птиц, макет «фрагмент горо</w:t>
            </w:r>
            <w:r w:rsidRPr="00D71C17">
              <w:t>да» или картинки с изображ</w:t>
            </w:r>
            <w:r w:rsidRPr="00D71C17">
              <w:t>е</w:t>
            </w:r>
            <w:r w:rsidRPr="00D71C17">
              <w:t>нием птиц</w:t>
            </w:r>
          </w:p>
        </w:tc>
      </w:tr>
      <w:tr w:rsidR="006E798D" w:rsidRPr="00686CB7" w:rsidTr="00174C13">
        <w:trPr>
          <w:trHeight w:val="1082"/>
        </w:trPr>
        <w:tc>
          <w:tcPr>
            <w:tcW w:w="1156" w:type="dxa"/>
          </w:tcPr>
          <w:p w:rsidR="006E798D" w:rsidRPr="00D71C17" w:rsidRDefault="006E798D" w:rsidP="00174C13">
            <w:pPr>
              <w:pStyle w:val="Header"/>
            </w:pPr>
            <w:r w:rsidRPr="00D71C17">
              <w:t>12.</w:t>
            </w:r>
          </w:p>
        </w:tc>
        <w:tc>
          <w:tcPr>
            <w:tcW w:w="2233" w:type="dxa"/>
          </w:tcPr>
          <w:p w:rsidR="006E798D" w:rsidRPr="00D71C17" w:rsidRDefault="006E798D" w:rsidP="00174C13">
            <w:pPr>
              <w:pStyle w:val="Header"/>
            </w:pPr>
            <w:r w:rsidRPr="00D71C17">
              <w:t xml:space="preserve">Интервью </w:t>
            </w:r>
          </w:p>
        </w:tc>
        <w:tc>
          <w:tcPr>
            <w:tcW w:w="4734" w:type="dxa"/>
          </w:tcPr>
          <w:p w:rsidR="006E798D" w:rsidRPr="00D71C17" w:rsidRDefault="006E798D" w:rsidP="00174C13">
            <w:pPr>
              <w:pStyle w:val="Header"/>
            </w:pPr>
            <w:r w:rsidRPr="00D71C17">
              <w:t>Учить детей составлять небольшой свя</w:t>
            </w:r>
            <w:r w:rsidRPr="00D71C17">
              <w:t>з</w:t>
            </w:r>
            <w:r w:rsidRPr="00D71C17">
              <w:t>ный рассказ по теме: «Мой город». Восп</w:t>
            </w:r>
            <w:r w:rsidRPr="00D71C17">
              <w:t>и</w:t>
            </w:r>
            <w:r w:rsidRPr="00D71C17">
              <w:t>тывать уверенность в себе, любовь к ро</w:t>
            </w:r>
            <w:r w:rsidRPr="00D71C17">
              <w:t>д</w:t>
            </w:r>
            <w:r w:rsidRPr="00D71C17">
              <w:t>ному городу, желание поделиться своими впечатлениями с другими</w:t>
            </w:r>
          </w:p>
        </w:tc>
        <w:tc>
          <w:tcPr>
            <w:tcW w:w="3076" w:type="dxa"/>
          </w:tcPr>
          <w:p w:rsidR="006E798D" w:rsidRPr="00D71C17" w:rsidRDefault="006E798D" w:rsidP="00174C13">
            <w:pPr>
              <w:pStyle w:val="Header"/>
            </w:pPr>
            <w:r w:rsidRPr="00D71C17">
              <w:t>Микроф</w:t>
            </w:r>
            <w:r>
              <w:t>он, бейдж с надп</w:t>
            </w:r>
            <w:r>
              <w:t>и</w:t>
            </w:r>
            <w:r>
              <w:t>сью «Корреспон</w:t>
            </w:r>
            <w:r w:rsidRPr="00D71C17">
              <w:t>дент газ</w:t>
            </w:r>
            <w:r w:rsidRPr="00D71C17">
              <w:t>е</w:t>
            </w:r>
            <w:r w:rsidRPr="00D71C17">
              <w:t>ты»</w:t>
            </w:r>
          </w:p>
        </w:tc>
      </w:tr>
      <w:tr w:rsidR="006E798D" w:rsidRPr="00686CB7" w:rsidTr="00174C13">
        <w:tc>
          <w:tcPr>
            <w:tcW w:w="1156" w:type="dxa"/>
          </w:tcPr>
          <w:p w:rsidR="006E798D" w:rsidRPr="00D71C17" w:rsidRDefault="006E798D" w:rsidP="00174C13">
            <w:pPr>
              <w:pStyle w:val="Header"/>
            </w:pPr>
            <w:r w:rsidRPr="00D71C17">
              <w:t>13.</w:t>
            </w:r>
          </w:p>
        </w:tc>
        <w:tc>
          <w:tcPr>
            <w:tcW w:w="2233" w:type="dxa"/>
          </w:tcPr>
          <w:p w:rsidR="006E798D" w:rsidRPr="00D71C17" w:rsidRDefault="006E798D" w:rsidP="00174C13">
            <w:pPr>
              <w:pStyle w:val="Header"/>
            </w:pPr>
            <w:r>
              <w:t>Игровое уп</w:t>
            </w:r>
            <w:r w:rsidRPr="00D71C17">
              <w:t>ражн</w:t>
            </w:r>
            <w:r w:rsidRPr="00D71C17">
              <w:t>е</w:t>
            </w:r>
            <w:r w:rsidRPr="00D71C17">
              <w:t>ние «Продолжи»</w:t>
            </w:r>
          </w:p>
        </w:tc>
        <w:tc>
          <w:tcPr>
            <w:tcW w:w="4734" w:type="dxa"/>
          </w:tcPr>
          <w:p w:rsidR="006E798D" w:rsidRPr="00D71C17" w:rsidRDefault="006E798D" w:rsidP="00174C13">
            <w:pPr>
              <w:pStyle w:val="Header"/>
            </w:pPr>
            <w:r w:rsidRPr="00D71C17">
              <w:t>Формировать умение быстро схватывать смысл услышанного; запоминать, соста</w:t>
            </w:r>
            <w:r w:rsidRPr="00D71C17">
              <w:t>в</w:t>
            </w:r>
            <w:r w:rsidRPr="00D71C17">
              <w:t>лять собственное высказывание; закреплять знания о достопримечательностях города</w:t>
            </w:r>
          </w:p>
        </w:tc>
        <w:tc>
          <w:tcPr>
            <w:tcW w:w="3076" w:type="dxa"/>
          </w:tcPr>
          <w:p w:rsidR="006E798D" w:rsidRPr="00D71C17" w:rsidRDefault="006E798D" w:rsidP="00174C13">
            <w:pPr>
              <w:pStyle w:val="Header"/>
            </w:pPr>
            <w:r w:rsidRPr="00D71C17">
              <w:t xml:space="preserve">                    _</w:t>
            </w:r>
          </w:p>
        </w:tc>
      </w:tr>
      <w:tr w:rsidR="006E798D" w:rsidRPr="00686CB7" w:rsidTr="00174C13">
        <w:tc>
          <w:tcPr>
            <w:tcW w:w="1156" w:type="dxa"/>
          </w:tcPr>
          <w:p w:rsidR="006E798D" w:rsidRPr="00D71C17" w:rsidRDefault="006E798D" w:rsidP="00174C13">
            <w:pPr>
              <w:pStyle w:val="Header"/>
            </w:pPr>
            <w:r w:rsidRPr="00D71C17">
              <w:t>14.</w:t>
            </w:r>
          </w:p>
        </w:tc>
        <w:tc>
          <w:tcPr>
            <w:tcW w:w="2233" w:type="dxa"/>
          </w:tcPr>
          <w:p w:rsidR="006E798D" w:rsidRPr="00D71C17" w:rsidRDefault="006E798D" w:rsidP="00174C13">
            <w:pPr>
              <w:pStyle w:val="Header"/>
            </w:pPr>
            <w:r w:rsidRPr="00D71C17">
              <w:t>Город будущего</w:t>
            </w:r>
          </w:p>
        </w:tc>
        <w:tc>
          <w:tcPr>
            <w:tcW w:w="4734" w:type="dxa"/>
          </w:tcPr>
          <w:p w:rsidR="006E798D" w:rsidRPr="00D71C17" w:rsidRDefault="006E798D" w:rsidP="00174C13">
            <w:pPr>
              <w:pStyle w:val="Header"/>
            </w:pPr>
            <w:r w:rsidRPr="00D71C17">
              <w:t>Учить детей фантазировать, придумывать собственные названия улиц, уметь объя</w:t>
            </w:r>
            <w:r w:rsidRPr="00D71C17">
              <w:t>с</w:t>
            </w:r>
            <w:r w:rsidRPr="00D71C17">
              <w:t>нять, почему именно так названа улица</w:t>
            </w:r>
          </w:p>
        </w:tc>
        <w:tc>
          <w:tcPr>
            <w:tcW w:w="3076" w:type="dxa"/>
          </w:tcPr>
          <w:p w:rsidR="006E798D" w:rsidRPr="00D71C17" w:rsidRDefault="006E798D" w:rsidP="00174C13">
            <w:pPr>
              <w:pStyle w:val="Header"/>
            </w:pPr>
            <w:r w:rsidRPr="00D71C17">
              <w:t xml:space="preserve">                    _</w:t>
            </w:r>
          </w:p>
        </w:tc>
      </w:tr>
      <w:tr w:rsidR="006E798D" w:rsidRPr="00686CB7" w:rsidTr="00174C13">
        <w:tc>
          <w:tcPr>
            <w:tcW w:w="1156" w:type="dxa"/>
          </w:tcPr>
          <w:p w:rsidR="006E798D" w:rsidRPr="00D71C17" w:rsidRDefault="006E798D" w:rsidP="00174C13">
            <w:pPr>
              <w:pStyle w:val="Header"/>
            </w:pPr>
            <w:r w:rsidRPr="00D71C17">
              <w:t>15.</w:t>
            </w:r>
          </w:p>
        </w:tc>
        <w:tc>
          <w:tcPr>
            <w:tcW w:w="2233" w:type="dxa"/>
          </w:tcPr>
          <w:p w:rsidR="006E798D" w:rsidRPr="00D71C17" w:rsidRDefault="006E798D" w:rsidP="00174C13">
            <w:pPr>
              <w:pStyle w:val="Header"/>
            </w:pPr>
            <w:r w:rsidRPr="00D71C17">
              <w:t>Так бывает или нет?</w:t>
            </w:r>
          </w:p>
        </w:tc>
        <w:tc>
          <w:tcPr>
            <w:tcW w:w="4734" w:type="dxa"/>
          </w:tcPr>
          <w:p w:rsidR="006E798D" w:rsidRPr="00D71C17" w:rsidRDefault="006E798D" w:rsidP="00174C13">
            <w:pPr>
              <w:pStyle w:val="Header"/>
            </w:pPr>
            <w:r w:rsidRPr="00D71C17">
              <w:t>Учить находить и исправлять ошибки в описании родного города, развивать лог</w:t>
            </w:r>
            <w:r w:rsidRPr="00D71C17">
              <w:t>и</w:t>
            </w:r>
            <w:r w:rsidRPr="00D71C17">
              <w:t>ческое мышление, воображение</w:t>
            </w:r>
          </w:p>
        </w:tc>
        <w:tc>
          <w:tcPr>
            <w:tcW w:w="3076" w:type="dxa"/>
          </w:tcPr>
          <w:p w:rsidR="006E798D" w:rsidRPr="00D71C17" w:rsidRDefault="006E798D" w:rsidP="00174C13">
            <w:pPr>
              <w:pStyle w:val="Header"/>
            </w:pPr>
            <w:r>
              <w:t>Карточки с составленными неточными рас</w:t>
            </w:r>
            <w:r w:rsidRPr="00D71C17">
              <w:t>сказами о городе, его достопримеч</w:t>
            </w:r>
            <w:r w:rsidRPr="00D71C17">
              <w:t>а</w:t>
            </w:r>
            <w:r w:rsidRPr="00D71C17">
              <w:t>тельностях</w:t>
            </w:r>
          </w:p>
        </w:tc>
      </w:tr>
      <w:tr w:rsidR="006E798D" w:rsidRPr="00686CB7" w:rsidTr="00174C13">
        <w:tc>
          <w:tcPr>
            <w:tcW w:w="1156" w:type="dxa"/>
          </w:tcPr>
          <w:p w:rsidR="006E798D" w:rsidRPr="00D71C17" w:rsidRDefault="006E798D" w:rsidP="00174C13">
            <w:pPr>
              <w:pStyle w:val="Header"/>
            </w:pPr>
            <w:r w:rsidRPr="00D71C17">
              <w:t>16.</w:t>
            </w:r>
          </w:p>
        </w:tc>
        <w:tc>
          <w:tcPr>
            <w:tcW w:w="2233" w:type="dxa"/>
          </w:tcPr>
          <w:p w:rsidR="006E798D" w:rsidRPr="00D71C17" w:rsidRDefault="006E798D" w:rsidP="00174C13">
            <w:pPr>
              <w:pStyle w:val="Header"/>
            </w:pPr>
            <w:r w:rsidRPr="00D71C17">
              <w:t>Что? Где? Когда?</w:t>
            </w:r>
          </w:p>
        </w:tc>
        <w:tc>
          <w:tcPr>
            <w:tcW w:w="4734" w:type="dxa"/>
          </w:tcPr>
          <w:p w:rsidR="006E798D" w:rsidRPr="00D71C17" w:rsidRDefault="006E798D" w:rsidP="00174C13">
            <w:pPr>
              <w:pStyle w:val="Header"/>
            </w:pPr>
            <w:r w:rsidRPr="00D71C17">
              <w:t>Закреплять представления детей о городе, знать исторические особенности его разв</w:t>
            </w:r>
            <w:r w:rsidRPr="00D71C17">
              <w:t>и</w:t>
            </w:r>
            <w:r w:rsidRPr="00D71C17">
              <w:t>тия, уметь правильно согласно возрасту формулировать ответ</w:t>
            </w:r>
          </w:p>
        </w:tc>
        <w:tc>
          <w:tcPr>
            <w:tcW w:w="3076" w:type="dxa"/>
          </w:tcPr>
          <w:p w:rsidR="006E798D" w:rsidRPr="00D71C17" w:rsidRDefault="006E798D" w:rsidP="00174C13">
            <w:pPr>
              <w:pStyle w:val="Header"/>
            </w:pPr>
            <w:r w:rsidRPr="00D71C17">
              <w:t>Открытки с изображением старого и нового города</w:t>
            </w:r>
          </w:p>
        </w:tc>
      </w:tr>
      <w:tr w:rsidR="006E798D" w:rsidRPr="00686CB7" w:rsidTr="00174C13">
        <w:tc>
          <w:tcPr>
            <w:tcW w:w="1156" w:type="dxa"/>
          </w:tcPr>
          <w:p w:rsidR="006E798D" w:rsidRPr="00D71C17" w:rsidRDefault="006E798D" w:rsidP="00174C13">
            <w:pPr>
              <w:pStyle w:val="Header"/>
            </w:pPr>
            <w:r w:rsidRPr="00D71C17">
              <w:t>17.</w:t>
            </w:r>
          </w:p>
        </w:tc>
        <w:tc>
          <w:tcPr>
            <w:tcW w:w="2233" w:type="dxa"/>
          </w:tcPr>
          <w:p w:rsidR="006E798D" w:rsidRPr="00D71C17" w:rsidRDefault="006E798D" w:rsidP="00174C13">
            <w:pPr>
              <w:pStyle w:val="Header"/>
            </w:pPr>
            <w:r w:rsidRPr="00D71C17">
              <w:t xml:space="preserve">Я – фотограф </w:t>
            </w:r>
          </w:p>
        </w:tc>
        <w:tc>
          <w:tcPr>
            <w:tcW w:w="4734" w:type="dxa"/>
          </w:tcPr>
          <w:p w:rsidR="006E798D" w:rsidRPr="00D71C17" w:rsidRDefault="006E798D" w:rsidP="00174C13">
            <w:pPr>
              <w:pStyle w:val="Header"/>
            </w:pPr>
            <w:r w:rsidRPr="00D71C17">
              <w:t xml:space="preserve">Развивать у детей творческое воображение, стремление «увидеть» и «показать» всем собственный город </w:t>
            </w:r>
          </w:p>
        </w:tc>
        <w:tc>
          <w:tcPr>
            <w:tcW w:w="3076" w:type="dxa"/>
          </w:tcPr>
          <w:p w:rsidR="006E798D" w:rsidRPr="00D71C17" w:rsidRDefault="006E798D" w:rsidP="00174C13">
            <w:pPr>
              <w:pStyle w:val="Header"/>
            </w:pPr>
            <w:r w:rsidRPr="00D71C17">
              <w:t>Игрушка-фо</w:t>
            </w:r>
            <w:r>
              <w:t>тоаппарат, листы бумаги, фломас</w:t>
            </w:r>
            <w:r w:rsidRPr="00D71C17">
              <w:t>теры или карандаши</w:t>
            </w:r>
          </w:p>
        </w:tc>
      </w:tr>
      <w:tr w:rsidR="006E798D" w:rsidRPr="00686CB7" w:rsidTr="00174C13">
        <w:tc>
          <w:tcPr>
            <w:tcW w:w="1156" w:type="dxa"/>
          </w:tcPr>
          <w:p w:rsidR="006E798D" w:rsidRPr="00D71C17" w:rsidRDefault="006E798D" w:rsidP="00174C13">
            <w:pPr>
              <w:pStyle w:val="Header"/>
            </w:pPr>
            <w:r w:rsidRPr="00D71C17">
              <w:t>18.</w:t>
            </w:r>
          </w:p>
        </w:tc>
        <w:tc>
          <w:tcPr>
            <w:tcW w:w="2233" w:type="dxa"/>
          </w:tcPr>
          <w:p w:rsidR="006E798D" w:rsidRPr="00D71C17" w:rsidRDefault="006E798D" w:rsidP="00174C13">
            <w:pPr>
              <w:pStyle w:val="Header"/>
            </w:pPr>
            <w:r>
              <w:t>Загадки о Сибири и Новосибирске</w:t>
            </w:r>
          </w:p>
        </w:tc>
        <w:tc>
          <w:tcPr>
            <w:tcW w:w="4734" w:type="dxa"/>
          </w:tcPr>
          <w:p w:rsidR="006E798D" w:rsidRPr="00D71C17" w:rsidRDefault="006E798D" w:rsidP="00174C13">
            <w:pPr>
              <w:pStyle w:val="Header"/>
            </w:pPr>
            <w:r w:rsidRPr="00D71C17">
              <w:t>Формировать речевые навыки</w:t>
            </w:r>
          </w:p>
        </w:tc>
        <w:tc>
          <w:tcPr>
            <w:tcW w:w="3076" w:type="dxa"/>
          </w:tcPr>
          <w:p w:rsidR="006E798D" w:rsidRPr="00D71C17" w:rsidRDefault="006E798D" w:rsidP="00174C13">
            <w:pPr>
              <w:pStyle w:val="Header"/>
            </w:pPr>
            <w:r w:rsidRPr="00D71C17">
              <w:t>Загадки о достопримеча-тельностях</w:t>
            </w:r>
          </w:p>
        </w:tc>
      </w:tr>
      <w:tr w:rsidR="006E798D" w:rsidRPr="00686CB7" w:rsidTr="00174C13">
        <w:tc>
          <w:tcPr>
            <w:tcW w:w="1156" w:type="dxa"/>
          </w:tcPr>
          <w:p w:rsidR="006E798D" w:rsidRPr="00D71C17" w:rsidRDefault="006E798D" w:rsidP="00174C13">
            <w:pPr>
              <w:pStyle w:val="Header"/>
            </w:pPr>
            <w:r w:rsidRPr="00D71C17">
              <w:t>19.</w:t>
            </w:r>
          </w:p>
        </w:tc>
        <w:tc>
          <w:tcPr>
            <w:tcW w:w="2233" w:type="dxa"/>
          </w:tcPr>
          <w:p w:rsidR="006E798D" w:rsidRPr="00D71C17" w:rsidRDefault="006E798D" w:rsidP="00174C13">
            <w:pPr>
              <w:pStyle w:val="Header"/>
            </w:pPr>
            <w:r w:rsidRPr="00D71C17">
              <w:t>Знаете ли вы их?</w:t>
            </w:r>
          </w:p>
        </w:tc>
        <w:tc>
          <w:tcPr>
            <w:tcW w:w="4734" w:type="dxa"/>
          </w:tcPr>
          <w:p w:rsidR="006E798D" w:rsidRPr="00D71C17" w:rsidRDefault="006E798D" w:rsidP="00174C13">
            <w:pPr>
              <w:pStyle w:val="Header"/>
            </w:pPr>
            <w:r w:rsidRPr="00D71C17">
              <w:t>Закрепить знания о знам</w:t>
            </w:r>
            <w:r>
              <w:t>енитых деятелях культуры Новосибирска</w:t>
            </w:r>
            <w:r w:rsidRPr="00D71C17">
              <w:t>. Можно дать тол</w:t>
            </w:r>
            <w:r w:rsidRPr="00D71C17">
              <w:t>ь</w:t>
            </w:r>
            <w:r w:rsidRPr="00D71C17">
              <w:t>ко имена и попросить вспомнить фамилии.</w:t>
            </w:r>
          </w:p>
        </w:tc>
        <w:tc>
          <w:tcPr>
            <w:tcW w:w="3076" w:type="dxa"/>
          </w:tcPr>
          <w:p w:rsidR="006E798D" w:rsidRPr="00D71C17" w:rsidRDefault="006E798D" w:rsidP="00174C13">
            <w:pPr>
              <w:pStyle w:val="Header"/>
            </w:pPr>
            <w:r w:rsidRPr="00D71C17">
              <w:t>Фотографии</w:t>
            </w:r>
          </w:p>
        </w:tc>
      </w:tr>
      <w:tr w:rsidR="006E798D" w:rsidRPr="00686CB7" w:rsidTr="00174C13">
        <w:tc>
          <w:tcPr>
            <w:tcW w:w="1156" w:type="dxa"/>
          </w:tcPr>
          <w:p w:rsidR="006E798D" w:rsidRPr="00D71C17" w:rsidRDefault="006E798D" w:rsidP="00174C13">
            <w:pPr>
              <w:pStyle w:val="Header"/>
            </w:pPr>
            <w:r w:rsidRPr="00D71C17">
              <w:t>20.</w:t>
            </w:r>
          </w:p>
        </w:tc>
        <w:tc>
          <w:tcPr>
            <w:tcW w:w="2233" w:type="dxa"/>
          </w:tcPr>
          <w:p w:rsidR="006E798D" w:rsidRPr="00D71C17" w:rsidRDefault="006E798D" w:rsidP="00174C13">
            <w:pPr>
              <w:pStyle w:val="Header"/>
            </w:pPr>
            <w:r>
              <w:t>История улиц Н</w:t>
            </w:r>
            <w:r>
              <w:t>о</w:t>
            </w:r>
            <w:r>
              <w:t>восибирска</w:t>
            </w:r>
          </w:p>
        </w:tc>
        <w:tc>
          <w:tcPr>
            <w:tcW w:w="4734" w:type="dxa"/>
          </w:tcPr>
          <w:p w:rsidR="006E798D" w:rsidRPr="00D71C17" w:rsidRDefault="006E798D" w:rsidP="00174C13">
            <w:pPr>
              <w:pStyle w:val="Header"/>
            </w:pPr>
            <w:r w:rsidRPr="00D71C17">
              <w:t>Закрепить представление о том, что улицы имели другие названия, почему они так н</w:t>
            </w:r>
            <w:r w:rsidRPr="00D71C17">
              <w:t>а</w:t>
            </w:r>
            <w:r w:rsidRPr="00D71C17">
              <w:t>зывались. Проводим аукцион. Кто больше знает названий старых улиц.</w:t>
            </w:r>
          </w:p>
        </w:tc>
        <w:tc>
          <w:tcPr>
            <w:tcW w:w="3076" w:type="dxa"/>
          </w:tcPr>
          <w:p w:rsidR="006E798D" w:rsidRPr="00D71C17" w:rsidRDefault="006E798D" w:rsidP="00174C13">
            <w:pPr>
              <w:pStyle w:val="Header"/>
            </w:pPr>
          </w:p>
        </w:tc>
      </w:tr>
      <w:tr w:rsidR="006E798D" w:rsidRPr="00686CB7" w:rsidTr="00174C13">
        <w:tc>
          <w:tcPr>
            <w:tcW w:w="1156" w:type="dxa"/>
          </w:tcPr>
          <w:p w:rsidR="006E798D" w:rsidRPr="00D71C17" w:rsidRDefault="006E798D" w:rsidP="00174C13">
            <w:pPr>
              <w:pStyle w:val="Header"/>
            </w:pPr>
            <w:r w:rsidRPr="00D71C17">
              <w:t>21.</w:t>
            </w:r>
          </w:p>
        </w:tc>
        <w:tc>
          <w:tcPr>
            <w:tcW w:w="2233" w:type="dxa"/>
          </w:tcPr>
          <w:p w:rsidR="006E798D" w:rsidRPr="00D71C17" w:rsidRDefault="006E798D" w:rsidP="00174C13">
            <w:pPr>
              <w:pStyle w:val="Header"/>
            </w:pPr>
            <w:r w:rsidRPr="00D71C17">
              <w:t>Четвертый лишний</w:t>
            </w:r>
          </w:p>
        </w:tc>
        <w:tc>
          <w:tcPr>
            <w:tcW w:w="4734" w:type="dxa"/>
          </w:tcPr>
          <w:p w:rsidR="006E798D" w:rsidRPr="00D71C17" w:rsidRDefault="006E798D" w:rsidP="00174C13">
            <w:pPr>
              <w:pStyle w:val="Header"/>
            </w:pPr>
            <w:r w:rsidRPr="00D71C17">
              <w:t>Учить классифицировать, находить л</w:t>
            </w:r>
            <w:r>
              <w:t>и</w:t>
            </w:r>
            <w:r>
              <w:t>ш</w:t>
            </w:r>
            <w:r>
              <w:t>нее, не относящееся к Новосиби</w:t>
            </w:r>
            <w:r>
              <w:t>р</w:t>
            </w:r>
            <w:r>
              <w:t>ску</w:t>
            </w:r>
            <w:r w:rsidRPr="00D71C17">
              <w:t>(транспорт, деревья, птицы…)</w:t>
            </w:r>
          </w:p>
        </w:tc>
        <w:tc>
          <w:tcPr>
            <w:tcW w:w="3076" w:type="dxa"/>
          </w:tcPr>
          <w:p w:rsidR="006E798D" w:rsidRPr="00D71C17" w:rsidRDefault="006E798D" w:rsidP="00174C13">
            <w:pPr>
              <w:pStyle w:val="Header"/>
            </w:pPr>
          </w:p>
        </w:tc>
      </w:tr>
      <w:tr w:rsidR="006E798D" w:rsidRPr="00686CB7" w:rsidTr="00174C13">
        <w:tc>
          <w:tcPr>
            <w:tcW w:w="1156" w:type="dxa"/>
          </w:tcPr>
          <w:p w:rsidR="006E798D" w:rsidRPr="00D71C17" w:rsidRDefault="006E798D" w:rsidP="00174C13">
            <w:pPr>
              <w:pStyle w:val="Header"/>
            </w:pPr>
            <w:r w:rsidRPr="00D71C17">
              <w:t>22.</w:t>
            </w:r>
          </w:p>
        </w:tc>
        <w:tc>
          <w:tcPr>
            <w:tcW w:w="2233" w:type="dxa"/>
          </w:tcPr>
          <w:p w:rsidR="006E798D" w:rsidRPr="00D71C17" w:rsidRDefault="006E798D" w:rsidP="00174C13">
            <w:pPr>
              <w:pStyle w:val="Header"/>
            </w:pPr>
            <w:r w:rsidRPr="00D71C17">
              <w:t>Логические цепо</w:t>
            </w:r>
            <w:r w:rsidRPr="00D71C17">
              <w:t>ч</w:t>
            </w:r>
            <w:r w:rsidRPr="00D71C17">
              <w:t>ки</w:t>
            </w:r>
          </w:p>
        </w:tc>
        <w:tc>
          <w:tcPr>
            <w:tcW w:w="4734" w:type="dxa"/>
          </w:tcPr>
          <w:p w:rsidR="006E798D" w:rsidRPr="00D71C17" w:rsidRDefault="006E798D" w:rsidP="00174C13">
            <w:pPr>
              <w:pStyle w:val="Header"/>
            </w:pPr>
            <w:r w:rsidRPr="00D71C17">
              <w:t>Установить для каждой группы объед</w:t>
            </w:r>
            <w:r w:rsidRPr="00D71C17">
              <w:t>и</w:t>
            </w:r>
            <w:r w:rsidRPr="00D71C17">
              <w:t>няющий признак.( писатели, архитекторы, спортсмены, художники).</w:t>
            </w:r>
          </w:p>
        </w:tc>
        <w:tc>
          <w:tcPr>
            <w:tcW w:w="3076" w:type="dxa"/>
          </w:tcPr>
          <w:p w:rsidR="006E798D" w:rsidRPr="00D71C17" w:rsidRDefault="006E798D" w:rsidP="00174C13">
            <w:pPr>
              <w:pStyle w:val="Header"/>
            </w:pPr>
          </w:p>
        </w:tc>
      </w:tr>
      <w:tr w:rsidR="006E798D" w:rsidRPr="00686CB7" w:rsidTr="00174C13">
        <w:tc>
          <w:tcPr>
            <w:tcW w:w="1156" w:type="dxa"/>
          </w:tcPr>
          <w:p w:rsidR="006E798D" w:rsidRPr="00D71C17" w:rsidRDefault="006E798D" w:rsidP="00174C13">
            <w:pPr>
              <w:pStyle w:val="Header"/>
            </w:pPr>
            <w:r w:rsidRPr="00D71C17">
              <w:t>23.</w:t>
            </w:r>
          </w:p>
        </w:tc>
        <w:tc>
          <w:tcPr>
            <w:tcW w:w="2233" w:type="dxa"/>
          </w:tcPr>
          <w:p w:rsidR="006E798D" w:rsidRPr="00D71C17" w:rsidRDefault="006E798D" w:rsidP="00174C13">
            <w:pPr>
              <w:pStyle w:val="Header"/>
            </w:pPr>
            <w:r w:rsidRPr="00D71C17">
              <w:t>Составь россыпь</w:t>
            </w:r>
          </w:p>
        </w:tc>
        <w:tc>
          <w:tcPr>
            <w:tcW w:w="4734" w:type="dxa"/>
          </w:tcPr>
          <w:p w:rsidR="006E798D" w:rsidRPr="00D71C17" w:rsidRDefault="006E798D" w:rsidP="00174C13">
            <w:pPr>
              <w:pStyle w:val="Header"/>
            </w:pPr>
            <w:r w:rsidRPr="00D71C17">
              <w:t>Учить составлять разрезанные на части о</w:t>
            </w:r>
            <w:r w:rsidRPr="00D71C17">
              <w:t>т</w:t>
            </w:r>
            <w:r w:rsidRPr="00D71C17">
              <w:t>крытки с</w:t>
            </w:r>
            <w:r>
              <w:t xml:space="preserve"> памятниками архитектуры Нов</w:t>
            </w:r>
            <w:r>
              <w:t>о</w:t>
            </w:r>
            <w:r>
              <w:t>сибирска</w:t>
            </w:r>
            <w:r w:rsidRPr="00D71C17">
              <w:t xml:space="preserve"> и рассказать.</w:t>
            </w:r>
          </w:p>
        </w:tc>
        <w:tc>
          <w:tcPr>
            <w:tcW w:w="3076" w:type="dxa"/>
          </w:tcPr>
          <w:p w:rsidR="006E798D" w:rsidRPr="00D71C17" w:rsidRDefault="006E798D" w:rsidP="00174C13">
            <w:pPr>
              <w:pStyle w:val="Header"/>
            </w:pPr>
            <w:r w:rsidRPr="00D71C17">
              <w:t>Разрезанные открытки</w:t>
            </w:r>
          </w:p>
        </w:tc>
      </w:tr>
      <w:tr w:rsidR="006E798D" w:rsidRPr="00686CB7" w:rsidTr="00174C13">
        <w:tc>
          <w:tcPr>
            <w:tcW w:w="1156" w:type="dxa"/>
          </w:tcPr>
          <w:p w:rsidR="006E798D" w:rsidRPr="00D71C17" w:rsidRDefault="006E798D" w:rsidP="00174C13">
            <w:pPr>
              <w:pStyle w:val="Header"/>
            </w:pPr>
            <w:r w:rsidRPr="00D71C17">
              <w:t>24.</w:t>
            </w:r>
          </w:p>
        </w:tc>
        <w:tc>
          <w:tcPr>
            <w:tcW w:w="2233" w:type="dxa"/>
          </w:tcPr>
          <w:p w:rsidR="006E798D" w:rsidRPr="00D71C17" w:rsidRDefault="006E798D" w:rsidP="00174C13">
            <w:pPr>
              <w:pStyle w:val="Header"/>
            </w:pPr>
            <w:r w:rsidRPr="00D71C17">
              <w:t xml:space="preserve">Поймал – ответил </w:t>
            </w:r>
          </w:p>
        </w:tc>
        <w:tc>
          <w:tcPr>
            <w:tcW w:w="4734" w:type="dxa"/>
          </w:tcPr>
          <w:p w:rsidR="006E798D" w:rsidRPr="00D71C17" w:rsidRDefault="006E798D" w:rsidP="00174C13">
            <w:pPr>
              <w:pStyle w:val="Header"/>
            </w:pPr>
            <w:r w:rsidRPr="00D71C17">
              <w:t xml:space="preserve"> Учить быстро отвечать на вопрос, что о</w:t>
            </w:r>
            <w:r w:rsidRPr="00D71C17">
              <w:t>з</w:t>
            </w:r>
            <w:r w:rsidRPr="00D71C17">
              <w:t xml:space="preserve">начает слово </w:t>
            </w:r>
          </w:p>
        </w:tc>
        <w:tc>
          <w:tcPr>
            <w:tcW w:w="3076" w:type="dxa"/>
          </w:tcPr>
          <w:p w:rsidR="006E798D" w:rsidRPr="00D71C17" w:rsidRDefault="006E798D" w:rsidP="00174C13">
            <w:pPr>
              <w:pStyle w:val="Header"/>
            </w:pPr>
            <w:r w:rsidRPr="00D71C17">
              <w:t>Мяч</w:t>
            </w:r>
          </w:p>
        </w:tc>
      </w:tr>
      <w:tr w:rsidR="006E798D" w:rsidRPr="00686CB7" w:rsidTr="00174C13">
        <w:tc>
          <w:tcPr>
            <w:tcW w:w="1156" w:type="dxa"/>
          </w:tcPr>
          <w:p w:rsidR="006E798D" w:rsidRPr="00D71C17" w:rsidRDefault="006E798D" w:rsidP="00174C13">
            <w:pPr>
              <w:pStyle w:val="Header"/>
            </w:pPr>
            <w:r w:rsidRPr="00D71C17">
              <w:t>25.</w:t>
            </w:r>
          </w:p>
        </w:tc>
        <w:tc>
          <w:tcPr>
            <w:tcW w:w="2233" w:type="dxa"/>
          </w:tcPr>
          <w:p w:rsidR="006E798D" w:rsidRPr="00D71C17" w:rsidRDefault="006E798D" w:rsidP="00174C13">
            <w:pPr>
              <w:pStyle w:val="Header"/>
            </w:pPr>
            <w:r>
              <w:t>Занятия древних жителей Новос</w:t>
            </w:r>
            <w:r>
              <w:t>и</w:t>
            </w:r>
            <w:r>
              <w:t>бирска</w:t>
            </w:r>
          </w:p>
        </w:tc>
        <w:tc>
          <w:tcPr>
            <w:tcW w:w="4734" w:type="dxa"/>
          </w:tcPr>
          <w:p w:rsidR="006E798D" w:rsidRPr="00D71C17" w:rsidRDefault="006E798D" w:rsidP="00174C13">
            <w:pPr>
              <w:pStyle w:val="Header"/>
            </w:pPr>
            <w:r w:rsidRPr="00D71C17">
              <w:t>Закрепить представления о том, как люди жили раньше, дети соотносят вопрос с ка</w:t>
            </w:r>
            <w:r w:rsidRPr="00D71C17">
              <w:t>р</w:t>
            </w:r>
            <w:r w:rsidRPr="00D71C17">
              <w:t>тинкой, составляют рассказ.</w:t>
            </w:r>
          </w:p>
        </w:tc>
        <w:tc>
          <w:tcPr>
            <w:tcW w:w="3076" w:type="dxa"/>
          </w:tcPr>
          <w:p w:rsidR="006E798D" w:rsidRPr="00D71C17" w:rsidRDefault="006E798D" w:rsidP="00174C13">
            <w:pPr>
              <w:pStyle w:val="Header"/>
            </w:pPr>
            <w:r w:rsidRPr="00D71C17">
              <w:t xml:space="preserve">Картинки с орудиями труда </w:t>
            </w:r>
          </w:p>
        </w:tc>
      </w:tr>
      <w:tr w:rsidR="006E798D" w:rsidRPr="00686CB7" w:rsidTr="00174C13">
        <w:tc>
          <w:tcPr>
            <w:tcW w:w="1156" w:type="dxa"/>
          </w:tcPr>
          <w:p w:rsidR="006E798D" w:rsidRPr="00D71C17" w:rsidRDefault="006E798D" w:rsidP="00174C13">
            <w:pPr>
              <w:pStyle w:val="Header"/>
            </w:pPr>
            <w:r w:rsidRPr="00D71C17">
              <w:t>26.</w:t>
            </w:r>
          </w:p>
        </w:tc>
        <w:tc>
          <w:tcPr>
            <w:tcW w:w="2233" w:type="dxa"/>
          </w:tcPr>
          <w:p w:rsidR="006E798D" w:rsidRPr="00D71C17" w:rsidRDefault="006E798D" w:rsidP="00174C13">
            <w:pPr>
              <w:pStyle w:val="Header"/>
            </w:pPr>
            <w:r>
              <w:t>Найди герб Нов</w:t>
            </w:r>
            <w:r>
              <w:t>о</w:t>
            </w:r>
            <w:r>
              <w:t>сибирска</w:t>
            </w:r>
          </w:p>
        </w:tc>
        <w:tc>
          <w:tcPr>
            <w:tcW w:w="4734" w:type="dxa"/>
          </w:tcPr>
          <w:p w:rsidR="006E798D" w:rsidRPr="00D71C17" w:rsidRDefault="006E798D" w:rsidP="00174C13">
            <w:pPr>
              <w:pStyle w:val="Header"/>
            </w:pPr>
            <w:r>
              <w:t xml:space="preserve"> Учить узнавать герб Новосибирска</w:t>
            </w:r>
            <w:r w:rsidRPr="00D71C17">
              <w:t xml:space="preserve"> среди других.</w:t>
            </w:r>
          </w:p>
        </w:tc>
        <w:tc>
          <w:tcPr>
            <w:tcW w:w="3076" w:type="dxa"/>
          </w:tcPr>
          <w:p w:rsidR="006E798D" w:rsidRPr="00D71C17" w:rsidRDefault="006E798D" w:rsidP="00174C13">
            <w:pPr>
              <w:pStyle w:val="Header"/>
            </w:pPr>
            <w:r w:rsidRPr="00D71C17">
              <w:t>Гербы разных городов.</w:t>
            </w:r>
          </w:p>
        </w:tc>
      </w:tr>
      <w:tr w:rsidR="006E798D" w:rsidRPr="00686CB7" w:rsidTr="00174C13">
        <w:tc>
          <w:tcPr>
            <w:tcW w:w="1156" w:type="dxa"/>
          </w:tcPr>
          <w:p w:rsidR="006E798D" w:rsidRPr="00D71C17" w:rsidRDefault="006E798D" w:rsidP="00174C13">
            <w:pPr>
              <w:pStyle w:val="Header"/>
            </w:pPr>
            <w:r w:rsidRPr="00D71C17">
              <w:t>27.</w:t>
            </w:r>
          </w:p>
        </w:tc>
        <w:tc>
          <w:tcPr>
            <w:tcW w:w="2233" w:type="dxa"/>
          </w:tcPr>
          <w:p w:rsidR="006E798D" w:rsidRPr="00D71C17" w:rsidRDefault="006E798D" w:rsidP="00174C13">
            <w:pPr>
              <w:pStyle w:val="Header"/>
            </w:pPr>
            <w:r w:rsidRPr="00D71C17">
              <w:t>Что на открытке?</w:t>
            </w:r>
          </w:p>
        </w:tc>
        <w:tc>
          <w:tcPr>
            <w:tcW w:w="4734" w:type="dxa"/>
          </w:tcPr>
          <w:p w:rsidR="006E798D" w:rsidRPr="00D71C17" w:rsidRDefault="006E798D" w:rsidP="00174C13">
            <w:pPr>
              <w:pStyle w:val="Header"/>
            </w:pPr>
            <w:r w:rsidRPr="00D71C17">
              <w:t>Учить уз</w:t>
            </w:r>
            <w:r>
              <w:t>навать достопримечательности Новосибирска</w:t>
            </w:r>
            <w:r w:rsidRPr="00D71C17">
              <w:t>, составлять рассказы.</w:t>
            </w:r>
          </w:p>
        </w:tc>
        <w:tc>
          <w:tcPr>
            <w:tcW w:w="3076" w:type="dxa"/>
          </w:tcPr>
          <w:p w:rsidR="006E798D" w:rsidRPr="00D71C17" w:rsidRDefault="006E798D" w:rsidP="00174C13">
            <w:pPr>
              <w:pStyle w:val="Header"/>
            </w:pPr>
            <w:r w:rsidRPr="00D71C17">
              <w:t>Комплект открыток</w:t>
            </w:r>
          </w:p>
        </w:tc>
      </w:tr>
      <w:tr w:rsidR="006E798D" w:rsidRPr="00686CB7" w:rsidTr="00174C13">
        <w:tc>
          <w:tcPr>
            <w:tcW w:w="1156" w:type="dxa"/>
          </w:tcPr>
          <w:p w:rsidR="006E798D" w:rsidRPr="00D71C17" w:rsidRDefault="006E798D" w:rsidP="00174C13">
            <w:pPr>
              <w:pStyle w:val="Header"/>
            </w:pPr>
            <w:r w:rsidRPr="00D71C17">
              <w:t>28.</w:t>
            </w:r>
          </w:p>
        </w:tc>
        <w:tc>
          <w:tcPr>
            <w:tcW w:w="2233" w:type="dxa"/>
          </w:tcPr>
          <w:p w:rsidR="006E798D" w:rsidRPr="00D71C17" w:rsidRDefault="006E798D" w:rsidP="00174C13">
            <w:pPr>
              <w:pStyle w:val="Header"/>
            </w:pPr>
            <w:r w:rsidRPr="00D71C17">
              <w:t>Что такое хорошо и что такое плохо?</w:t>
            </w:r>
          </w:p>
        </w:tc>
        <w:tc>
          <w:tcPr>
            <w:tcW w:w="4734" w:type="dxa"/>
          </w:tcPr>
          <w:p w:rsidR="006E798D" w:rsidRPr="00D71C17" w:rsidRDefault="006E798D" w:rsidP="00174C13">
            <w:pPr>
              <w:pStyle w:val="Header"/>
            </w:pPr>
            <w:r w:rsidRPr="00D71C17">
              <w:t>Уточнить представления о благоустройстве города, учить беречь труд взрослых.</w:t>
            </w:r>
          </w:p>
        </w:tc>
        <w:tc>
          <w:tcPr>
            <w:tcW w:w="3076" w:type="dxa"/>
          </w:tcPr>
          <w:p w:rsidR="006E798D" w:rsidRPr="00D71C17" w:rsidRDefault="006E798D" w:rsidP="00174C13">
            <w:pPr>
              <w:pStyle w:val="Header"/>
            </w:pPr>
            <w:r w:rsidRPr="00D71C17">
              <w:t>Картинки сюжетные с п</w:t>
            </w:r>
            <w:r w:rsidRPr="00D71C17">
              <w:t>о</w:t>
            </w:r>
            <w:r w:rsidRPr="00D71C17">
              <w:t>ложительными и отриц</w:t>
            </w:r>
            <w:r w:rsidRPr="00D71C17">
              <w:t>а</w:t>
            </w:r>
            <w:r w:rsidRPr="00D71C17">
              <w:t>тельными героями</w:t>
            </w:r>
          </w:p>
        </w:tc>
      </w:tr>
      <w:tr w:rsidR="006E798D" w:rsidRPr="00686CB7" w:rsidTr="00174C13">
        <w:tc>
          <w:tcPr>
            <w:tcW w:w="1156" w:type="dxa"/>
          </w:tcPr>
          <w:p w:rsidR="006E798D" w:rsidRPr="00D71C17" w:rsidRDefault="006E798D" w:rsidP="00174C13">
            <w:pPr>
              <w:pStyle w:val="Header"/>
            </w:pPr>
            <w:r w:rsidRPr="00D71C17">
              <w:t>29.</w:t>
            </w:r>
          </w:p>
        </w:tc>
        <w:tc>
          <w:tcPr>
            <w:tcW w:w="2233" w:type="dxa"/>
          </w:tcPr>
          <w:p w:rsidR="006E798D" w:rsidRPr="00D71C17" w:rsidRDefault="006E798D" w:rsidP="00174C13">
            <w:pPr>
              <w:pStyle w:val="Header"/>
            </w:pPr>
            <w:r w:rsidRPr="00D71C17">
              <w:t>Кому что нужно для работы?</w:t>
            </w:r>
          </w:p>
        </w:tc>
        <w:tc>
          <w:tcPr>
            <w:tcW w:w="4734" w:type="dxa"/>
          </w:tcPr>
          <w:p w:rsidR="006E798D" w:rsidRPr="00D71C17" w:rsidRDefault="006E798D" w:rsidP="00174C13">
            <w:pPr>
              <w:pStyle w:val="Header"/>
            </w:pPr>
            <w:r w:rsidRPr="00D71C17">
              <w:t>Дать представление, где трудятся взрослые</w:t>
            </w:r>
          </w:p>
        </w:tc>
        <w:tc>
          <w:tcPr>
            <w:tcW w:w="3076" w:type="dxa"/>
          </w:tcPr>
          <w:p w:rsidR="006E798D" w:rsidRPr="00D71C17" w:rsidRDefault="006E798D" w:rsidP="00174C13">
            <w:pPr>
              <w:pStyle w:val="Header"/>
            </w:pPr>
            <w:r w:rsidRPr="00D71C17">
              <w:t>Карточки для выкладыв</w:t>
            </w:r>
            <w:r w:rsidRPr="00D71C17">
              <w:t>а</w:t>
            </w:r>
            <w:r w:rsidRPr="00D71C17">
              <w:t>ния последовательности трудовых процессов.</w:t>
            </w:r>
          </w:p>
        </w:tc>
      </w:tr>
      <w:tr w:rsidR="006E798D" w:rsidRPr="00686CB7" w:rsidTr="00174C13">
        <w:tc>
          <w:tcPr>
            <w:tcW w:w="1156" w:type="dxa"/>
          </w:tcPr>
          <w:p w:rsidR="006E798D" w:rsidRPr="00D71C17" w:rsidRDefault="006E798D" w:rsidP="00174C13">
            <w:pPr>
              <w:pStyle w:val="Header"/>
            </w:pPr>
            <w:r w:rsidRPr="00D71C17">
              <w:t>30.</w:t>
            </w:r>
          </w:p>
        </w:tc>
        <w:tc>
          <w:tcPr>
            <w:tcW w:w="2233" w:type="dxa"/>
          </w:tcPr>
          <w:p w:rsidR="006E798D" w:rsidRPr="00D71C17" w:rsidRDefault="006E798D" w:rsidP="00174C13">
            <w:pPr>
              <w:pStyle w:val="Header"/>
            </w:pPr>
            <w:r w:rsidRPr="00D71C17">
              <w:t>Найди открытк</w:t>
            </w:r>
            <w:r>
              <w:t>и с изображением  только Новосиби</w:t>
            </w:r>
            <w:r>
              <w:t>р</w:t>
            </w:r>
            <w:r>
              <w:t>ска</w:t>
            </w:r>
          </w:p>
        </w:tc>
        <w:tc>
          <w:tcPr>
            <w:tcW w:w="4734" w:type="dxa"/>
          </w:tcPr>
          <w:p w:rsidR="006E798D" w:rsidRPr="00D71C17" w:rsidRDefault="006E798D" w:rsidP="00174C13">
            <w:pPr>
              <w:pStyle w:val="Header"/>
            </w:pPr>
            <w:r w:rsidRPr="00D71C17">
              <w:t>Учить находить, сравнивать достопримеч</w:t>
            </w:r>
            <w:r w:rsidRPr="00D71C17">
              <w:t>а</w:t>
            </w:r>
            <w:r w:rsidRPr="00D71C17">
              <w:t>тельности родного города с другими.</w:t>
            </w:r>
          </w:p>
        </w:tc>
        <w:tc>
          <w:tcPr>
            <w:tcW w:w="3076" w:type="dxa"/>
          </w:tcPr>
          <w:p w:rsidR="006E798D" w:rsidRPr="00D71C17" w:rsidRDefault="006E798D" w:rsidP="00174C13">
            <w:pPr>
              <w:pStyle w:val="Header"/>
            </w:pPr>
            <w:r w:rsidRPr="00D71C17">
              <w:t>Набор фотографий</w:t>
            </w:r>
          </w:p>
        </w:tc>
      </w:tr>
      <w:tr w:rsidR="006E798D" w:rsidRPr="00686CB7" w:rsidTr="00174C13">
        <w:tc>
          <w:tcPr>
            <w:tcW w:w="1156" w:type="dxa"/>
          </w:tcPr>
          <w:p w:rsidR="006E798D" w:rsidRPr="00D71C17" w:rsidRDefault="006E798D" w:rsidP="00174C13">
            <w:pPr>
              <w:pStyle w:val="Header"/>
            </w:pPr>
            <w:r w:rsidRPr="00D71C17">
              <w:t>31.</w:t>
            </w:r>
          </w:p>
        </w:tc>
        <w:tc>
          <w:tcPr>
            <w:tcW w:w="2233" w:type="dxa"/>
          </w:tcPr>
          <w:p w:rsidR="006E798D" w:rsidRPr="00D71C17" w:rsidRDefault="006E798D" w:rsidP="00174C13">
            <w:pPr>
              <w:pStyle w:val="Header"/>
            </w:pPr>
            <w:r w:rsidRPr="00D71C17">
              <w:t>Жители города</w:t>
            </w:r>
          </w:p>
        </w:tc>
        <w:tc>
          <w:tcPr>
            <w:tcW w:w="4734" w:type="dxa"/>
          </w:tcPr>
          <w:p w:rsidR="006E798D" w:rsidRPr="00D71C17" w:rsidRDefault="006E798D" w:rsidP="00174C13">
            <w:pPr>
              <w:pStyle w:val="Header"/>
            </w:pPr>
            <w:r w:rsidRPr="00D71C17">
              <w:t>Уточнить представление о людях разных национальностей, определить по костюму национальность</w:t>
            </w:r>
          </w:p>
        </w:tc>
        <w:tc>
          <w:tcPr>
            <w:tcW w:w="3076" w:type="dxa"/>
          </w:tcPr>
          <w:p w:rsidR="006E798D" w:rsidRPr="00D71C17" w:rsidRDefault="006E798D" w:rsidP="00174C13">
            <w:pPr>
              <w:pStyle w:val="Header"/>
            </w:pPr>
            <w:r w:rsidRPr="00D71C17">
              <w:t>Открытки с изображением людей в национальных костюмах</w:t>
            </w:r>
          </w:p>
        </w:tc>
      </w:tr>
      <w:tr w:rsidR="006E798D" w:rsidRPr="00686CB7" w:rsidTr="00174C13">
        <w:tc>
          <w:tcPr>
            <w:tcW w:w="1156" w:type="dxa"/>
          </w:tcPr>
          <w:p w:rsidR="006E798D" w:rsidRPr="00D71C17" w:rsidRDefault="006E798D" w:rsidP="00174C13">
            <w:pPr>
              <w:pStyle w:val="Header"/>
            </w:pPr>
            <w:r w:rsidRPr="00D71C17">
              <w:t>32.</w:t>
            </w:r>
          </w:p>
        </w:tc>
        <w:tc>
          <w:tcPr>
            <w:tcW w:w="2233" w:type="dxa"/>
          </w:tcPr>
          <w:p w:rsidR="006E798D" w:rsidRPr="00D71C17" w:rsidRDefault="006E798D" w:rsidP="00174C13">
            <w:pPr>
              <w:pStyle w:val="Header"/>
            </w:pPr>
            <w:r w:rsidRPr="00D71C17">
              <w:t>Чья картина?</w:t>
            </w:r>
          </w:p>
        </w:tc>
        <w:tc>
          <w:tcPr>
            <w:tcW w:w="4734" w:type="dxa"/>
          </w:tcPr>
          <w:p w:rsidR="006E798D" w:rsidRPr="00D71C17" w:rsidRDefault="006E798D" w:rsidP="00174C13">
            <w:pPr>
              <w:pStyle w:val="Header"/>
            </w:pPr>
            <w:r w:rsidRPr="00D71C17">
              <w:t>Учить узн</w:t>
            </w:r>
            <w:r>
              <w:t>авать картины художников Нов</w:t>
            </w:r>
            <w:r>
              <w:t>о</w:t>
            </w:r>
            <w:r>
              <w:t>сибирска</w:t>
            </w:r>
            <w:r w:rsidRPr="00D71C17">
              <w:t>, название, составить рассказ.</w:t>
            </w:r>
          </w:p>
        </w:tc>
        <w:tc>
          <w:tcPr>
            <w:tcW w:w="3076" w:type="dxa"/>
          </w:tcPr>
          <w:p w:rsidR="006E798D" w:rsidRPr="00D71C17" w:rsidRDefault="006E798D" w:rsidP="00174C13">
            <w:pPr>
              <w:pStyle w:val="Header"/>
            </w:pPr>
            <w:r w:rsidRPr="00D71C17">
              <w:t>Репродукции</w:t>
            </w:r>
          </w:p>
        </w:tc>
      </w:tr>
    </w:tbl>
    <w:p w:rsidR="006E798D" w:rsidRPr="00D71C17" w:rsidRDefault="006E798D" w:rsidP="00174C13">
      <w:pPr>
        <w:pStyle w:val="Header"/>
      </w:pPr>
    </w:p>
    <w:p w:rsidR="006E798D" w:rsidRPr="00D71C17" w:rsidRDefault="006E798D" w:rsidP="00174C13">
      <w:pPr>
        <w:spacing w:after="200" w:line="276" w:lineRule="auto"/>
        <w:rPr>
          <w:b/>
        </w:rPr>
      </w:pPr>
      <w:r>
        <w:rPr>
          <w:b/>
        </w:rPr>
        <w:br w:type="page"/>
      </w:r>
    </w:p>
    <w:p w:rsidR="006E798D" w:rsidRPr="00733C3C" w:rsidRDefault="006E798D" w:rsidP="00174C13">
      <w:pPr>
        <w:pStyle w:val="Header"/>
        <w:rPr>
          <w:b/>
        </w:rPr>
      </w:pPr>
      <w:r w:rsidRPr="00D71C17">
        <w:t xml:space="preserve">                                                                                     </w:t>
      </w:r>
      <w:r>
        <w:t xml:space="preserve">                                            </w:t>
      </w:r>
      <w:r w:rsidRPr="00D71C17">
        <w:t xml:space="preserve">   </w:t>
      </w:r>
      <w:r w:rsidRPr="00733C3C">
        <w:rPr>
          <w:b/>
        </w:rPr>
        <w:t>Приложение №</w:t>
      </w:r>
      <w:r>
        <w:rPr>
          <w:b/>
        </w:rPr>
        <w:t xml:space="preserve"> 8</w:t>
      </w:r>
    </w:p>
    <w:p w:rsidR="006E798D" w:rsidRPr="00337B86" w:rsidRDefault="006E798D" w:rsidP="00174C13">
      <w:pPr>
        <w:pStyle w:val="Heading2"/>
        <w:jc w:val="center"/>
        <w:rPr>
          <w:color w:val="auto"/>
        </w:rPr>
      </w:pPr>
      <w:r w:rsidRPr="00337B86">
        <w:rPr>
          <w:color w:val="auto"/>
        </w:rPr>
        <w:t>Памятка по составлению рассказов для дошкольников о родном городе.</w:t>
      </w:r>
    </w:p>
    <w:p w:rsidR="006E798D" w:rsidRPr="00D71C17" w:rsidRDefault="006E798D" w:rsidP="00174C13">
      <w:pPr>
        <w:pStyle w:val="Header"/>
      </w:pPr>
    </w:p>
    <w:p w:rsidR="006E798D" w:rsidRDefault="006E798D" w:rsidP="00174C13">
      <w:pPr>
        <w:pStyle w:val="Header"/>
      </w:pPr>
    </w:p>
    <w:p w:rsidR="006E798D" w:rsidRPr="00D71C17" w:rsidRDefault="006E798D" w:rsidP="00174C13">
      <w:pPr>
        <w:pStyle w:val="Header"/>
      </w:pPr>
      <w:r w:rsidRPr="00D71C17">
        <w:t>Самым сложным в работе по знакомству с родным городом является составление рассказов для дошкольников, т.к. в методической литературе таких рассказов очень мало.</w:t>
      </w:r>
    </w:p>
    <w:p w:rsidR="006E798D" w:rsidRPr="00D71C17" w:rsidRDefault="006E798D" w:rsidP="00174C13">
      <w:pPr>
        <w:pStyle w:val="Header"/>
      </w:pPr>
    </w:p>
    <w:p w:rsidR="006E798D" w:rsidRPr="00D71C17" w:rsidRDefault="006E798D" w:rsidP="00174C13">
      <w:pPr>
        <w:pStyle w:val="Header"/>
      </w:pPr>
      <w:r w:rsidRPr="00D71C17">
        <w:t xml:space="preserve">Иногда подобные рассказы бывают очень сложными для детей. Поэтому, составляя рассказ об истории города, его достопримечательностях, необходимо помнить следующее: </w:t>
      </w:r>
    </w:p>
    <w:p w:rsidR="006E798D" w:rsidRPr="00D71C17" w:rsidRDefault="006E798D" w:rsidP="00174C13">
      <w:pPr>
        <w:pStyle w:val="Header"/>
      </w:pPr>
    </w:p>
    <w:p w:rsidR="006E798D" w:rsidRPr="00D71C17" w:rsidRDefault="006E798D" w:rsidP="00174C13">
      <w:pPr>
        <w:pStyle w:val="Header"/>
      </w:pPr>
      <w:r w:rsidRPr="00D71C17">
        <w:t>- рассказ обязательно должен сопровождаться наглядным материалом, т.е. в процессе рассказа необходимо обращаться к детям с теми или иными вопросами, чтобы активизировать их вн</w:t>
      </w:r>
      <w:r w:rsidRPr="00D71C17">
        <w:t>и</w:t>
      </w:r>
      <w:r w:rsidRPr="00D71C17">
        <w:t>мание, вызвать интерес, любопытство, стремление что-то узнать самостоятельно, попробовать о чем-то догадаться самому. Например, можно спросить детей: «Как вы думаете, почему именно на этом месте люди решили построить город? Откуда такое название? Что оно может обозн</w:t>
      </w:r>
      <w:r w:rsidRPr="00D71C17">
        <w:t>а</w:t>
      </w:r>
      <w:r w:rsidRPr="00D71C17">
        <w:t>чать?;</w:t>
      </w:r>
    </w:p>
    <w:p w:rsidR="006E798D" w:rsidRPr="00D71C17" w:rsidRDefault="006E798D" w:rsidP="00174C13">
      <w:pPr>
        <w:pStyle w:val="Header"/>
      </w:pPr>
    </w:p>
    <w:p w:rsidR="006E798D" w:rsidRPr="00D71C17" w:rsidRDefault="006E798D" w:rsidP="00174C13">
      <w:pPr>
        <w:pStyle w:val="Header"/>
      </w:pPr>
      <w:r w:rsidRPr="00D71C17">
        <w:t>- воспитателю желательно не употреблять даты, потому что детям они ничего не дают, а во</w:t>
      </w:r>
      <w:r w:rsidRPr="00D71C17">
        <w:t>с</w:t>
      </w:r>
      <w:r w:rsidRPr="00D71C17">
        <w:t>приятие материала затрудняют. Лучше использовать такие выражения: «Это было очень давно, когда ваши бабушки и дедушки были такими же маленькими, как вы» или «Это было очень-очень давно, когда ваших мам, бабушек, дедушек еще не было на свете»;</w:t>
      </w:r>
    </w:p>
    <w:p w:rsidR="006E798D" w:rsidRPr="00D71C17" w:rsidRDefault="006E798D" w:rsidP="00174C13">
      <w:pPr>
        <w:pStyle w:val="Header"/>
      </w:pPr>
    </w:p>
    <w:p w:rsidR="006E798D" w:rsidRPr="00D71C17" w:rsidRDefault="006E798D" w:rsidP="00174C13">
      <w:pPr>
        <w:pStyle w:val="Header"/>
      </w:pPr>
      <w:r w:rsidRPr="00D71C17">
        <w:t>- язык рассказа должен быть очень простым. Если встречаются незнакомые слова, например, «князь», то их необходимо объяснить. Не стоит перегружать рассказ сложными грамматич</w:t>
      </w:r>
      <w:r w:rsidRPr="00D71C17">
        <w:t>е</w:t>
      </w:r>
      <w:r w:rsidRPr="00D71C17">
        <w:t>скими конструкциями, лучше, если предложения будут простыми, короткими;</w:t>
      </w:r>
    </w:p>
    <w:p w:rsidR="006E798D" w:rsidRPr="00D71C17" w:rsidRDefault="006E798D" w:rsidP="00174C13">
      <w:pPr>
        <w:pStyle w:val="Header"/>
      </w:pPr>
    </w:p>
    <w:p w:rsidR="006E798D" w:rsidRPr="00D71C17" w:rsidRDefault="006E798D" w:rsidP="00174C13">
      <w:pPr>
        <w:pStyle w:val="Header"/>
      </w:pPr>
      <w:r w:rsidRPr="00D71C17">
        <w:t>- рассказывая о каком-либо здании, не надо подробно рассматривать с детьми его архитектуру, использовать специальную терминологию.</w:t>
      </w:r>
    </w:p>
    <w:p w:rsidR="006E798D" w:rsidRDefault="006E798D" w:rsidP="00174C13">
      <w:pPr>
        <w:spacing w:after="200" w:line="276" w:lineRule="auto"/>
      </w:pPr>
      <w:r>
        <w:br w:type="page"/>
      </w:r>
    </w:p>
    <w:p w:rsidR="006E798D" w:rsidRPr="00733C3C" w:rsidRDefault="006E798D" w:rsidP="00174C13">
      <w:pPr>
        <w:pStyle w:val="Header"/>
        <w:jc w:val="right"/>
        <w:rPr>
          <w:b/>
        </w:rPr>
      </w:pPr>
      <w:r w:rsidRPr="00733C3C">
        <w:rPr>
          <w:b/>
        </w:rPr>
        <w:t xml:space="preserve">Приложение №   9 </w:t>
      </w:r>
    </w:p>
    <w:p w:rsidR="006E798D" w:rsidRPr="00337B86" w:rsidRDefault="006E798D" w:rsidP="00174C13">
      <w:pPr>
        <w:pStyle w:val="Heading2"/>
        <w:jc w:val="center"/>
        <w:rPr>
          <w:color w:val="auto"/>
        </w:rPr>
      </w:pPr>
      <w:r w:rsidRPr="00337B86">
        <w:rPr>
          <w:color w:val="auto"/>
        </w:rPr>
        <w:t>Методические рекомендации по знакомству дошкольников с достопримеч</w:t>
      </w:r>
      <w:r w:rsidRPr="00337B86">
        <w:rPr>
          <w:color w:val="auto"/>
        </w:rPr>
        <w:t>а</w:t>
      </w:r>
      <w:r w:rsidRPr="00337B86">
        <w:rPr>
          <w:color w:val="auto"/>
        </w:rPr>
        <w:t>тельностями города.</w:t>
      </w:r>
    </w:p>
    <w:p w:rsidR="006E798D" w:rsidRDefault="006E798D" w:rsidP="00174C13">
      <w:pPr>
        <w:pStyle w:val="Header"/>
      </w:pPr>
    </w:p>
    <w:p w:rsidR="006E798D" w:rsidRPr="00D71C17" w:rsidRDefault="006E798D" w:rsidP="00174C13">
      <w:pPr>
        <w:pStyle w:val="Header"/>
      </w:pPr>
      <w:r w:rsidRPr="00D71C17">
        <w:t>Работу по знакомству дошкольников с достопримечательностями родного города желательно проводить в определенной последовательности, чтобы в ней была логика и постепенное усло</w:t>
      </w:r>
      <w:r w:rsidRPr="00D71C17">
        <w:t>ж</w:t>
      </w:r>
      <w:r w:rsidRPr="00D71C17">
        <w:t xml:space="preserve">нение. </w:t>
      </w:r>
    </w:p>
    <w:p w:rsidR="006E798D" w:rsidRPr="00D71C17" w:rsidRDefault="006E798D" w:rsidP="00174C13">
      <w:pPr>
        <w:pStyle w:val="Header"/>
      </w:pPr>
      <w:r w:rsidRPr="00D71C17">
        <w:t>Например, эту работу можно проводить в следующей последовательности:</w:t>
      </w:r>
    </w:p>
    <w:p w:rsidR="006E798D" w:rsidRPr="00D71C17" w:rsidRDefault="006E798D" w:rsidP="00174C13">
      <w:pPr>
        <w:pStyle w:val="Header"/>
      </w:pPr>
      <w:r w:rsidRPr="00D71C17">
        <w:t>1. История возникновения города.</w:t>
      </w:r>
    </w:p>
    <w:p w:rsidR="006E798D" w:rsidRPr="00D71C17" w:rsidRDefault="006E798D" w:rsidP="00174C13">
      <w:pPr>
        <w:pStyle w:val="Header"/>
      </w:pPr>
      <w:r w:rsidRPr="00D71C17">
        <w:t xml:space="preserve">    Рассказ об истории возникновения города воспитатель начинает с его места нахождения, чтобы показать детям, что люди селились там, где для жизни были благоприятные условия: в</w:t>
      </w:r>
      <w:r w:rsidRPr="00D71C17">
        <w:t>о</w:t>
      </w:r>
      <w:r w:rsidRPr="00D71C17">
        <w:t>да, леса, плодородная земля. Объясняет, откуда пошло название города, называет имя или им</w:t>
      </w:r>
      <w:r w:rsidRPr="00D71C17">
        <w:t>е</w:t>
      </w:r>
      <w:r w:rsidRPr="00D71C17">
        <w:t>на тех, кто город основал.</w:t>
      </w:r>
      <w:r>
        <w:t xml:space="preserve"> Использует репродукции картин.</w:t>
      </w:r>
    </w:p>
    <w:p w:rsidR="006E798D" w:rsidRPr="00D71C17" w:rsidRDefault="006E798D" w:rsidP="00174C13">
      <w:pPr>
        <w:pStyle w:val="Header"/>
      </w:pPr>
    </w:p>
    <w:p w:rsidR="006E798D" w:rsidRPr="00D71C17" w:rsidRDefault="006E798D" w:rsidP="00174C13">
      <w:pPr>
        <w:pStyle w:val="Header"/>
      </w:pPr>
      <w:r w:rsidRPr="00D71C17">
        <w:t>2. История возникновения улиц города.</w:t>
      </w:r>
    </w:p>
    <w:p w:rsidR="006E798D" w:rsidRPr="00D71C17" w:rsidRDefault="006E798D" w:rsidP="00174C13">
      <w:pPr>
        <w:pStyle w:val="Header"/>
      </w:pPr>
      <w:r w:rsidRPr="00D71C17">
        <w:t xml:space="preserve">   Воспитатель рассказывает о том, что названия первых улиц происходили от профессии маст</w:t>
      </w:r>
      <w:r w:rsidRPr="00D71C17">
        <w:t>е</w:t>
      </w:r>
      <w:r w:rsidRPr="00D71C17">
        <w:t>ров, которые часто селились все вместе, целой улицей / мясники – Мясницкая улица, гончары –Гончарная улица и т. д.</w:t>
      </w:r>
    </w:p>
    <w:p w:rsidR="006E798D" w:rsidRPr="00D71C17" w:rsidRDefault="006E798D" w:rsidP="00174C13">
      <w:pPr>
        <w:pStyle w:val="Header"/>
      </w:pPr>
      <w:r w:rsidRPr="00D71C17">
        <w:t>Особо подробно следует рассказать о названиях ближайших улиц, на которых живут дети и н</w:t>
      </w:r>
      <w:r w:rsidRPr="00D71C17">
        <w:t>а</w:t>
      </w:r>
      <w:r w:rsidRPr="00D71C17">
        <w:t>ходится детский сад. Обратите внимание детей на то, что в названиях отдельных улиц нашла отражение история их города и страны.</w:t>
      </w:r>
    </w:p>
    <w:p w:rsidR="006E798D" w:rsidRPr="00D71C17" w:rsidRDefault="006E798D" w:rsidP="00174C13">
      <w:pPr>
        <w:pStyle w:val="Header"/>
      </w:pPr>
      <w:r w:rsidRPr="00D71C17">
        <w:t>3. Здания города.</w:t>
      </w:r>
    </w:p>
    <w:p w:rsidR="006E798D" w:rsidRPr="00D71C17" w:rsidRDefault="006E798D" w:rsidP="00174C13">
      <w:pPr>
        <w:pStyle w:val="Header"/>
      </w:pPr>
      <w:r w:rsidRPr="00D71C17">
        <w:t xml:space="preserve">    Начните с того, что в городе много разных по назначению зданий – жилые дома, детские с</w:t>
      </w:r>
      <w:r w:rsidRPr="00D71C17">
        <w:t>а</w:t>
      </w:r>
      <w:r w:rsidRPr="00D71C17">
        <w:t>ды, школы, магазины и др.</w:t>
      </w:r>
    </w:p>
    <w:p w:rsidR="006E798D" w:rsidRPr="00D71C17" w:rsidRDefault="006E798D" w:rsidP="00174C13">
      <w:pPr>
        <w:pStyle w:val="Header"/>
      </w:pPr>
      <w:r w:rsidRPr="00D71C17">
        <w:t>Рассмотрите наиболее красивые здания города – это может быть кинотеатр, Дворец культуры и др.</w:t>
      </w:r>
    </w:p>
    <w:p w:rsidR="006E798D" w:rsidRPr="00D71C17" w:rsidRDefault="006E798D" w:rsidP="00174C13">
      <w:pPr>
        <w:pStyle w:val="Header"/>
      </w:pPr>
      <w:r w:rsidRPr="00D71C17">
        <w:t>Следует рассказать детям об особых зданиях – церквах, например, т.к. это исторические памя</w:t>
      </w:r>
      <w:r w:rsidRPr="00D71C17">
        <w:t>т</w:t>
      </w:r>
      <w:r w:rsidRPr="00D71C17">
        <w:t>ники, памятники искусства. Рассматривая эти здания, особое внимание следует обратить на к</w:t>
      </w:r>
      <w:r w:rsidRPr="00D71C17">
        <w:t>у</w:t>
      </w:r>
      <w:r w:rsidRPr="00D71C17">
        <w:t>пола.</w:t>
      </w:r>
    </w:p>
    <w:p w:rsidR="006E798D" w:rsidRPr="00D71C17" w:rsidRDefault="006E798D" w:rsidP="00174C13">
      <w:pPr>
        <w:pStyle w:val="Header"/>
      </w:pPr>
      <w:r w:rsidRPr="00D71C17">
        <w:t>Обязательно покажите детям и самые древние здания родного города, расскажите историю их создания.</w:t>
      </w:r>
    </w:p>
    <w:p w:rsidR="006E798D" w:rsidRPr="00D71C17" w:rsidRDefault="006E798D" w:rsidP="00174C13">
      <w:pPr>
        <w:pStyle w:val="Header"/>
      </w:pPr>
      <w:r w:rsidRPr="00D71C17">
        <w:t>4.Они прославили свой город, они прославили свою страну.</w:t>
      </w:r>
    </w:p>
    <w:p w:rsidR="006E798D" w:rsidRPr="00D71C17" w:rsidRDefault="006E798D" w:rsidP="00174C13">
      <w:pPr>
        <w:pStyle w:val="Header"/>
      </w:pPr>
      <w:r w:rsidRPr="00D71C17">
        <w:t>Расскажите детям о людях, прославивших не только их родной город, но и всю нашу страну, о том как увековечена память о них. Можно сходить на экскурсию к памятнику этим людям или показать их фотографии. Желательно, чтобы в группе в книжном уголке были фотографии, портреты прославленных людей, а также домов, где они жили. Если это художник, то рассмо</w:t>
      </w:r>
      <w:r w:rsidRPr="00D71C17">
        <w:t>т</w:t>
      </w:r>
      <w:r w:rsidRPr="00D71C17">
        <w:t>рите с детьми репродукции его картин. Если это поэт, то прочтите детям его стихи. Если это писатель, то воспитатель должен сначала ознакомиться с его произведениями, а затем выбрать из них для чтения детям небольшие отрывки, доступные им по содержанию. Если в городе жил и творил знаменитый композитор, предложите детям послушать запись его произведений.</w:t>
      </w:r>
    </w:p>
    <w:p w:rsidR="006E798D" w:rsidRPr="00D71C17" w:rsidRDefault="006E798D" w:rsidP="00174C13">
      <w:pPr>
        <w:pStyle w:val="Header"/>
      </w:pPr>
      <w:r w:rsidRPr="00D71C17">
        <w:t>5.Места отдыха жителей города.</w:t>
      </w:r>
    </w:p>
    <w:p w:rsidR="006E798D" w:rsidRPr="00D71C17" w:rsidRDefault="006E798D" w:rsidP="00174C13">
      <w:pPr>
        <w:pStyle w:val="Header"/>
      </w:pPr>
      <w:r w:rsidRPr="00D71C17">
        <w:t xml:space="preserve">   Воспитатель начинает рассказ с того, что жители города работают на разных предприятиях, но в выходные дни они отдыхают. И в городе много мест, где это можно сделать. Сначала он предлагает детям самим называть эти места (парки, стадионы, театры, цирк…).</w:t>
      </w:r>
    </w:p>
    <w:p w:rsidR="006E798D" w:rsidRDefault="006E798D" w:rsidP="00174C13">
      <w:pPr>
        <w:pStyle w:val="Header"/>
      </w:pPr>
      <w:r w:rsidRPr="00D71C17">
        <w:t>Особенно важно остановиться на знакомстве детей с музеями их города. Прежде всего необх</w:t>
      </w:r>
      <w:r w:rsidRPr="00D71C17">
        <w:t>о</w:t>
      </w:r>
      <w:r w:rsidRPr="00D71C17">
        <w:t>димо рассказать детям о том, что такое музей, для чего люди создавали музеи, какие бывают музеи. И только после этого можно рассказать о музеях родного города – краеведческом и др.</w:t>
      </w:r>
    </w:p>
    <w:p w:rsidR="006E798D" w:rsidRPr="00D71C17" w:rsidRDefault="006E798D" w:rsidP="00174C13">
      <w:pPr>
        <w:pStyle w:val="Header"/>
      </w:pPr>
    </w:p>
    <w:p w:rsidR="006E798D" w:rsidRDefault="006E798D" w:rsidP="00174C13">
      <w:pPr>
        <w:spacing w:after="200" w:line="276" w:lineRule="auto"/>
      </w:pPr>
      <w:r>
        <w:br w:type="page"/>
      </w:r>
    </w:p>
    <w:p w:rsidR="006E798D" w:rsidRPr="00733C3C" w:rsidRDefault="006E798D" w:rsidP="00174C13">
      <w:pPr>
        <w:pStyle w:val="Header"/>
        <w:jc w:val="right"/>
        <w:rPr>
          <w:b/>
        </w:rPr>
      </w:pPr>
      <w:r w:rsidRPr="00D71C17">
        <w:t xml:space="preserve">                                                                                                           </w:t>
      </w:r>
      <w:r w:rsidRPr="00733C3C">
        <w:rPr>
          <w:b/>
        </w:rPr>
        <w:t xml:space="preserve">Приложение № 10  </w:t>
      </w:r>
    </w:p>
    <w:p w:rsidR="006E798D" w:rsidRPr="006B2237" w:rsidRDefault="006E798D" w:rsidP="00174C13">
      <w:pPr>
        <w:pStyle w:val="Heading2"/>
        <w:jc w:val="center"/>
        <w:rPr>
          <w:color w:val="auto"/>
        </w:rPr>
      </w:pPr>
      <w:r w:rsidRPr="006B2237">
        <w:rPr>
          <w:color w:val="auto"/>
        </w:rPr>
        <w:t>Методические рекомендации по знакомству дошкольников с родным гор</w:t>
      </w:r>
      <w:r w:rsidRPr="006B2237">
        <w:rPr>
          <w:color w:val="auto"/>
        </w:rPr>
        <w:t>о</w:t>
      </w:r>
      <w:r w:rsidRPr="006B2237">
        <w:rPr>
          <w:color w:val="auto"/>
        </w:rPr>
        <w:t>дом.</w:t>
      </w:r>
    </w:p>
    <w:p w:rsidR="006E798D" w:rsidRPr="00733C3C" w:rsidRDefault="006E798D" w:rsidP="00174C13">
      <w:pPr>
        <w:pStyle w:val="Header"/>
        <w:jc w:val="center"/>
        <w:rPr>
          <w:b/>
          <w:sz w:val="28"/>
          <w:szCs w:val="28"/>
          <w:u w:val="single"/>
        </w:rPr>
      </w:pPr>
    </w:p>
    <w:p w:rsidR="006E798D" w:rsidRPr="00D71C17" w:rsidRDefault="006E798D" w:rsidP="00174C13">
      <w:pPr>
        <w:pStyle w:val="Header"/>
        <w:jc w:val="both"/>
      </w:pPr>
      <w:r w:rsidRPr="00D71C17">
        <w:t>Огромные изменения произошли в нашей стране за последние годы. Это касается нравственных ценностей, отношения к событиям нашей истории и к отдельным личностям. Изменилось и о</w:t>
      </w:r>
      <w:r w:rsidRPr="00D71C17">
        <w:t>т</w:t>
      </w:r>
      <w:r w:rsidRPr="00D71C17">
        <w:t>ношение людей к Родине. Если раньше мы постоянно слышали и сами  пели хвалебные гимны своей стране, то сейчас о ней говорят в основном негативно. Однако трудности переходного периода не являются причиной приостановки патриотического воспитания.</w:t>
      </w:r>
    </w:p>
    <w:p w:rsidR="006E798D" w:rsidRPr="00D71C17" w:rsidRDefault="006E798D" w:rsidP="00174C13">
      <w:pPr>
        <w:pStyle w:val="Header"/>
        <w:jc w:val="both"/>
      </w:pPr>
    </w:p>
    <w:p w:rsidR="006E798D" w:rsidRPr="00D71C17" w:rsidRDefault="006E798D" w:rsidP="00174C13">
      <w:pPr>
        <w:pStyle w:val="Header"/>
        <w:jc w:val="both"/>
      </w:pPr>
      <w:r w:rsidRPr="00D71C17">
        <w:t>Как бы ни менялось общество, воспитание у подрастающего поколения любви к своей стране, гордости за неё  необходимо при любом строе: будь то социализм, капитализм или коммунизм. Этому учат подрастающее поколение все народы мира.</w:t>
      </w:r>
    </w:p>
    <w:p w:rsidR="006E798D" w:rsidRPr="00D71C17" w:rsidRDefault="006E798D" w:rsidP="00174C13">
      <w:pPr>
        <w:pStyle w:val="Header"/>
        <w:jc w:val="both"/>
      </w:pPr>
    </w:p>
    <w:p w:rsidR="006E798D" w:rsidRPr="00D71C17" w:rsidRDefault="006E798D" w:rsidP="00174C13">
      <w:pPr>
        <w:pStyle w:val="Header"/>
        <w:jc w:val="both"/>
      </w:pPr>
      <w:r w:rsidRPr="00D71C17">
        <w:t>И если мы хотим, чтобы наши дети полюбили свою страну, свой город, нам нужно показать их с привлекательной стороны. К.Д. Ушинский писал: «Ребёнку нечего отрицать, ему нужна п</w:t>
      </w:r>
      <w:r w:rsidRPr="00D71C17">
        <w:t>о</w:t>
      </w:r>
      <w:r w:rsidRPr="00D71C17">
        <w:t>ложительная пища, кормить его ненавистью, отчаянием и призрением может только человек не понимающий потребностей детства».</w:t>
      </w:r>
    </w:p>
    <w:p w:rsidR="006E798D" w:rsidRPr="00D71C17" w:rsidRDefault="006E798D" w:rsidP="00174C13">
      <w:pPr>
        <w:pStyle w:val="Header"/>
        <w:jc w:val="both"/>
      </w:pPr>
    </w:p>
    <w:p w:rsidR="006E798D" w:rsidRPr="00D71C17" w:rsidRDefault="006E798D" w:rsidP="00174C13">
      <w:pPr>
        <w:pStyle w:val="Header"/>
        <w:jc w:val="both"/>
      </w:pPr>
      <w:r w:rsidRPr="00D71C17">
        <w:t>Но никакие знания воспитателя не дадут эффекта, если сам он не будет любить свою страну, свой город, свой народ.  «В воспитании все должно основываться на личности воспитателя, п</w:t>
      </w:r>
      <w:r w:rsidRPr="00D71C17">
        <w:t>и</w:t>
      </w:r>
      <w:r w:rsidRPr="00D71C17">
        <w:t>сал Ушинский, - потому что воспитательная сила изливается только из живого источника чел</w:t>
      </w:r>
      <w:r w:rsidRPr="00D71C17">
        <w:t>о</w:t>
      </w:r>
      <w:r w:rsidRPr="00D71C17">
        <w:t>веческой личности».</w:t>
      </w:r>
    </w:p>
    <w:p w:rsidR="006E798D" w:rsidRPr="00D71C17" w:rsidRDefault="006E798D" w:rsidP="00174C13">
      <w:pPr>
        <w:pStyle w:val="Header"/>
        <w:jc w:val="both"/>
      </w:pPr>
    </w:p>
    <w:p w:rsidR="006E798D" w:rsidRPr="00D71C17" w:rsidRDefault="006E798D" w:rsidP="00174C13">
      <w:pPr>
        <w:pStyle w:val="Header"/>
        <w:jc w:val="both"/>
      </w:pPr>
      <w:r w:rsidRPr="00D71C17">
        <w:t>Воспитание чувства патриотизма у дошкольников – процесс сложный и длительный, требу</w:t>
      </w:r>
      <w:r w:rsidRPr="00D71C17">
        <w:t>ю</w:t>
      </w:r>
      <w:r w:rsidRPr="00D71C17">
        <w:t>щий от педагога большой личной убежденности и вдохновения.</w:t>
      </w:r>
    </w:p>
    <w:p w:rsidR="006E798D" w:rsidRPr="00D71C17" w:rsidRDefault="006E798D" w:rsidP="00174C13">
      <w:pPr>
        <w:pStyle w:val="Header"/>
        <w:jc w:val="both"/>
      </w:pPr>
      <w:r w:rsidRPr="00D71C17">
        <w:t>Эта весьма кропотливая работа должна вестись систематически, планомерно во всех возра</w:t>
      </w:r>
      <w:r w:rsidRPr="00D71C17">
        <w:t>с</w:t>
      </w:r>
      <w:r w:rsidRPr="00D71C17">
        <w:t xml:space="preserve">тных группах, в разных видах деятельности и по разным направлениям: </w:t>
      </w:r>
    </w:p>
    <w:p w:rsidR="006E798D" w:rsidRPr="00D71C17" w:rsidRDefault="006E798D" w:rsidP="00174C13">
      <w:pPr>
        <w:pStyle w:val="Header"/>
        <w:jc w:val="both"/>
      </w:pPr>
      <w:r w:rsidRPr="00D71C17">
        <w:t>- воспитание любви к близким,</w:t>
      </w:r>
    </w:p>
    <w:p w:rsidR="006E798D" w:rsidRPr="00D71C17" w:rsidRDefault="006E798D" w:rsidP="00174C13">
      <w:pPr>
        <w:pStyle w:val="Header"/>
        <w:jc w:val="both"/>
      </w:pPr>
      <w:r w:rsidRPr="00D71C17">
        <w:t>- к детскому саду,</w:t>
      </w:r>
    </w:p>
    <w:p w:rsidR="006E798D" w:rsidRPr="00D71C17" w:rsidRDefault="006E798D" w:rsidP="00174C13">
      <w:pPr>
        <w:pStyle w:val="Header"/>
        <w:jc w:val="both"/>
      </w:pPr>
      <w:r w:rsidRPr="00D71C17">
        <w:t>- к родному городу,</w:t>
      </w:r>
    </w:p>
    <w:p w:rsidR="006E798D" w:rsidRPr="00D71C17" w:rsidRDefault="006E798D" w:rsidP="00174C13">
      <w:pPr>
        <w:pStyle w:val="Header"/>
        <w:jc w:val="both"/>
      </w:pPr>
      <w:r w:rsidRPr="00D71C17">
        <w:t>- к своей стране.</w:t>
      </w:r>
    </w:p>
    <w:p w:rsidR="006E798D" w:rsidRPr="00D71C17" w:rsidRDefault="006E798D" w:rsidP="00174C13">
      <w:pPr>
        <w:pStyle w:val="Header"/>
        <w:jc w:val="both"/>
      </w:pPr>
      <w:r w:rsidRPr="00D71C17">
        <w:t>Начинать надо с того, что детей окружает, что они могут непосредственно наблюдать, пост</w:t>
      </w:r>
      <w:r w:rsidRPr="00D71C17">
        <w:t>е</w:t>
      </w:r>
      <w:r w:rsidRPr="00D71C17">
        <w:t>пенно расширяя круг их знаний.</w:t>
      </w:r>
    </w:p>
    <w:p w:rsidR="006E798D" w:rsidRPr="00D71C17" w:rsidRDefault="006E798D" w:rsidP="00174C13">
      <w:pPr>
        <w:pStyle w:val="Header"/>
        <w:jc w:val="both"/>
      </w:pPr>
      <w:r w:rsidRPr="00D71C17">
        <w:t>Наибольшую трудность у воспитателей вызывает работа по знакомству дошкольников с ист</w:t>
      </w:r>
      <w:r w:rsidRPr="00D71C17">
        <w:t>о</w:t>
      </w:r>
      <w:r w:rsidRPr="00D71C17">
        <w:t>рией родного города, его достопримечательностями.</w:t>
      </w:r>
    </w:p>
    <w:p w:rsidR="006E798D" w:rsidRPr="00D71C17" w:rsidRDefault="006E798D" w:rsidP="00174C13">
      <w:pPr>
        <w:pStyle w:val="Header"/>
        <w:jc w:val="both"/>
      </w:pPr>
      <w:r w:rsidRPr="00D71C17">
        <w:t>Чтобы детям было интересно, надо уметь преподнести материал доходчиво, понятно, эмоци</w:t>
      </w:r>
      <w:r w:rsidRPr="00D71C17">
        <w:t>о</w:t>
      </w:r>
      <w:r w:rsidRPr="00D71C17">
        <w:t>нальн</w:t>
      </w:r>
      <w:r>
        <w:t>о.</w:t>
      </w:r>
    </w:p>
    <w:p w:rsidR="006E798D" w:rsidRPr="00D71C17" w:rsidRDefault="006E798D" w:rsidP="00174C13">
      <w:pPr>
        <w:pStyle w:val="Header"/>
        <w:jc w:val="both"/>
      </w:pPr>
    </w:p>
    <w:p w:rsidR="006E798D" w:rsidRDefault="006E798D" w:rsidP="00174C13">
      <w:pPr>
        <w:pStyle w:val="Header"/>
        <w:jc w:val="both"/>
      </w:pPr>
      <w:r w:rsidRPr="00D71C17">
        <w:t xml:space="preserve">                                                                                </w:t>
      </w:r>
    </w:p>
    <w:p w:rsidR="006E798D" w:rsidRDefault="006E798D" w:rsidP="00174C13">
      <w:pPr>
        <w:spacing w:after="200" w:line="276" w:lineRule="auto"/>
      </w:pPr>
      <w:r>
        <w:br w:type="page"/>
      </w:r>
    </w:p>
    <w:p w:rsidR="006E798D" w:rsidRPr="00F769AF" w:rsidRDefault="006E798D" w:rsidP="00174C13">
      <w:pPr>
        <w:pStyle w:val="Header"/>
        <w:rPr>
          <w:b/>
        </w:rPr>
      </w:pPr>
      <w:r w:rsidRPr="00D71C17">
        <w:t xml:space="preserve">                                                                          </w:t>
      </w:r>
      <w:r>
        <w:t xml:space="preserve">                                                          </w:t>
      </w:r>
      <w:r w:rsidRPr="00F769AF">
        <w:rPr>
          <w:b/>
        </w:rPr>
        <w:t xml:space="preserve">Приложение № </w:t>
      </w:r>
      <w:r>
        <w:rPr>
          <w:b/>
        </w:rPr>
        <w:t>11</w:t>
      </w:r>
      <w:r w:rsidRPr="00F769AF">
        <w:rPr>
          <w:b/>
        </w:rPr>
        <w:t xml:space="preserve">      </w:t>
      </w:r>
    </w:p>
    <w:p w:rsidR="006E798D" w:rsidRPr="006B2237" w:rsidRDefault="006E798D" w:rsidP="00174C13">
      <w:pPr>
        <w:pStyle w:val="Heading2"/>
        <w:jc w:val="center"/>
        <w:rPr>
          <w:color w:val="auto"/>
        </w:rPr>
      </w:pPr>
      <w:r w:rsidRPr="006B2237">
        <w:rPr>
          <w:color w:val="auto"/>
        </w:rPr>
        <w:t>Работа с детьми по знакомству с родным городом в старшей группе.</w:t>
      </w:r>
    </w:p>
    <w:p w:rsidR="006E798D" w:rsidRPr="00D71C17" w:rsidRDefault="006E798D" w:rsidP="00174C13">
      <w:pPr>
        <w:pStyle w:val="Header"/>
        <w:rPr>
          <w:b/>
        </w:rPr>
      </w:pPr>
    </w:p>
    <w:p w:rsidR="006E798D" w:rsidRPr="00D71C17" w:rsidRDefault="006E798D" w:rsidP="00174C13">
      <w:pPr>
        <w:pStyle w:val="Header"/>
      </w:pPr>
      <w:r w:rsidRPr="00D71C17">
        <w:t>Начиная со старшей группы воспитатель знакомит детей с историей родного города и его до</w:t>
      </w:r>
      <w:r w:rsidRPr="00D71C17">
        <w:t>с</w:t>
      </w:r>
      <w:r w:rsidRPr="00D71C17">
        <w:t>топримечательностями.</w:t>
      </w:r>
    </w:p>
    <w:p w:rsidR="006E798D" w:rsidRPr="00D71C17" w:rsidRDefault="006E798D" w:rsidP="00174C13">
      <w:pPr>
        <w:pStyle w:val="Header"/>
      </w:pPr>
    </w:p>
    <w:p w:rsidR="006E798D" w:rsidRPr="00D71C17" w:rsidRDefault="006E798D" w:rsidP="00174C13">
      <w:pPr>
        <w:pStyle w:val="Header"/>
      </w:pPr>
      <w:r w:rsidRPr="00D71C17">
        <w:t>Но в начале учебного года несколько занятий необходимо посвятить знакомству с районом, в котором живут дети. Это лучше сделать во время целевых прогулок по близлежащим улицам. Воспитатель рассказывает, почему так названы улицы.</w:t>
      </w:r>
    </w:p>
    <w:p w:rsidR="006E798D" w:rsidRPr="00D71C17" w:rsidRDefault="006E798D" w:rsidP="00174C13">
      <w:pPr>
        <w:pStyle w:val="Header"/>
      </w:pPr>
    </w:p>
    <w:p w:rsidR="006E798D" w:rsidRPr="00D71C17" w:rsidRDefault="006E798D" w:rsidP="00174C13">
      <w:pPr>
        <w:pStyle w:val="Header"/>
      </w:pPr>
      <w:r w:rsidRPr="00D71C17">
        <w:t>Большое внимание следует уделить обучению детей ориентировке в близлежащих улицах. П</w:t>
      </w:r>
      <w:r w:rsidRPr="00D71C17">
        <w:t>о</w:t>
      </w:r>
      <w:r w:rsidRPr="00D71C17">
        <w:t>этому во время целевых прогулок воспитатель спрашивает у детей: «Если пойти по этой дороге, то на какую улицу мы выйдем? А как пройти к такой улице?» и т.д. Дети не только показывают направление, но и учатся объяснять словами, как пройти к названному месту. Хорошо испол</w:t>
      </w:r>
      <w:r w:rsidRPr="00D71C17">
        <w:t>ь</w:t>
      </w:r>
      <w:r w:rsidRPr="00D71C17">
        <w:t>зовать в работе составление плана местности.</w:t>
      </w:r>
    </w:p>
    <w:p w:rsidR="006E798D" w:rsidRPr="00D71C17" w:rsidRDefault="006E798D" w:rsidP="00174C13">
      <w:pPr>
        <w:pStyle w:val="Header"/>
      </w:pPr>
    </w:p>
    <w:p w:rsidR="006E798D" w:rsidRPr="00D71C17" w:rsidRDefault="006E798D" w:rsidP="00174C13">
      <w:pPr>
        <w:pStyle w:val="Header"/>
      </w:pPr>
      <w:r w:rsidRPr="00D71C17">
        <w:t>Во время прогулок по улицам воспитатель продолжает обращать внимание детей на все новое, положительное, что происходит вокруг, - построили новый магазин, заасфальтировали улицу, посадили деревья и т.д. Он предлагает посмотреть, что хорошего, полезного и нужного людям появилось около их  дома, во дворе, подъезде. Потом обязательно об этом с ними беседует.</w:t>
      </w:r>
    </w:p>
    <w:p w:rsidR="006E798D" w:rsidRPr="00D71C17" w:rsidRDefault="006E798D" w:rsidP="00174C13">
      <w:pPr>
        <w:pStyle w:val="Header"/>
      </w:pPr>
      <w:r w:rsidRPr="00D71C17">
        <w:t>Во время целевых прогулок воспитатель уточняет, насколько хорошо дети помнят название близлежащих улиц, предлагает им рассказать, почему улицы так названы.</w:t>
      </w:r>
    </w:p>
    <w:p w:rsidR="006E798D" w:rsidRPr="00D71C17" w:rsidRDefault="006E798D" w:rsidP="00174C13">
      <w:pPr>
        <w:pStyle w:val="Header"/>
      </w:pPr>
    </w:p>
    <w:p w:rsidR="006E798D" w:rsidRPr="00D71C17" w:rsidRDefault="006E798D" w:rsidP="00174C13">
      <w:pPr>
        <w:pStyle w:val="Header"/>
      </w:pPr>
      <w:r w:rsidRPr="00D71C17">
        <w:t>В целях знакомства со своим микрорайоном желательно совершить небольшие экскурсии для ознакомления с трудом взрослых – на почту, в аптеку, в библиотеку, в ателье и т.д., постепенно подвести детей к пониманию того, что все эти службы необходимы для удобства, каждый чел</w:t>
      </w:r>
      <w:r w:rsidRPr="00D71C17">
        <w:t>о</w:t>
      </w:r>
      <w:r w:rsidRPr="00D71C17">
        <w:t>век на своем месте  старается выполнить работу хорошо. Чем лучше каждый человек выполняет свою работу, тем удобнее жить другим людям.</w:t>
      </w:r>
    </w:p>
    <w:p w:rsidR="006E798D" w:rsidRPr="00D71C17" w:rsidRDefault="006E798D" w:rsidP="00174C13">
      <w:pPr>
        <w:pStyle w:val="Header"/>
      </w:pPr>
    </w:p>
    <w:p w:rsidR="006E798D" w:rsidRPr="00D71C17" w:rsidRDefault="006E798D" w:rsidP="00174C13">
      <w:pPr>
        <w:pStyle w:val="Header"/>
      </w:pPr>
      <w:r w:rsidRPr="00D71C17">
        <w:t>Все жители любят свой город и многое делают для того, чтобы он был краше, чтобы в нем было приятно жить. Люди стараются, и поэтому необходимо все, что сделано их руками, беречь, с</w:t>
      </w:r>
      <w:r w:rsidRPr="00D71C17">
        <w:t>о</w:t>
      </w:r>
      <w:r w:rsidRPr="00D71C17">
        <w:t>хранять так, как это делали те, кто жил до нас, благодаря им сохранились многие красивые зд</w:t>
      </w:r>
      <w:r w:rsidRPr="00D71C17">
        <w:t>а</w:t>
      </w:r>
      <w:r w:rsidRPr="00D71C17">
        <w:t>ния, парки.</w:t>
      </w:r>
    </w:p>
    <w:p w:rsidR="006E798D" w:rsidRPr="00D71C17" w:rsidRDefault="006E798D" w:rsidP="00174C13">
      <w:pPr>
        <w:pStyle w:val="Header"/>
      </w:pPr>
    </w:p>
    <w:p w:rsidR="006E798D" w:rsidRPr="00D71C17" w:rsidRDefault="006E798D" w:rsidP="00174C13">
      <w:pPr>
        <w:pStyle w:val="Header"/>
      </w:pPr>
      <w:r w:rsidRPr="00D71C17">
        <w:t>Дети только жители родного города, они пока не могут делать что-то значительное для города, но они могут помогать взрослым поддерживать порядок в городе, например не сорить, не л</w:t>
      </w:r>
      <w:r w:rsidRPr="00D71C17">
        <w:t>о</w:t>
      </w:r>
      <w:r w:rsidRPr="00D71C17">
        <w:t>мать деревья и кустарники, а наоборот сажать их.</w:t>
      </w:r>
    </w:p>
    <w:p w:rsidR="006E798D" w:rsidRPr="00D71C17" w:rsidRDefault="006E798D" w:rsidP="00174C13">
      <w:pPr>
        <w:pStyle w:val="Header"/>
      </w:pPr>
      <w:r w:rsidRPr="00D71C17">
        <w:t>Необходимо все время напоминать детям, что они жители своего города и что то, что они д</w:t>
      </w:r>
      <w:r w:rsidRPr="00D71C17">
        <w:t>е</w:t>
      </w:r>
      <w:r w:rsidRPr="00D71C17">
        <w:t>лают на участке детского сада/поддерживают чистоту; сажают цветы/ тоже украшает их город.</w:t>
      </w:r>
    </w:p>
    <w:p w:rsidR="006E798D" w:rsidRPr="00D71C17" w:rsidRDefault="006E798D" w:rsidP="00174C13">
      <w:pPr>
        <w:pStyle w:val="Header"/>
      </w:pPr>
    </w:p>
    <w:p w:rsidR="006E798D" w:rsidRPr="00D71C17" w:rsidRDefault="006E798D" w:rsidP="00174C13">
      <w:pPr>
        <w:pStyle w:val="Header"/>
      </w:pPr>
      <w:r w:rsidRPr="00D71C17">
        <w:t>Основная работа по воспитанию любви к родному городу должна проходить вне занятий – это беседы с детьми, рассматривание фотографий, открыток с видами города, чтение художестве</w:t>
      </w:r>
      <w:r w:rsidRPr="00D71C17">
        <w:t>н</w:t>
      </w:r>
      <w:r w:rsidRPr="00D71C17">
        <w:t>ной литературы, сюжетно-ролевые игры и др.</w:t>
      </w:r>
    </w:p>
    <w:p w:rsidR="006E798D" w:rsidRPr="00D71C17" w:rsidRDefault="006E798D" w:rsidP="00174C13">
      <w:pPr>
        <w:pStyle w:val="Header"/>
      </w:pPr>
    </w:p>
    <w:p w:rsidR="006E798D" w:rsidRPr="00D71C17" w:rsidRDefault="006E798D" w:rsidP="00174C13">
      <w:pPr>
        <w:pStyle w:val="Header"/>
      </w:pPr>
      <w:r w:rsidRPr="00D71C17">
        <w:t>Но приблизительно раз в месяц желательно проводить фронтальные занятия, на которых восп</w:t>
      </w:r>
      <w:r w:rsidRPr="00D71C17">
        <w:t>и</w:t>
      </w:r>
      <w:r w:rsidRPr="00D71C17">
        <w:t>татель дает детям фактический материал, в доступной форме его излагает, объясняет.</w:t>
      </w:r>
    </w:p>
    <w:p w:rsidR="006E798D" w:rsidRPr="00D71C17" w:rsidRDefault="006E798D" w:rsidP="00174C13">
      <w:pPr>
        <w:spacing w:after="200" w:line="276" w:lineRule="auto"/>
      </w:pPr>
      <w:r>
        <w:br w:type="page"/>
      </w:r>
    </w:p>
    <w:p w:rsidR="006E798D" w:rsidRPr="00F769AF" w:rsidRDefault="006E798D" w:rsidP="00174C13">
      <w:pPr>
        <w:pStyle w:val="Header"/>
        <w:rPr>
          <w:b/>
        </w:rPr>
      </w:pPr>
      <w:r w:rsidRPr="00F769AF">
        <w:rPr>
          <w:b/>
        </w:rPr>
        <w:t xml:space="preserve">                                                                                                                                   Приложение № 12</w:t>
      </w:r>
    </w:p>
    <w:p w:rsidR="006E798D" w:rsidRPr="006B2237" w:rsidRDefault="006E798D" w:rsidP="00174C13">
      <w:pPr>
        <w:pStyle w:val="Heading2"/>
        <w:jc w:val="center"/>
        <w:rPr>
          <w:color w:val="auto"/>
        </w:rPr>
      </w:pPr>
      <w:r w:rsidRPr="006B2237">
        <w:rPr>
          <w:color w:val="auto"/>
        </w:rPr>
        <w:t>Рекомендации для родителей  по знакомству дошкольников с родным гор</w:t>
      </w:r>
      <w:r w:rsidRPr="006B2237">
        <w:rPr>
          <w:color w:val="auto"/>
        </w:rPr>
        <w:t>о</w:t>
      </w:r>
      <w:r w:rsidRPr="006B2237">
        <w:rPr>
          <w:color w:val="auto"/>
        </w:rPr>
        <w:t>дом.</w:t>
      </w:r>
    </w:p>
    <w:p w:rsidR="006E798D" w:rsidRPr="00F769AF" w:rsidRDefault="006E798D" w:rsidP="00174C13">
      <w:pPr>
        <w:pStyle w:val="Header"/>
        <w:jc w:val="center"/>
        <w:rPr>
          <w:sz w:val="28"/>
          <w:szCs w:val="28"/>
          <w:u w:val="single"/>
        </w:rPr>
      </w:pPr>
    </w:p>
    <w:p w:rsidR="006E798D" w:rsidRPr="00D71C17" w:rsidRDefault="006E798D" w:rsidP="00174C13">
      <w:pPr>
        <w:pStyle w:val="Header"/>
      </w:pPr>
      <w:r w:rsidRPr="00D71C17">
        <w:t xml:space="preserve">       Огромные изменения произошли  в нашей стране за последние годы. Это касается нравс</w:t>
      </w:r>
      <w:r w:rsidRPr="00D71C17">
        <w:t>т</w:t>
      </w:r>
      <w:r w:rsidRPr="00D71C17">
        <w:t>венных ценностей, отношения к событиям нашей истории и к отдельным личностям. Измен</w:t>
      </w:r>
      <w:r w:rsidRPr="00D71C17">
        <w:t>и</w:t>
      </w:r>
      <w:r w:rsidRPr="00D71C17">
        <w:t>лось и отношение людей к Родине. Если раньше мы постоянно слышали хвалебные гимны св</w:t>
      </w:r>
      <w:r w:rsidRPr="00D71C17">
        <w:t>о</w:t>
      </w:r>
      <w:r w:rsidRPr="00D71C17">
        <w:t>ей стране, то сейчас о ней много говорят негативно. Однако как бы ни менялось общество, во</w:t>
      </w:r>
      <w:r w:rsidRPr="00D71C17">
        <w:t>с</w:t>
      </w:r>
      <w:r w:rsidRPr="00D71C17">
        <w:t>питание у подрастающего поколения любви к своей стране, гордости за нее необходимо при любом строе: будь то социализм, капитализм или коммунизм. Этому учат подрастающее пок</w:t>
      </w:r>
      <w:r w:rsidRPr="00D71C17">
        <w:t>о</w:t>
      </w:r>
      <w:r w:rsidRPr="00D71C17">
        <w:t>ление все народы мира.     Следует помнить, что патриотическое чувство не возникает у людей само по себе. Это результат длительного, целенаправленного воспитательного воздействия на человека с самого раннего возраста, начиная с воспитания  любви к своей семье, а затем к  св</w:t>
      </w:r>
      <w:r w:rsidRPr="00D71C17">
        <w:t>о</w:t>
      </w:r>
      <w:r w:rsidRPr="00D71C17">
        <w:t>ей малой Родине – месту, где родился человек. Знакомясь с родным городом, его достоприм</w:t>
      </w:r>
      <w:r w:rsidRPr="00D71C17">
        <w:t>е</w:t>
      </w:r>
      <w:r w:rsidRPr="00D71C17">
        <w:t>чательностями, ребенок учится осознавать себя  живущим в определенный временной период, в определенных этнокультурных условиях и в то же время приобщаться к богатствам национал</w:t>
      </w:r>
      <w:r w:rsidRPr="00D71C17">
        <w:t>ь</w:t>
      </w:r>
      <w:r w:rsidRPr="00D71C17">
        <w:t xml:space="preserve">ной и мировой культуры. </w:t>
      </w:r>
    </w:p>
    <w:p w:rsidR="006E798D" w:rsidRPr="00D71C17" w:rsidRDefault="006E798D" w:rsidP="00174C13">
      <w:pPr>
        <w:pStyle w:val="Header"/>
      </w:pPr>
      <w:r w:rsidRPr="00D71C17">
        <w:t xml:space="preserve">      И если мы хотим, чтобы наши дети полюбили свою страну, нам нужно, прежде всего, пок</w:t>
      </w:r>
      <w:r w:rsidRPr="00D71C17">
        <w:t>а</w:t>
      </w:r>
      <w:r w:rsidRPr="00D71C17">
        <w:t xml:space="preserve">зать с привлекательной стороны свой город, вызвать чувство гордости за своих сограждан. Тем более что нам  есть, чем гордиться. </w:t>
      </w:r>
    </w:p>
    <w:p w:rsidR="006E798D" w:rsidRPr="00D71C17" w:rsidRDefault="006E798D" w:rsidP="00174C13">
      <w:pPr>
        <w:pStyle w:val="Header"/>
      </w:pPr>
      <w:r w:rsidRPr="00D71C17">
        <w:t xml:space="preserve">         Знакомство дошкольников с достопримечательностями родного города желательно пров</w:t>
      </w:r>
      <w:r w:rsidRPr="00D71C17">
        <w:t>о</w:t>
      </w:r>
      <w:r w:rsidRPr="00D71C17">
        <w:t xml:space="preserve">дить в определенной последовательности, чтобы в ней была логика и постепенное усложнение. </w:t>
      </w:r>
    </w:p>
    <w:p w:rsidR="006E798D" w:rsidRPr="00D71C17" w:rsidRDefault="006E798D" w:rsidP="00174C13">
      <w:pPr>
        <w:pStyle w:val="Header"/>
      </w:pPr>
      <w:r w:rsidRPr="00D71C17">
        <w:t>Например, это можно проводить в следующей последовательности:</w:t>
      </w:r>
    </w:p>
    <w:p w:rsidR="006E798D" w:rsidRPr="00D71C17" w:rsidRDefault="006E798D" w:rsidP="00174C13">
      <w:pPr>
        <w:pStyle w:val="Header"/>
      </w:pPr>
      <w:r w:rsidRPr="00D71C17">
        <w:t>1. История возникновения города.</w:t>
      </w:r>
    </w:p>
    <w:p w:rsidR="006E798D" w:rsidRPr="00D71C17" w:rsidRDefault="006E798D" w:rsidP="00174C13">
      <w:pPr>
        <w:pStyle w:val="Header"/>
      </w:pPr>
      <w:r w:rsidRPr="00D71C17">
        <w:t xml:space="preserve">    Рассказ об истории возникновения города можно начать с его места нахождения, чтобы пок</w:t>
      </w:r>
      <w:r w:rsidRPr="00D71C17">
        <w:t>а</w:t>
      </w:r>
      <w:r w:rsidRPr="00D71C17">
        <w:t>зать ребенку, что люди селились там, где для жизни были благоприятные условия: вода, леса, плодородная земля. Объясняете, откуда пошло название города, назовите имя или имена тех, кто город основал.</w:t>
      </w:r>
    </w:p>
    <w:p w:rsidR="006E798D" w:rsidRPr="00D71C17" w:rsidRDefault="006E798D" w:rsidP="00174C13">
      <w:pPr>
        <w:pStyle w:val="Header"/>
      </w:pPr>
    </w:p>
    <w:p w:rsidR="006E798D" w:rsidRPr="00D71C17" w:rsidRDefault="006E798D" w:rsidP="00174C13">
      <w:pPr>
        <w:pStyle w:val="Header"/>
      </w:pPr>
      <w:r w:rsidRPr="00D71C17">
        <w:t>2. История возникновения улиц города. Рассказывайте о том, что названия первых улиц прои</w:t>
      </w:r>
      <w:r w:rsidRPr="00D71C17">
        <w:t>с</w:t>
      </w:r>
      <w:r w:rsidRPr="00D71C17">
        <w:t>ходили от профессии мастеров, которые часто селились все вместе, целой улицей / мясники – Мясницкая улица, гончары –Гончарная улица и т. д.</w:t>
      </w:r>
    </w:p>
    <w:p w:rsidR="006E798D" w:rsidRPr="00D71C17" w:rsidRDefault="006E798D" w:rsidP="00174C13">
      <w:pPr>
        <w:pStyle w:val="Header"/>
      </w:pPr>
      <w:r w:rsidRPr="00D71C17">
        <w:t>Особо подробно следует рассказать о названиях ближайших улиц, на которой вы живёте или находится детский сад. Обратите внимание ребёнка на то, что в названиях отдельных улиц н</w:t>
      </w:r>
      <w:r w:rsidRPr="00D71C17">
        <w:t>а</w:t>
      </w:r>
      <w:r w:rsidRPr="00D71C17">
        <w:t>шла отражение история их города и страны.</w:t>
      </w:r>
    </w:p>
    <w:p w:rsidR="006E798D" w:rsidRPr="00D71C17" w:rsidRDefault="006E798D" w:rsidP="00174C13">
      <w:pPr>
        <w:pStyle w:val="Header"/>
      </w:pPr>
    </w:p>
    <w:p w:rsidR="006E798D" w:rsidRPr="00D71C17" w:rsidRDefault="006E798D" w:rsidP="00174C13">
      <w:pPr>
        <w:pStyle w:val="Header"/>
      </w:pPr>
      <w:r w:rsidRPr="00D71C17">
        <w:t xml:space="preserve"> 3. Здания города.</w:t>
      </w:r>
    </w:p>
    <w:p w:rsidR="006E798D" w:rsidRPr="00D71C17" w:rsidRDefault="006E798D" w:rsidP="00174C13">
      <w:pPr>
        <w:pStyle w:val="Header"/>
      </w:pPr>
      <w:r w:rsidRPr="00D71C17">
        <w:t xml:space="preserve">    Начните с того, что в городе много разных по назначению зданий – жилые дома, детские с</w:t>
      </w:r>
      <w:r w:rsidRPr="00D71C17">
        <w:t>а</w:t>
      </w:r>
      <w:r w:rsidRPr="00D71C17">
        <w:t>ды, школы, магазины и др.</w:t>
      </w:r>
    </w:p>
    <w:p w:rsidR="006E798D" w:rsidRPr="00D71C17" w:rsidRDefault="006E798D" w:rsidP="00174C13">
      <w:pPr>
        <w:pStyle w:val="Header"/>
      </w:pPr>
      <w:r w:rsidRPr="00D71C17">
        <w:t>Рассмотрите наиболее красивые здания города – это может быть кинотеатр, Дворец культуры и др.</w:t>
      </w:r>
    </w:p>
    <w:p w:rsidR="006E798D" w:rsidRPr="00D71C17" w:rsidRDefault="006E798D" w:rsidP="00174C13">
      <w:pPr>
        <w:pStyle w:val="Header"/>
      </w:pPr>
      <w:r w:rsidRPr="00D71C17">
        <w:t>Следует рассказать детям об особых зданиях – церквах, например, т.к. это исторические памя</w:t>
      </w:r>
      <w:r w:rsidRPr="00D71C17">
        <w:t>т</w:t>
      </w:r>
      <w:r w:rsidRPr="00D71C17">
        <w:t>ники, памятники искусства. Рассматривая эти здания, особое внимание следует обратить на к</w:t>
      </w:r>
      <w:r w:rsidRPr="00D71C17">
        <w:t>у</w:t>
      </w:r>
      <w:r w:rsidRPr="00D71C17">
        <w:t>пола.</w:t>
      </w:r>
    </w:p>
    <w:p w:rsidR="006E798D" w:rsidRPr="00D71C17" w:rsidRDefault="006E798D" w:rsidP="00174C13">
      <w:pPr>
        <w:pStyle w:val="Header"/>
      </w:pPr>
      <w:r w:rsidRPr="00D71C17">
        <w:t>Обязательно покажите детям и самые древние здания родного города, расскажите историю их создания.</w:t>
      </w:r>
    </w:p>
    <w:p w:rsidR="006E798D" w:rsidRPr="00D71C17" w:rsidRDefault="006E798D" w:rsidP="00174C13">
      <w:pPr>
        <w:pStyle w:val="Header"/>
      </w:pPr>
      <w:r w:rsidRPr="00D71C17">
        <w:t xml:space="preserve">     </w:t>
      </w:r>
    </w:p>
    <w:p w:rsidR="006E798D" w:rsidRPr="00D71C17" w:rsidRDefault="006E798D" w:rsidP="00174C13">
      <w:pPr>
        <w:pStyle w:val="Header"/>
      </w:pPr>
      <w:r w:rsidRPr="00D71C17">
        <w:t>4.Они прославили свой город, они прославили свою страну.</w:t>
      </w:r>
    </w:p>
    <w:p w:rsidR="006E798D" w:rsidRPr="00D71C17" w:rsidRDefault="006E798D" w:rsidP="00174C13">
      <w:pPr>
        <w:pStyle w:val="Header"/>
      </w:pPr>
      <w:r w:rsidRPr="00D71C17">
        <w:t>Расскажите ребенку о людях, прославивших не только  родной город, но и всю нашу страну, о том как увековечена память о них. Можно сходить на экскурсию к памятнику этим людям или показать их фотографии.  Если это художник, то рассмотрите с детьми репродукции его картин. Если это поэт, то прочтите ребенку его стихи. Если это писатель, то выберите  для чтения  н</w:t>
      </w:r>
      <w:r w:rsidRPr="00D71C17">
        <w:t>е</w:t>
      </w:r>
      <w:r w:rsidRPr="00D71C17">
        <w:t>большие отрывки, доступные  по содержанию. Если в городе жил и творил знаменитый комп</w:t>
      </w:r>
      <w:r w:rsidRPr="00D71C17">
        <w:t>о</w:t>
      </w:r>
      <w:r w:rsidRPr="00D71C17">
        <w:t>зитор, предложите ребенку послушать запись его произведений.</w:t>
      </w:r>
    </w:p>
    <w:p w:rsidR="006E798D" w:rsidRPr="00D71C17" w:rsidRDefault="006E798D" w:rsidP="00174C13">
      <w:pPr>
        <w:pStyle w:val="Header"/>
      </w:pPr>
    </w:p>
    <w:p w:rsidR="006E798D" w:rsidRPr="00D71C17" w:rsidRDefault="006E798D" w:rsidP="00174C13">
      <w:pPr>
        <w:pStyle w:val="Header"/>
      </w:pPr>
      <w:r w:rsidRPr="00D71C17">
        <w:t>5.Места отдыха жителей города.</w:t>
      </w:r>
    </w:p>
    <w:p w:rsidR="006E798D" w:rsidRPr="00D71C17" w:rsidRDefault="006E798D" w:rsidP="00174C13">
      <w:pPr>
        <w:pStyle w:val="Header"/>
      </w:pPr>
      <w:r w:rsidRPr="00D71C17">
        <w:t xml:space="preserve">   Можно начать рассказ с того, что жители города работают на разных предприятиях, но в в</w:t>
      </w:r>
      <w:r w:rsidRPr="00D71C17">
        <w:t>ы</w:t>
      </w:r>
      <w:r w:rsidRPr="00D71C17">
        <w:t>ходные дни они отдыхают. И в городе много мест, где это можно сделать. Сначала предложите ребенку самому назвать эти места (парки, стадионы, театры, цирк…).</w:t>
      </w:r>
    </w:p>
    <w:p w:rsidR="006E798D" w:rsidRPr="00D71C17" w:rsidRDefault="006E798D" w:rsidP="00174C13">
      <w:pPr>
        <w:pStyle w:val="Header"/>
      </w:pPr>
      <w:r w:rsidRPr="00D71C17">
        <w:t>Особенно важно остановиться на знакомстве ребенка с музеями  города. Прежде всего необх</w:t>
      </w:r>
      <w:r w:rsidRPr="00D71C17">
        <w:t>о</w:t>
      </w:r>
      <w:r w:rsidRPr="00D71C17">
        <w:t>димо рассказать ему о том, что такое музей, для чего люди создавали музеи, какие бывают м</w:t>
      </w:r>
      <w:r w:rsidRPr="00D71C17">
        <w:t>у</w:t>
      </w:r>
      <w:r w:rsidRPr="00D71C17">
        <w:t>зеи. И только после этого можно рассказать о музеях родного города – краеведческом и др.</w:t>
      </w:r>
    </w:p>
    <w:p w:rsidR="006E798D" w:rsidRPr="00D71C17" w:rsidRDefault="006E798D" w:rsidP="00174C13">
      <w:pPr>
        <w:pStyle w:val="Header"/>
      </w:pPr>
      <w:r w:rsidRPr="00D71C17">
        <w:t xml:space="preserve">      Всем хорошо известно, что Родина начинается с родного дома, улицы, города. Изучать ме</w:t>
      </w:r>
      <w:r w:rsidRPr="00D71C17">
        <w:t>с</w:t>
      </w:r>
      <w:r w:rsidRPr="00D71C17">
        <w:t>та с детьми, где живешь, знать, чем славится город  - задача, которая вполне по плечу любой семье. Условия детского сада не всегда позволяют обеспечить непосредственное восприятие социальной жизни. И здесь на помощь могут прийти родители.</w:t>
      </w:r>
    </w:p>
    <w:p w:rsidR="006E798D" w:rsidRPr="00D71C17" w:rsidRDefault="006E798D" w:rsidP="00174C13">
      <w:pPr>
        <w:pStyle w:val="Header"/>
      </w:pPr>
      <w:r w:rsidRPr="00D71C17">
        <w:t>Большое значение имеют семейные экскурсии по городу, посещение с родителями отдельных предприятий и учреждений города и т.д. Итоги таких экскурсий могут быть выражены в фот</w:t>
      </w:r>
      <w:r w:rsidRPr="00D71C17">
        <w:t>о</w:t>
      </w:r>
      <w:r w:rsidRPr="00D71C17">
        <w:t>выставке, совместном с ребенком выступлении или снятом фильме. Не менее интересно пр</w:t>
      </w:r>
      <w:r w:rsidRPr="00D71C17">
        <w:t>о</w:t>
      </w:r>
      <w:r w:rsidRPr="00D71C17">
        <w:t>вести  «мини –исследование».</w:t>
      </w:r>
    </w:p>
    <w:p w:rsidR="006E798D" w:rsidRPr="00D71C17" w:rsidRDefault="006E798D" w:rsidP="00174C13">
      <w:pPr>
        <w:pStyle w:val="Header"/>
      </w:pPr>
      <w:r w:rsidRPr="00D71C17">
        <w:t xml:space="preserve">    Какие сведения и понятия о родном городе способны усвоить дети?</w:t>
      </w:r>
    </w:p>
    <w:p w:rsidR="006E798D" w:rsidRPr="00D71C17" w:rsidRDefault="006E798D" w:rsidP="00174C13">
      <w:pPr>
        <w:pStyle w:val="Header"/>
      </w:pPr>
      <w:r w:rsidRPr="00D71C17">
        <w:t xml:space="preserve">    Четырехлетний ребенок должен знать название своей улицы и той на которой находится де</w:t>
      </w:r>
      <w:r w:rsidRPr="00D71C17">
        <w:t>т</w:t>
      </w:r>
      <w:r w:rsidRPr="00D71C17">
        <w:t>ский сад.</w:t>
      </w:r>
    </w:p>
    <w:p w:rsidR="006E798D" w:rsidRPr="00D71C17" w:rsidRDefault="006E798D" w:rsidP="00174C13">
      <w:pPr>
        <w:pStyle w:val="Header"/>
      </w:pPr>
      <w:r w:rsidRPr="00D71C17">
        <w:t xml:space="preserve">    Внимание детей постарше нужно привлечь к объектам, которые расположены на ближайших улицах: школа, кинотеатр, почта, аптека и т.д., рассказать об их назначении, подчеркнуть, что все это создано для удобства людей.</w:t>
      </w:r>
    </w:p>
    <w:p w:rsidR="006E798D" w:rsidRPr="00D71C17" w:rsidRDefault="006E798D" w:rsidP="00174C13">
      <w:pPr>
        <w:pStyle w:val="Header"/>
      </w:pPr>
      <w:r w:rsidRPr="00D71C17">
        <w:t xml:space="preserve">     Диапазон объектов, с которыми знакомят старших дошкольников, расширяется – это район и город в целом, его достопримечательности, исторические места и памятники. Детям объясняют, в честь кого они воздвигнуты. Старший дошкольник должен знать название своего города, св</w:t>
      </w:r>
      <w:r w:rsidRPr="00D71C17">
        <w:t>о</w:t>
      </w:r>
      <w:r w:rsidRPr="00D71C17">
        <w:t>ей улицы, прилегающих к ней улиц, а также в честь кого они названы. Ему объясняют, что у каждого человека есть родной дом и город, где он родился и живет. Для этого необходимы эк</w:t>
      </w:r>
      <w:r w:rsidRPr="00D71C17">
        <w:t>с</w:t>
      </w:r>
      <w:r w:rsidRPr="00D71C17">
        <w:t>курсии по городу, на природу, наблюдения за трудом взрослых, где каждый ребенок начинает осознавать, что труд объединяет людей, требует от них слаженности, взаимопомощи, знания своего дела. И здесь большое значение приобретает знакомство детей с народными промысл</w:t>
      </w:r>
      <w:r w:rsidRPr="00D71C17">
        <w:t>а</w:t>
      </w:r>
      <w:r w:rsidRPr="00D71C17">
        <w:t>ми края, народными умельцами.</w:t>
      </w:r>
    </w:p>
    <w:p w:rsidR="006E798D" w:rsidRPr="00D71C17" w:rsidRDefault="006E798D" w:rsidP="00174C13">
      <w:pPr>
        <w:pStyle w:val="Header"/>
      </w:pPr>
      <w:r w:rsidRPr="00D71C17">
        <w:t xml:space="preserve">   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w:t>
      </w:r>
      <w:r w:rsidRPr="00D71C17">
        <w:t>у</w:t>
      </w:r>
      <w:r w:rsidRPr="00D71C17">
        <w:t>шек и бабушек, участников Великой Отечественной войны, их фронтовых и трудовых подв</w:t>
      </w:r>
      <w:r w:rsidRPr="00D71C17">
        <w:t>и</w:t>
      </w:r>
      <w:r w:rsidRPr="00D71C17">
        <w:t>гов) необходимо привить детям такие важные понятия, как  «долг перед Родиной», «любовь к Отечеству»,  «ненависть к врагу», « трудовой подвиг» и т.д. Важно подвести ребенка к поним</w:t>
      </w:r>
      <w:r w:rsidRPr="00D71C17">
        <w:t>а</w:t>
      </w:r>
      <w:r w:rsidRPr="00D71C17">
        <w:t xml:space="preserve">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w:t>
      </w:r>
    </w:p>
    <w:p w:rsidR="006E798D" w:rsidRDefault="006E798D" w:rsidP="00174C13">
      <w:pPr>
        <w:spacing w:after="200" w:line="276" w:lineRule="auto"/>
      </w:pPr>
      <w:r>
        <w:br w:type="page"/>
      </w:r>
    </w:p>
    <w:p w:rsidR="006E798D" w:rsidRPr="00D71C17" w:rsidRDefault="006E798D" w:rsidP="00174C13">
      <w:pPr>
        <w:pStyle w:val="Header"/>
        <w:jc w:val="right"/>
      </w:pPr>
      <w:r w:rsidRPr="00F769AF">
        <w:rPr>
          <w:b/>
        </w:rPr>
        <w:t>Приложение № 1</w:t>
      </w:r>
      <w:r>
        <w:rPr>
          <w:b/>
        </w:rPr>
        <w:t>3</w:t>
      </w:r>
    </w:p>
    <w:p w:rsidR="006E798D" w:rsidRPr="006B2237" w:rsidRDefault="006E798D" w:rsidP="00174C13">
      <w:pPr>
        <w:pStyle w:val="Heading2"/>
        <w:jc w:val="center"/>
        <w:rPr>
          <w:color w:val="auto"/>
        </w:rPr>
      </w:pPr>
      <w:r w:rsidRPr="006B2237">
        <w:rPr>
          <w:color w:val="auto"/>
        </w:rPr>
        <w:t>Работа с детьми по знакомству с родным городом в подготовительной к шк</w:t>
      </w:r>
      <w:r w:rsidRPr="006B2237">
        <w:rPr>
          <w:color w:val="auto"/>
        </w:rPr>
        <w:t>о</w:t>
      </w:r>
      <w:r w:rsidRPr="006B2237">
        <w:rPr>
          <w:color w:val="auto"/>
        </w:rPr>
        <w:t>ле группе.</w:t>
      </w:r>
    </w:p>
    <w:p w:rsidR="006E798D" w:rsidRPr="00F769AF" w:rsidRDefault="006E798D" w:rsidP="00174C13">
      <w:pPr>
        <w:pStyle w:val="Header"/>
        <w:jc w:val="center"/>
        <w:rPr>
          <w:b/>
          <w:sz w:val="28"/>
          <w:szCs w:val="28"/>
          <w:u w:val="single"/>
        </w:rPr>
      </w:pPr>
    </w:p>
    <w:p w:rsidR="006E798D" w:rsidRPr="00D71C17" w:rsidRDefault="006E798D" w:rsidP="00174C13">
      <w:pPr>
        <w:pStyle w:val="Header"/>
      </w:pPr>
      <w:r w:rsidRPr="00D71C17">
        <w:t>В подготовительной группе воспитатель прежде всего закрепляет знания  детей о родном гор</w:t>
      </w:r>
      <w:r w:rsidRPr="00D71C17">
        <w:t>о</w:t>
      </w:r>
      <w:r w:rsidRPr="00D71C17">
        <w:t>де, систематизирует их.</w:t>
      </w:r>
    </w:p>
    <w:p w:rsidR="006E798D" w:rsidRPr="00D71C17" w:rsidRDefault="006E798D" w:rsidP="00174C13">
      <w:pPr>
        <w:pStyle w:val="Header"/>
      </w:pPr>
      <w:r w:rsidRPr="00D71C17">
        <w:t>Давая новые знания об истории города, желательно связать их с историей России, чтобы дети осознали, что история их родного города неразрывно связана с историей страны.</w:t>
      </w:r>
    </w:p>
    <w:p w:rsidR="006E798D" w:rsidRPr="00D71C17" w:rsidRDefault="006E798D" w:rsidP="00174C13">
      <w:pPr>
        <w:pStyle w:val="Header"/>
      </w:pPr>
      <w:r w:rsidRPr="00D71C17">
        <w:t>Продолжается работа по закреплению знаний о своем районе. Детей необходимо познакомить со школой, куда они пойдут учиться. Обратить их внимание на то, что школ в районе много, т.к. у нас в стране все дети 6-7 лет обязательно идут в школу.</w:t>
      </w:r>
    </w:p>
    <w:p w:rsidR="006E798D" w:rsidRPr="00D71C17" w:rsidRDefault="006E798D" w:rsidP="00174C13">
      <w:pPr>
        <w:pStyle w:val="Header"/>
      </w:pPr>
      <w:r w:rsidRPr="00D71C17">
        <w:t>Желательно сходить с детьми в библиотеку.</w:t>
      </w:r>
    </w:p>
    <w:p w:rsidR="006E798D" w:rsidRPr="00D71C17" w:rsidRDefault="006E798D" w:rsidP="00174C13">
      <w:pPr>
        <w:pStyle w:val="Header"/>
      </w:pPr>
      <w:r w:rsidRPr="00D71C17">
        <w:t>Во время экскурсий и целевых прогулок воспитатель учит детей ориентироваться в своем ми</w:t>
      </w:r>
      <w:r w:rsidRPr="00D71C17">
        <w:t>к</w:t>
      </w:r>
      <w:r w:rsidRPr="00D71C17">
        <w:t>рорайоне, напоминая, что это необходимо детям, когда они пойдут в школу. Для обучения ор</w:t>
      </w:r>
      <w:r w:rsidRPr="00D71C17">
        <w:t>и</w:t>
      </w:r>
      <w:r w:rsidRPr="00D71C17">
        <w:t>ентировки в своем микрорайоне использовать работу со схемой.</w:t>
      </w:r>
    </w:p>
    <w:p w:rsidR="006E798D" w:rsidRPr="00D71C17" w:rsidRDefault="006E798D" w:rsidP="00174C13">
      <w:pPr>
        <w:pStyle w:val="Header"/>
      </w:pPr>
      <w:r w:rsidRPr="00D71C17">
        <w:t xml:space="preserve"> На занятиях по ручному труду, конструированию можно вместе с детьми сделать простейший макет той части района, где находится детский сад и живут дети. Воспитатель предлагает детям передвинуть фигурку человека, например, из дома до сада, но при этом обязательно рассказ</w:t>
      </w:r>
      <w:r w:rsidRPr="00D71C17">
        <w:t>ы</w:t>
      </w:r>
      <w:r w:rsidRPr="00D71C17">
        <w:t>вать, куда человечек пойдет: « Сначала я пойду прямо по улице…, перейду через улицу… и пойду прямо…и т.д.</w:t>
      </w:r>
    </w:p>
    <w:p w:rsidR="006E798D" w:rsidRPr="00D71C17" w:rsidRDefault="006E798D" w:rsidP="00174C13">
      <w:pPr>
        <w:pStyle w:val="Header"/>
      </w:pPr>
      <w:r w:rsidRPr="00D71C17">
        <w:t xml:space="preserve"> Занятия проводятся приблизительно раз в месяц, поэтому основная работа по закреплению знаний проходит вне занятий – в игре,  в труде, в изобразительной деятельности и др.</w:t>
      </w:r>
    </w:p>
    <w:p w:rsidR="006E798D" w:rsidRPr="00D71C17" w:rsidRDefault="006E798D" w:rsidP="00174C13">
      <w:pPr>
        <w:pStyle w:val="Header"/>
      </w:pPr>
      <w:r w:rsidRPr="00D71C17">
        <w:t xml:space="preserve">  </w:t>
      </w:r>
    </w:p>
    <w:p w:rsidR="006E798D" w:rsidRPr="00337B86" w:rsidRDefault="006E798D" w:rsidP="00580A35">
      <w:pPr>
        <w:spacing w:after="200" w:line="276" w:lineRule="auto"/>
        <w:sectPr w:rsidR="006E798D" w:rsidRPr="00337B86" w:rsidSect="00174C13">
          <w:footerReference w:type="even" r:id="rId20"/>
          <w:footerReference w:type="default" r:id="rId21"/>
          <w:pgSz w:w="11906" w:h="16838"/>
          <w:pgMar w:top="993" w:right="851" w:bottom="851" w:left="1134" w:header="709" w:footer="709" w:gutter="0"/>
          <w:cols w:space="708"/>
          <w:docGrid w:linePitch="360"/>
        </w:sectPr>
      </w:pPr>
      <w:r>
        <w:br w:type="page"/>
      </w:r>
    </w:p>
    <w:p w:rsidR="006E798D" w:rsidRPr="001336AF" w:rsidRDefault="006E798D" w:rsidP="001336AF">
      <w:pPr>
        <w:pStyle w:val="Heading2"/>
        <w:jc w:val="center"/>
        <w:rPr>
          <w:color w:val="auto"/>
          <w:sz w:val="28"/>
          <w:szCs w:val="28"/>
        </w:rPr>
      </w:pPr>
      <w:r w:rsidRPr="001336AF">
        <w:rPr>
          <w:color w:val="auto"/>
          <w:sz w:val="28"/>
          <w:szCs w:val="28"/>
        </w:rPr>
        <w:t>Стихи о Новосибирске</w:t>
      </w:r>
    </w:p>
    <w:p w:rsidR="006E798D" w:rsidRDefault="006E798D" w:rsidP="00105309">
      <w:pPr>
        <w:jc w:val="center"/>
      </w:pPr>
      <w:r w:rsidRPr="00E85C15">
        <w:t>Ирина Быкова</w:t>
      </w:r>
    </w:p>
    <w:p w:rsidR="006E798D" w:rsidRPr="00E85C15" w:rsidRDefault="006E798D" w:rsidP="00105309">
      <w:pPr>
        <w:jc w:val="center"/>
      </w:pPr>
    </w:p>
    <w:p w:rsidR="006E798D" w:rsidRPr="00BC41BC" w:rsidRDefault="006E798D" w:rsidP="00105309">
      <w:pPr>
        <w:rPr>
          <w:color w:val="444444"/>
        </w:rPr>
      </w:pPr>
      <w:r>
        <w:rPr>
          <w:color w:val="444444"/>
        </w:rPr>
        <w:t xml:space="preserve">                          </w:t>
      </w:r>
      <w:r w:rsidRPr="00BC41BC">
        <w:rPr>
          <w:color w:val="444444"/>
        </w:rPr>
        <w:t>Как же может к себе этот край не тянуть?</w:t>
      </w:r>
    </w:p>
    <w:p w:rsidR="006E798D" w:rsidRPr="00BC41BC" w:rsidRDefault="006E798D" w:rsidP="001336AF">
      <w:pPr>
        <w:spacing w:line="360" w:lineRule="auto"/>
        <w:ind w:left="1800"/>
        <w:rPr>
          <w:color w:val="444444"/>
          <w:szCs w:val="28"/>
        </w:rPr>
      </w:pPr>
      <w:r w:rsidRPr="00BC41BC">
        <w:rPr>
          <w:color w:val="444444"/>
          <w:szCs w:val="28"/>
        </w:rPr>
        <w:t>Распростерлась Сибирь благодатная тут!</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ind w:left="1800"/>
        <w:rPr>
          <w:color w:val="444444"/>
          <w:szCs w:val="28"/>
        </w:rPr>
      </w:pPr>
      <w:r w:rsidRPr="00BC41BC">
        <w:rPr>
          <w:color w:val="444444"/>
          <w:szCs w:val="28"/>
        </w:rPr>
        <w:t>Величавая Обь свои воды несет,</w:t>
      </w:r>
    </w:p>
    <w:p w:rsidR="006E798D" w:rsidRPr="00BC41BC" w:rsidRDefault="006E798D" w:rsidP="001336AF">
      <w:pPr>
        <w:spacing w:line="360" w:lineRule="auto"/>
        <w:ind w:left="1800"/>
        <w:rPr>
          <w:color w:val="444444"/>
          <w:szCs w:val="28"/>
        </w:rPr>
      </w:pPr>
      <w:r w:rsidRPr="00BC41BC">
        <w:rPr>
          <w:color w:val="444444"/>
          <w:szCs w:val="28"/>
        </w:rPr>
        <w:t>Солнце ярче огня на востоке встает.</w:t>
      </w:r>
    </w:p>
    <w:p w:rsidR="006E798D" w:rsidRPr="00BC41BC" w:rsidRDefault="006E798D" w:rsidP="001336AF">
      <w:pPr>
        <w:spacing w:line="360" w:lineRule="auto"/>
        <w:ind w:left="1800"/>
        <w:rPr>
          <w:color w:val="444444"/>
          <w:szCs w:val="28"/>
        </w:rPr>
      </w:pPr>
      <w:r w:rsidRPr="00BC41BC">
        <w:rPr>
          <w:color w:val="444444"/>
          <w:szCs w:val="28"/>
        </w:rPr>
        <w:t>Разудалую степь да чарующий лес</w:t>
      </w:r>
    </w:p>
    <w:p w:rsidR="006E798D" w:rsidRPr="00BC41BC" w:rsidRDefault="006E798D" w:rsidP="001336AF">
      <w:pPr>
        <w:spacing w:line="360" w:lineRule="auto"/>
        <w:ind w:left="1800"/>
        <w:rPr>
          <w:color w:val="444444"/>
          <w:szCs w:val="28"/>
        </w:rPr>
      </w:pPr>
      <w:r w:rsidRPr="00BC41BC">
        <w:rPr>
          <w:color w:val="444444"/>
          <w:szCs w:val="28"/>
        </w:rPr>
        <w:t>Обняла синева бесконечных небес.</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ind w:left="1800"/>
        <w:rPr>
          <w:color w:val="444444"/>
          <w:szCs w:val="28"/>
        </w:rPr>
      </w:pPr>
      <w:r w:rsidRPr="00BC41BC">
        <w:rPr>
          <w:color w:val="444444"/>
          <w:szCs w:val="28"/>
        </w:rPr>
        <w:t>Здесь раскинулся город совсем молодой,</w:t>
      </w:r>
    </w:p>
    <w:p w:rsidR="006E798D" w:rsidRPr="00BC41BC" w:rsidRDefault="006E798D" w:rsidP="001336AF">
      <w:pPr>
        <w:spacing w:line="360" w:lineRule="auto"/>
        <w:ind w:left="1800"/>
        <w:rPr>
          <w:color w:val="444444"/>
          <w:szCs w:val="28"/>
        </w:rPr>
      </w:pPr>
      <w:r w:rsidRPr="00BC41BC">
        <w:rPr>
          <w:color w:val="444444"/>
          <w:szCs w:val="28"/>
        </w:rPr>
        <w:t>Со счастливой, большой и открытой душой.</w:t>
      </w:r>
    </w:p>
    <w:p w:rsidR="006E798D" w:rsidRPr="00BC41BC" w:rsidRDefault="006E798D" w:rsidP="001336AF">
      <w:pPr>
        <w:spacing w:line="360" w:lineRule="auto"/>
        <w:ind w:left="1800"/>
        <w:rPr>
          <w:color w:val="444444"/>
          <w:szCs w:val="28"/>
        </w:rPr>
      </w:pPr>
      <w:r w:rsidRPr="00BC41BC">
        <w:rPr>
          <w:color w:val="444444"/>
          <w:szCs w:val="28"/>
        </w:rPr>
        <w:t>В нем во славу Отчизны часовня стоит,</w:t>
      </w:r>
    </w:p>
    <w:p w:rsidR="006E798D" w:rsidRPr="00BC41BC" w:rsidRDefault="006E798D" w:rsidP="001336AF">
      <w:pPr>
        <w:spacing w:line="360" w:lineRule="auto"/>
        <w:ind w:left="1800"/>
        <w:rPr>
          <w:color w:val="444444"/>
          <w:szCs w:val="28"/>
        </w:rPr>
      </w:pPr>
      <w:r w:rsidRPr="00BC41BC">
        <w:rPr>
          <w:color w:val="444444"/>
          <w:szCs w:val="28"/>
        </w:rPr>
        <w:t>Тянет к сердцу Руси дивной силы магнит.</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ind w:left="1800"/>
        <w:rPr>
          <w:color w:val="444444"/>
          <w:szCs w:val="28"/>
        </w:rPr>
      </w:pPr>
      <w:r w:rsidRPr="00BC41BC">
        <w:rPr>
          <w:color w:val="444444"/>
          <w:szCs w:val="28"/>
        </w:rPr>
        <w:t>Люди в городе этом добры и светлы,</w:t>
      </w:r>
    </w:p>
    <w:p w:rsidR="006E798D" w:rsidRPr="00BC41BC" w:rsidRDefault="006E798D" w:rsidP="001336AF">
      <w:pPr>
        <w:spacing w:line="360" w:lineRule="auto"/>
        <w:ind w:left="1800"/>
        <w:rPr>
          <w:color w:val="444444"/>
          <w:szCs w:val="28"/>
        </w:rPr>
      </w:pPr>
      <w:r w:rsidRPr="00BC41BC">
        <w:rPr>
          <w:color w:val="444444"/>
          <w:szCs w:val="28"/>
        </w:rPr>
        <w:t>И старушки красивы и дети милы.</w:t>
      </w:r>
    </w:p>
    <w:p w:rsidR="006E798D" w:rsidRPr="00BC41BC" w:rsidRDefault="006E798D" w:rsidP="001336AF">
      <w:pPr>
        <w:spacing w:line="360" w:lineRule="auto"/>
        <w:ind w:left="1800"/>
        <w:rPr>
          <w:color w:val="444444"/>
          <w:szCs w:val="28"/>
        </w:rPr>
      </w:pPr>
      <w:r w:rsidRPr="00BC41BC">
        <w:rPr>
          <w:color w:val="444444"/>
          <w:szCs w:val="28"/>
        </w:rPr>
        <w:t>Здесь фонтаны спокойно и нежно шумят,</w:t>
      </w:r>
    </w:p>
    <w:p w:rsidR="006E798D" w:rsidRPr="00BC41BC" w:rsidRDefault="006E798D" w:rsidP="001336AF">
      <w:pPr>
        <w:spacing w:line="360" w:lineRule="auto"/>
        <w:ind w:left="1800"/>
        <w:rPr>
          <w:color w:val="444444"/>
          <w:szCs w:val="28"/>
        </w:rPr>
      </w:pPr>
      <w:r w:rsidRPr="00BC41BC">
        <w:rPr>
          <w:color w:val="444444"/>
          <w:szCs w:val="28"/>
        </w:rPr>
        <w:t>Парки зелени яркой надели наряд.</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ind w:left="1800"/>
        <w:rPr>
          <w:color w:val="444444"/>
          <w:szCs w:val="28"/>
        </w:rPr>
      </w:pPr>
      <w:r w:rsidRPr="00BC41BC">
        <w:rPr>
          <w:color w:val="444444"/>
          <w:szCs w:val="28"/>
        </w:rPr>
        <w:t>Как прекрасны его перекрестки, мосты,</w:t>
      </w:r>
    </w:p>
    <w:p w:rsidR="006E798D" w:rsidRPr="00BC41BC" w:rsidRDefault="006E798D" w:rsidP="00105309">
      <w:pPr>
        <w:spacing w:line="360" w:lineRule="auto"/>
        <w:ind w:left="1800"/>
        <w:rPr>
          <w:color w:val="444444"/>
          <w:szCs w:val="28"/>
        </w:rPr>
      </w:pPr>
      <w:r w:rsidRPr="00BC41BC">
        <w:rPr>
          <w:color w:val="444444"/>
          <w:szCs w:val="28"/>
        </w:rPr>
        <w:t>Многолюдных проспектов родные черты</w:t>
      </w:r>
    </w:p>
    <w:p w:rsidR="006E798D" w:rsidRPr="00BC41BC" w:rsidRDefault="006E798D" w:rsidP="001336AF">
      <w:pPr>
        <w:spacing w:line="360" w:lineRule="auto"/>
        <w:ind w:left="1800"/>
        <w:rPr>
          <w:color w:val="444444"/>
          <w:szCs w:val="28"/>
        </w:rPr>
      </w:pPr>
      <w:r w:rsidRPr="00BC41BC">
        <w:rPr>
          <w:color w:val="444444"/>
          <w:szCs w:val="28"/>
        </w:rPr>
        <w:t>Разве может к себе этот край не тянуть?</w:t>
      </w:r>
    </w:p>
    <w:p w:rsidR="006E798D" w:rsidRPr="00BC41BC" w:rsidRDefault="006E798D" w:rsidP="001336AF">
      <w:pPr>
        <w:spacing w:line="360" w:lineRule="auto"/>
        <w:ind w:left="1800"/>
        <w:rPr>
          <w:color w:val="444444"/>
          <w:szCs w:val="28"/>
        </w:rPr>
      </w:pPr>
      <w:r w:rsidRPr="00BC41BC">
        <w:rPr>
          <w:color w:val="444444"/>
          <w:szCs w:val="28"/>
        </w:rPr>
        <w:t>Нашей жизни река, наша Родина тут.</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ind w:left="1800"/>
        <w:rPr>
          <w:color w:val="444444"/>
          <w:szCs w:val="28"/>
        </w:rPr>
      </w:pPr>
      <w:r>
        <w:rPr>
          <w:color w:val="444444"/>
          <w:szCs w:val="28"/>
        </w:rPr>
        <w:br w:type="page"/>
      </w:r>
    </w:p>
    <w:p w:rsidR="006E798D" w:rsidRPr="00BC41BC" w:rsidRDefault="006E798D" w:rsidP="00105309">
      <w:pPr>
        <w:jc w:val="right"/>
      </w:pPr>
      <w:r w:rsidRPr="00BC41BC">
        <w:t xml:space="preserve">Артем Ведерников </w:t>
      </w:r>
    </w:p>
    <w:p w:rsidR="006E798D" w:rsidRPr="00BC41BC" w:rsidRDefault="006E798D" w:rsidP="001336AF">
      <w:pPr>
        <w:spacing w:line="360" w:lineRule="auto"/>
        <w:ind w:left="1800"/>
        <w:jc w:val="right"/>
        <w:rPr>
          <w:color w:val="444444"/>
          <w:szCs w:val="28"/>
        </w:rPr>
      </w:pPr>
    </w:p>
    <w:p w:rsidR="006E798D" w:rsidRPr="00BC41BC" w:rsidRDefault="006E798D" w:rsidP="001336AF">
      <w:pPr>
        <w:spacing w:line="360" w:lineRule="auto"/>
        <w:ind w:left="1800"/>
        <w:rPr>
          <w:color w:val="444444"/>
          <w:szCs w:val="28"/>
        </w:rPr>
      </w:pPr>
      <w:r w:rsidRPr="00BC41BC">
        <w:rPr>
          <w:color w:val="444444"/>
          <w:szCs w:val="28"/>
        </w:rPr>
        <w:t>На свете есть немало знаменитых,</w:t>
      </w:r>
    </w:p>
    <w:p w:rsidR="006E798D" w:rsidRPr="00BC41BC" w:rsidRDefault="006E798D" w:rsidP="001336AF">
      <w:pPr>
        <w:spacing w:line="360" w:lineRule="auto"/>
        <w:ind w:left="1800"/>
        <w:rPr>
          <w:color w:val="444444"/>
          <w:szCs w:val="28"/>
        </w:rPr>
      </w:pPr>
      <w:r w:rsidRPr="00BC41BC">
        <w:rPr>
          <w:color w:val="444444"/>
          <w:szCs w:val="28"/>
        </w:rPr>
        <w:t>Больших и низкорослых городов:</w:t>
      </w:r>
    </w:p>
    <w:p w:rsidR="006E798D" w:rsidRPr="00BC41BC" w:rsidRDefault="006E798D" w:rsidP="001336AF">
      <w:pPr>
        <w:spacing w:line="360" w:lineRule="auto"/>
        <w:ind w:left="1800"/>
        <w:rPr>
          <w:color w:val="444444"/>
          <w:szCs w:val="28"/>
        </w:rPr>
      </w:pPr>
      <w:r w:rsidRPr="00BC41BC">
        <w:rPr>
          <w:color w:val="444444"/>
          <w:szCs w:val="28"/>
        </w:rPr>
        <w:t>Закованных в увесистые плиты,</w:t>
      </w:r>
    </w:p>
    <w:p w:rsidR="006E798D" w:rsidRPr="00BC41BC" w:rsidRDefault="006E798D" w:rsidP="001336AF">
      <w:pPr>
        <w:spacing w:line="360" w:lineRule="auto"/>
        <w:ind w:left="1800"/>
        <w:rPr>
          <w:color w:val="444444"/>
          <w:szCs w:val="28"/>
        </w:rPr>
      </w:pPr>
      <w:r w:rsidRPr="00BC41BC">
        <w:rPr>
          <w:color w:val="444444"/>
          <w:szCs w:val="28"/>
        </w:rPr>
        <w:t>Нарядных от развесистых садов.</w:t>
      </w:r>
    </w:p>
    <w:p w:rsidR="006E798D" w:rsidRPr="00BC41BC" w:rsidRDefault="006E798D" w:rsidP="001336AF">
      <w:pPr>
        <w:spacing w:line="360" w:lineRule="auto"/>
        <w:ind w:left="1800"/>
        <w:rPr>
          <w:color w:val="444444"/>
          <w:szCs w:val="28"/>
        </w:rPr>
      </w:pPr>
      <w:r w:rsidRPr="00BC41BC">
        <w:rPr>
          <w:color w:val="444444"/>
          <w:szCs w:val="28"/>
        </w:rPr>
        <w:t>Есть важные – творенье древних зодчих –</w:t>
      </w:r>
    </w:p>
    <w:p w:rsidR="006E798D" w:rsidRPr="00BC41BC" w:rsidRDefault="006E798D" w:rsidP="001336AF">
      <w:pPr>
        <w:spacing w:line="360" w:lineRule="auto"/>
        <w:ind w:left="1800"/>
        <w:rPr>
          <w:color w:val="444444"/>
          <w:szCs w:val="28"/>
        </w:rPr>
      </w:pPr>
      <w:r w:rsidRPr="00BC41BC">
        <w:rPr>
          <w:color w:val="444444"/>
          <w:szCs w:val="28"/>
        </w:rPr>
        <w:t>Степенные старинные места,</w:t>
      </w:r>
    </w:p>
    <w:p w:rsidR="006E798D" w:rsidRPr="00BC41BC" w:rsidRDefault="006E798D" w:rsidP="001336AF">
      <w:pPr>
        <w:spacing w:line="360" w:lineRule="auto"/>
        <w:ind w:left="1800"/>
        <w:rPr>
          <w:color w:val="444444"/>
          <w:szCs w:val="28"/>
        </w:rPr>
      </w:pPr>
      <w:r w:rsidRPr="00BC41BC">
        <w:rPr>
          <w:color w:val="444444"/>
          <w:szCs w:val="28"/>
        </w:rPr>
        <w:t>А мой взлетает в небо каждой ночью,</w:t>
      </w:r>
    </w:p>
    <w:p w:rsidR="006E798D" w:rsidRPr="00BC41BC" w:rsidRDefault="006E798D" w:rsidP="001336AF">
      <w:pPr>
        <w:spacing w:line="360" w:lineRule="auto"/>
        <w:ind w:left="1800"/>
        <w:rPr>
          <w:color w:val="444444"/>
          <w:szCs w:val="28"/>
        </w:rPr>
      </w:pPr>
      <w:r w:rsidRPr="00BC41BC">
        <w:rPr>
          <w:color w:val="444444"/>
          <w:szCs w:val="28"/>
        </w:rPr>
        <w:t>Над сонной Обью крылья распластав!</w:t>
      </w:r>
    </w:p>
    <w:p w:rsidR="006E798D" w:rsidRPr="00BC41BC" w:rsidRDefault="006E798D" w:rsidP="001336AF">
      <w:pPr>
        <w:spacing w:line="360" w:lineRule="auto"/>
        <w:ind w:left="1800"/>
        <w:rPr>
          <w:color w:val="444444"/>
          <w:szCs w:val="28"/>
        </w:rPr>
      </w:pPr>
      <w:r w:rsidRPr="00BC41BC">
        <w:rPr>
          <w:color w:val="444444"/>
          <w:szCs w:val="28"/>
        </w:rPr>
        <w:t>Всю ночь парит он птицею отважной,</w:t>
      </w:r>
    </w:p>
    <w:p w:rsidR="006E798D" w:rsidRPr="00BC41BC" w:rsidRDefault="006E798D" w:rsidP="001336AF">
      <w:pPr>
        <w:spacing w:line="360" w:lineRule="auto"/>
        <w:ind w:left="1800"/>
        <w:rPr>
          <w:color w:val="444444"/>
          <w:szCs w:val="28"/>
        </w:rPr>
      </w:pPr>
      <w:r w:rsidRPr="00BC41BC">
        <w:rPr>
          <w:color w:val="444444"/>
          <w:szCs w:val="28"/>
        </w:rPr>
        <w:t>Подставив грудь напористым ветрам,</w:t>
      </w:r>
    </w:p>
    <w:p w:rsidR="006E798D" w:rsidRPr="00BC41BC" w:rsidRDefault="006E798D" w:rsidP="001336AF">
      <w:pPr>
        <w:spacing w:line="360" w:lineRule="auto"/>
        <w:ind w:left="1800"/>
        <w:rPr>
          <w:color w:val="444444"/>
          <w:szCs w:val="28"/>
        </w:rPr>
      </w:pPr>
      <w:r w:rsidRPr="00BC41BC">
        <w:rPr>
          <w:color w:val="444444"/>
          <w:szCs w:val="28"/>
        </w:rPr>
        <w:t>И горожане, члены экипажа,</w:t>
      </w:r>
    </w:p>
    <w:p w:rsidR="006E798D" w:rsidRPr="00BC41BC" w:rsidRDefault="006E798D" w:rsidP="001336AF">
      <w:pPr>
        <w:spacing w:line="360" w:lineRule="auto"/>
        <w:ind w:left="1800"/>
        <w:rPr>
          <w:color w:val="444444"/>
          <w:szCs w:val="28"/>
        </w:rPr>
      </w:pPr>
      <w:r w:rsidRPr="00BC41BC">
        <w:rPr>
          <w:color w:val="444444"/>
          <w:szCs w:val="28"/>
        </w:rPr>
        <w:t>Летают с ним до самого утра.</w:t>
      </w:r>
    </w:p>
    <w:p w:rsidR="006E798D" w:rsidRDefault="006E798D" w:rsidP="001336AF">
      <w:pPr>
        <w:spacing w:line="360" w:lineRule="auto"/>
        <w:ind w:left="1800"/>
        <w:rPr>
          <w:color w:val="444444"/>
          <w:szCs w:val="28"/>
        </w:rPr>
      </w:pPr>
    </w:p>
    <w:p w:rsidR="006E798D" w:rsidRPr="00BC41BC" w:rsidRDefault="006E798D" w:rsidP="001336AF">
      <w:pPr>
        <w:spacing w:line="360" w:lineRule="auto"/>
        <w:jc w:val="right"/>
        <w:rPr>
          <w:color w:val="444444"/>
          <w:szCs w:val="28"/>
        </w:rPr>
      </w:pPr>
      <w:r w:rsidRPr="00BC41BC">
        <w:rPr>
          <w:color w:val="444444"/>
          <w:szCs w:val="28"/>
        </w:rPr>
        <w:t>Михаил Сальников</w:t>
      </w:r>
    </w:p>
    <w:p w:rsidR="006E798D" w:rsidRPr="00BC41BC" w:rsidRDefault="006E798D" w:rsidP="001336AF">
      <w:pPr>
        <w:spacing w:line="360" w:lineRule="auto"/>
        <w:ind w:left="93" w:firstLine="1620"/>
        <w:rPr>
          <w:color w:val="444444"/>
          <w:szCs w:val="28"/>
        </w:rPr>
      </w:pPr>
      <w:r w:rsidRPr="00BC41BC">
        <w:rPr>
          <w:color w:val="444444"/>
          <w:szCs w:val="28"/>
        </w:rPr>
        <w:t xml:space="preserve">                        ***</w:t>
      </w:r>
    </w:p>
    <w:p w:rsidR="006E798D" w:rsidRPr="00BC41BC" w:rsidRDefault="006E798D" w:rsidP="001336AF">
      <w:pPr>
        <w:spacing w:line="360" w:lineRule="auto"/>
        <w:ind w:left="1501"/>
        <w:rPr>
          <w:color w:val="444444"/>
          <w:szCs w:val="28"/>
        </w:rPr>
      </w:pPr>
      <w:r w:rsidRPr="00BC41BC">
        <w:rPr>
          <w:color w:val="444444"/>
          <w:szCs w:val="28"/>
        </w:rPr>
        <w:t>Деловит, современен и молод.</w:t>
      </w:r>
    </w:p>
    <w:p w:rsidR="006E798D" w:rsidRPr="00BC41BC" w:rsidRDefault="006E798D" w:rsidP="001336AF">
      <w:pPr>
        <w:spacing w:line="360" w:lineRule="auto"/>
        <w:ind w:left="1501"/>
        <w:rPr>
          <w:color w:val="444444"/>
          <w:szCs w:val="28"/>
        </w:rPr>
      </w:pPr>
      <w:r w:rsidRPr="00BC41BC">
        <w:rPr>
          <w:color w:val="444444"/>
          <w:szCs w:val="28"/>
        </w:rPr>
        <w:t>Развернул бесконечную сеть</w:t>
      </w:r>
    </w:p>
    <w:p w:rsidR="006E798D" w:rsidRPr="00BC41BC" w:rsidRDefault="006E798D" w:rsidP="001336AF">
      <w:pPr>
        <w:spacing w:line="360" w:lineRule="auto"/>
        <w:ind w:left="1501"/>
        <w:rPr>
          <w:color w:val="444444"/>
          <w:szCs w:val="28"/>
        </w:rPr>
      </w:pPr>
      <w:r w:rsidRPr="00BC41BC">
        <w:rPr>
          <w:color w:val="444444"/>
          <w:szCs w:val="28"/>
        </w:rPr>
        <w:t>Из больших площадей и проспектов,</w:t>
      </w:r>
    </w:p>
    <w:p w:rsidR="006E798D" w:rsidRPr="00BC41BC" w:rsidRDefault="006E798D" w:rsidP="001336AF">
      <w:pPr>
        <w:spacing w:line="360" w:lineRule="auto"/>
        <w:ind w:left="1501"/>
        <w:rPr>
          <w:color w:val="444444"/>
          <w:szCs w:val="28"/>
        </w:rPr>
      </w:pPr>
      <w:r w:rsidRPr="00BC41BC">
        <w:rPr>
          <w:color w:val="444444"/>
          <w:szCs w:val="28"/>
        </w:rPr>
        <w:t>И не в силах подземка успеть</w:t>
      </w:r>
    </w:p>
    <w:p w:rsidR="006E798D" w:rsidRPr="00BC41BC" w:rsidRDefault="006E798D" w:rsidP="001336AF">
      <w:pPr>
        <w:spacing w:line="360" w:lineRule="auto"/>
        <w:ind w:left="1501"/>
        <w:rPr>
          <w:color w:val="444444"/>
          <w:szCs w:val="28"/>
        </w:rPr>
      </w:pPr>
      <w:r w:rsidRPr="00BC41BC">
        <w:rPr>
          <w:color w:val="444444"/>
          <w:szCs w:val="28"/>
        </w:rPr>
        <w:t>За застройкой широкого спектра.</w:t>
      </w:r>
    </w:p>
    <w:p w:rsidR="006E798D" w:rsidRPr="00BC41BC" w:rsidRDefault="006E798D" w:rsidP="001336AF">
      <w:pPr>
        <w:spacing w:line="360" w:lineRule="auto"/>
        <w:ind w:left="1501"/>
        <w:rPr>
          <w:color w:val="444444"/>
          <w:szCs w:val="28"/>
        </w:rPr>
      </w:pPr>
      <w:r w:rsidRPr="00BC41BC">
        <w:rPr>
          <w:color w:val="444444"/>
          <w:szCs w:val="28"/>
        </w:rPr>
        <w:t>И трудом, и наукой давно</w:t>
      </w:r>
    </w:p>
    <w:p w:rsidR="006E798D" w:rsidRPr="00BC41BC" w:rsidRDefault="006E798D" w:rsidP="001336AF">
      <w:pPr>
        <w:spacing w:line="360" w:lineRule="auto"/>
        <w:ind w:left="1501"/>
        <w:rPr>
          <w:color w:val="444444"/>
          <w:szCs w:val="28"/>
        </w:rPr>
      </w:pPr>
      <w:r w:rsidRPr="00BC41BC">
        <w:rPr>
          <w:color w:val="444444"/>
          <w:szCs w:val="28"/>
        </w:rPr>
        <w:t>Он, как тот вундеркинд и задира,</w:t>
      </w:r>
    </w:p>
    <w:p w:rsidR="006E798D" w:rsidRPr="00BC41BC" w:rsidRDefault="006E798D" w:rsidP="001336AF">
      <w:pPr>
        <w:spacing w:line="360" w:lineRule="auto"/>
        <w:ind w:left="1501"/>
        <w:rPr>
          <w:color w:val="444444"/>
          <w:szCs w:val="28"/>
        </w:rPr>
      </w:pPr>
      <w:r w:rsidRPr="00BC41BC">
        <w:rPr>
          <w:color w:val="444444"/>
          <w:szCs w:val="28"/>
        </w:rPr>
        <w:t>Из холодной Сибири окно</w:t>
      </w:r>
    </w:p>
    <w:p w:rsidR="006E798D" w:rsidRPr="00BC41BC" w:rsidRDefault="006E798D" w:rsidP="001336AF">
      <w:pPr>
        <w:spacing w:line="360" w:lineRule="auto"/>
        <w:ind w:left="1501"/>
        <w:rPr>
          <w:color w:val="444444"/>
          <w:szCs w:val="28"/>
        </w:rPr>
      </w:pPr>
      <w:r w:rsidRPr="00BC41BC">
        <w:rPr>
          <w:color w:val="444444"/>
          <w:szCs w:val="28"/>
        </w:rPr>
        <w:t>Прорубил в мировую квартиру.</w:t>
      </w:r>
    </w:p>
    <w:p w:rsidR="006E798D" w:rsidRPr="00BC41BC" w:rsidRDefault="006E798D" w:rsidP="001336AF">
      <w:pPr>
        <w:spacing w:line="360" w:lineRule="auto"/>
        <w:ind w:left="1501"/>
        <w:rPr>
          <w:color w:val="444444"/>
          <w:szCs w:val="28"/>
        </w:rPr>
      </w:pPr>
      <w:r w:rsidRPr="00BC41BC">
        <w:rPr>
          <w:color w:val="444444"/>
          <w:szCs w:val="28"/>
        </w:rPr>
        <w:t>Всей бескрайней сибирской земли</w:t>
      </w:r>
    </w:p>
    <w:p w:rsidR="006E798D" w:rsidRPr="00BC41BC" w:rsidRDefault="006E798D" w:rsidP="001336AF">
      <w:pPr>
        <w:spacing w:line="360" w:lineRule="auto"/>
        <w:ind w:left="1501"/>
        <w:rPr>
          <w:color w:val="444444"/>
          <w:szCs w:val="28"/>
        </w:rPr>
      </w:pPr>
      <w:r w:rsidRPr="00BC41BC">
        <w:rPr>
          <w:color w:val="444444"/>
          <w:szCs w:val="28"/>
        </w:rPr>
        <w:t>Город часто зовётся столицей.</w:t>
      </w:r>
    </w:p>
    <w:p w:rsidR="006E798D" w:rsidRPr="00BC41BC" w:rsidRDefault="006E798D" w:rsidP="001336AF">
      <w:pPr>
        <w:spacing w:line="360" w:lineRule="auto"/>
        <w:ind w:left="1501"/>
        <w:rPr>
          <w:color w:val="444444"/>
          <w:szCs w:val="28"/>
        </w:rPr>
      </w:pPr>
      <w:r w:rsidRPr="00BC41BC">
        <w:rPr>
          <w:color w:val="444444"/>
          <w:szCs w:val="28"/>
        </w:rPr>
        <w:t>Память тех, кто в войне полегли</w:t>
      </w:r>
    </w:p>
    <w:p w:rsidR="006E798D" w:rsidRPr="00BC41BC" w:rsidRDefault="006E798D" w:rsidP="001336AF">
      <w:pPr>
        <w:spacing w:line="360" w:lineRule="auto"/>
        <w:ind w:left="1501"/>
        <w:rPr>
          <w:color w:val="444444"/>
          <w:szCs w:val="28"/>
        </w:rPr>
      </w:pPr>
      <w:r w:rsidRPr="00BC41BC">
        <w:rPr>
          <w:color w:val="444444"/>
          <w:szCs w:val="28"/>
        </w:rPr>
        <w:t>Он на стеле хранит, как в петлице.</w:t>
      </w:r>
    </w:p>
    <w:p w:rsidR="006E798D" w:rsidRPr="00BC41BC" w:rsidRDefault="006E798D" w:rsidP="001336AF">
      <w:pPr>
        <w:spacing w:line="360" w:lineRule="auto"/>
        <w:ind w:left="1501"/>
        <w:rPr>
          <w:color w:val="444444"/>
          <w:szCs w:val="28"/>
        </w:rPr>
      </w:pPr>
      <w:r w:rsidRPr="00BC41BC">
        <w:rPr>
          <w:color w:val="444444"/>
          <w:szCs w:val="28"/>
        </w:rPr>
        <w:t>От рожденья сто десять дано.</w:t>
      </w:r>
    </w:p>
    <w:p w:rsidR="006E798D" w:rsidRPr="00BC41BC" w:rsidRDefault="006E798D" w:rsidP="001336AF">
      <w:pPr>
        <w:spacing w:line="360" w:lineRule="auto"/>
        <w:ind w:left="1501"/>
        <w:rPr>
          <w:color w:val="444444"/>
          <w:szCs w:val="28"/>
        </w:rPr>
      </w:pPr>
      <w:r w:rsidRPr="00BC41BC">
        <w:rPr>
          <w:color w:val="444444"/>
          <w:szCs w:val="28"/>
        </w:rPr>
        <w:t>Кровь горячая в жилах играет.</w:t>
      </w:r>
    </w:p>
    <w:p w:rsidR="006E798D" w:rsidRPr="00BC41BC" w:rsidRDefault="006E798D" w:rsidP="001336AF">
      <w:pPr>
        <w:spacing w:line="360" w:lineRule="auto"/>
        <w:ind w:left="1501"/>
        <w:rPr>
          <w:color w:val="444444"/>
          <w:szCs w:val="28"/>
        </w:rPr>
      </w:pPr>
      <w:r w:rsidRPr="00BC41BC">
        <w:rPr>
          <w:color w:val="444444"/>
          <w:szCs w:val="28"/>
        </w:rPr>
        <w:t>И, наполнив бокалы вином,</w:t>
      </w:r>
    </w:p>
    <w:p w:rsidR="006E798D" w:rsidRPr="00BC41BC" w:rsidRDefault="006E798D" w:rsidP="001336AF">
      <w:pPr>
        <w:spacing w:line="360" w:lineRule="auto"/>
        <w:ind w:left="1501"/>
        <w:rPr>
          <w:color w:val="444444"/>
          <w:szCs w:val="28"/>
        </w:rPr>
      </w:pPr>
      <w:r w:rsidRPr="00BC41BC">
        <w:rPr>
          <w:color w:val="444444"/>
          <w:szCs w:val="28"/>
        </w:rPr>
        <w:t>Город свой юбилей отмечает.</w:t>
      </w:r>
    </w:p>
    <w:p w:rsidR="006E798D" w:rsidRPr="00BC41BC" w:rsidRDefault="006E798D" w:rsidP="001336AF">
      <w:pPr>
        <w:spacing w:line="360" w:lineRule="auto"/>
        <w:ind w:left="1501"/>
        <w:rPr>
          <w:color w:val="444444"/>
          <w:szCs w:val="28"/>
        </w:rPr>
      </w:pPr>
    </w:p>
    <w:p w:rsidR="006E798D" w:rsidRPr="00BC41BC" w:rsidRDefault="006E798D" w:rsidP="001336AF">
      <w:pPr>
        <w:spacing w:line="360" w:lineRule="auto"/>
        <w:ind w:left="1501"/>
        <w:rPr>
          <w:color w:val="444444"/>
          <w:szCs w:val="28"/>
        </w:rPr>
      </w:pPr>
      <w:r w:rsidRPr="00BC41BC">
        <w:rPr>
          <w:color w:val="444444"/>
          <w:szCs w:val="28"/>
        </w:rPr>
        <w:t xml:space="preserve">                         ***</w:t>
      </w:r>
    </w:p>
    <w:p w:rsidR="006E798D" w:rsidRPr="00BC41BC" w:rsidRDefault="006E798D" w:rsidP="001336AF">
      <w:pPr>
        <w:spacing w:line="360" w:lineRule="auto"/>
        <w:ind w:left="1501"/>
        <w:rPr>
          <w:color w:val="444444"/>
          <w:szCs w:val="28"/>
        </w:rPr>
      </w:pPr>
      <w:r w:rsidRPr="00BC41BC">
        <w:rPr>
          <w:color w:val="444444"/>
          <w:szCs w:val="28"/>
        </w:rPr>
        <w:t>Он недавно отметил сто лет,</w:t>
      </w:r>
    </w:p>
    <w:p w:rsidR="006E798D" w:rsidRPr="00BC41BC" w:rsidRDefault="006E798D" w:rsidP="001336AF">
      <w:pPr>
        <w:spacing w:line="360" w:lineRule="auto"/>
        <w:ind w:left="1501"/>
        <w:rPr>
          <w:color w:val="444444"/>
          <w:szCs w:val="28"/>
        </w:rPr>
      </w:pPr>
      <w:r w:rsidRPr="00BC41BC">
        <w:rPr>
          <w:color w:val="444444"/>
          <w:szCs w:val="28"/>
        </w:rPr>
        <w:t>А для города это не много.</w:t>
      </w:r>
    </w:p>
    <w:p w:rsidR="006E798D" w:rsidRPr="00BC41BC" w:rsidRDefault="006E798D" w:rsidP="001336AF">
      <w:pPr>
        <w:spacing w:line="360" w:lineRule="auto"/>
        <w:ind w:left="1501"/>
        <w:rPr>
          <w:color w:val="444444"/>
          <w:szCs w:val="28"/>
        </w:rPr>
      </w:pPr>
      <w:r w:rsidRPr="00BC41BC">
        <w:rPr>
          <w:color w:val="444444"/>
          <w:szCs w:val="28"/>
        </w:rPr>
        <w:t>Город только вступает в расцвет</w:t>
      </w:r>
    </w:p>
    <w:p w:rsidR="006E798D" w:rsidRPr="00BC41BC" w:rsidRDefault="006E798D" w:rsidP="001336AF">
      <w:pPr>
        <w:spacing w:line="360" w:lineRule="auto"/>
        <w:ind w:left="1501"/>
        <w:rPr>
          <w:color w:val="444444"/>
          <w:szCs w:val="28"/>
        </w:rPr>
      </w:pPr>
      <w:r w:rsidRPr="00BC41BC">
        <w:rPr>
          <w:color w:val="444444"/>
          <w:szCs w:val="28"/>
        </w:rPr>
        <w:t>И себе выбирает дорогу.</w:t>
      </w:r>
    </w:p>
    <w:p w:rsidR="006E798D" w:rsidRPr="00BC41BC" w:rsidRDefault="006E798D" w:rsidP="001336AF">
      <w:pPr>
        <w:spacing w:line="360" w:lineRule="auto"/>
        <w:ind w:left="1501"/>
        <w:rPr>
          <w:color w:val="444444"/>
          <w:szCs w:val="28"/>
        </w:rPr>
      </w:pPr>
      <w:r w:rsidRPr="00BC41BC">
        <w:rPr>
          <w:color w:val="444444"/>
          <w:szCs w:val="28"/>
        </w:rPr>
        <w:t>Правый берег закован в гранит,</w:t>
      </w:r>
    </w:p>
    <w:p w:rsidR="006E798D" w:rsidRPr="00BC41BC" w:rsidRDefault="006E798D" w:rsidP="001336AF">
      <w:pPr>
        <w:spacing w:line="360" w:lineRule="auto"/>
        <w:ind w:left="1501"/>
        <w:rPr>
          <w:color w:val="444444"/>
          <w:szCs w:val="28"/>
        </w:rPr>
      </w:pPr>
      <w:r w:rsidRPr="00BC41BC">
        <w:rPr>
          <w:color w:val="444444"/>
          <w:szCs w:val="28"/>
        </w:rPr>
        <w:t>И над гладью речного простора,</w:t>
      </w:r>
    </w:p>
    <w:p w:rsidR="006E798D" w:rsidRPr="00BC41BC" w:rsidRDefault="006E798D" w:rsidP="001336AF">
      <w:pPr>
        <w:spacing w:line="360" w:lineRule="auto"/>
        <w:ind w:left="1501"/>
        <w:rPr>
          <w:color w:val="444444"/>
          <w:szCs w:val="28"/>
        </w:rPr>
      </w:pPr>
      <w:r w:rsidRPr="00BC41BC">
        <w:rPr>
          <w:color w:val="444444"/>
          <w:szCs w:val="28"/>
        </w:rPr>
        <w:t>Как хозяин, спокойно царит</w:t>
      </w:r>
    </w:p>
    <w:p w:rsidR="006E798D" w:rsidRPr="00BC41BC" w:rsidRDefault="006E798D" w:rsidP="001336AF">
      <w:pPr>
        <w:spacing w:line="360" w:lineRule="auto"/>
        <w:ind w:left="1501"/>
        <w:rPr>
          <w:color w:val="444444"/>
          <w:szCs w:val="28"/>
        </w:rPr>
      </w:pPr>
      <w:r w:rsidRPr="00BC41BC">
        <w:rPr>
          <w:color w:val="444444"/>
          <w:szCs w:val="28"/>
        </w:rPr>
        <w:t>Позолоченный купол собора.</w:t>
      </w:r>
    </w:p>
    <w:p w:rsidR="006E798D" w:rsidRPr="00BC41BC" w:rsidRDefault="006E798D" w:rsidP="001336AF">
      <w:pPr>
        <w:spacing w:line="360" w:lineRule="auto"/>
        <w:ind w:left="1501"/>
        <w:rPr>
          <w:color w:val="444444"/>
          <w:szCs w:val="28"/>
        </w:rPr>
      </w:pPr>
      <w:r w:rsidRPr="00BC41BC">
        <w:rPr>
          <w:color w:val="444444"/>
          <w:szCs w:val="28"/>
        </w:rPr>
        <w:t>Непрестанно летят поезда</w:t>
      </w:r>
    </w:p>
    <w:p w:rsidR="006E798D" w:rsidRPr="00BC41BC" w:rsidRDefault="006E798D" w:rsidP="001336AF">
      <w:pPr>
        <w:spacing w:line="360" w:lineRule="auto"/>
        <w:ind w:left="1501"/>
        <w:rPr>
          <w:color w:val="444444"/>
          <w:szCs w:val="28"/>
        </w:rPr>
      </w:pPr>
      <w:r w:rsidRPr="00BC41BC">
        <w:rPr>
          <w:color w:val="444444"/>
          <w:szCs w:val="28"/>
        </w:rPr>
        <w:t>Через Обь по стальной магистрали.</w:t>
      </w:r>
    </w:p>
    <w:p w:rsidR="006E798D" w:rsidRPr="00BC41BC" w:rsidRDefault="006E798D" w:rsidP="001336AF">
      <w:pPr>
        <w:spacing w:line="360" w:lineRule="auto"/>
        <w:ind w:left="1501"/>
        <w:rPr>
          <w:color w:val="444444"/>
          <w:szCs w:val="28"/>
        </w:rPr>
      </w:pPr>
      <w:r w:rsidRPr="00BC41BC">
        <w:rPr>
          <w:color w:val="444444"/>
          <w:szCs w:val="28"/>
        </w:rPr>
        <w:t>Под мостами проносит вода</w:t>
      </w:r>
    </w:p>
    <w:p w:rsidR="006E798D" w:rsidRPr="00BC41BC" w:rsidRDefault="006E798D" w:rsidP="001336AF">
      <w:pPr>
        <w:spacing w:line="360" w:lineRule="auto"/>
        <w:ind w:left="1501"/>
        <w:rPr>
          <w:color w:val="444444"/>
          <w:szCs w:val="28"/>
        </w:rPr>
      </w:pPr>
      <w:r w:rsidRPr="00BC41BC">
        <w:rPr>
          <w:color w:val="444444"/>
          <w:szCs w:val="28"/>
        </w:rPr>
        <w:t>Пароходы в туманные дали.</w:t>
      </w:r>
    </w:p>
    <w:p w:rsidR="006E798D" w:rsidRPr="00BC41BC" w:rsidRDefault="006E798D" w:rsidP="001336AF">
      <w:pPr>
        <w:spacing w:line="360" w:lineRule="auto"/>
        <w:ind w:left="1501"/>
        <w:rPr>
          <w:color w:val="444444"/>
          <w:szCs w:val="28"/>
        </w:rPr>
      </w:pPr>
      <w:r w:rsidRPr="00BC41BC">
        <w:rPr>
          <w:color w:val="444444"/>
          <w:szCs w:val="28"/>
        </w:rPr>
        <w:t>За рекой устремлённые ввысь</w:t>
      </w:r>
    </w:p>
    <w:p w:rsidR="006E798D" w:rsidRPr="00BC41BC" w:rsidRDefault="006E798D" w:rsidP="001336AF">
      <w:pPr>
        <w:spacing w:line="360" w:lineRule="auto"/>
        <w:ind w:left="1501"/>
        <w:rPr>
          <w:color w:val="444444"/>
          <w:szCs w:val="28"/>
        </w:rPr>
      </w:pPr>
      <w:r w:rsidRPr="00BC41BC">
        <w:rPr>
          <w:color w:val="444444"/>
          <w:szCs w:val="28"/>
        </w:rPr>
        <w:t>Новых зданий красивые шпили.</w:t>
      </w:r>
    </w:p>
    <w:p w:rsidR="006E798D" w:rsidRPr="00BC41BC" w:rsidRDefault="006E798D" w:rsidP="001336AF">
      <w:pPr>
        <w:spacing w:line="360" w:lineRule="auto"/>
        <w:ind w:left="1501"/>
        <w:rPr>
          <w:color w:val="444444"/>
          <w:szCs w:val="28"/>
        </w:rPr>
      </w:pPr>
      <w:r w:rsidRPr="00BC41BC">
        <w:rPr>
          <w:color w:val="444444"/>
          <w:szCs w:val="28"/>
        </w:rPr>
        <w:t>Они стрелами вдруг вознеслись</w:t>
      </w:r>
    </w:p>
    <w:p w:rsidR="006E798D" w:rsidRPr="00BC41BC" w:rsidRDefault="006E798D" w:rsidP="001336AF">
      <w:pPr>
        <w:spacing w:line="360" w:lineRule="auto"/>
        <w:ind w:left="1501"/>
        <w:rPr>
          <w:color w:val="444444"/>
          <w:szCs w:val="28"/>
        </w:rPr>
      </w:pPr>
      <w:r w:rsidRPr="00BC41BC">
        <w:rPr>
          <w:color w:val="444444"/>
          <w:szCs w:val="28"/>
        </w:rPr>
        <w:t>И на фоне заката застыли.</w:t>
      </w:r>
    </w:p>
    <w:p w:rsidR="006E798D" w:rsidRPr="00BC41BC" w:rsidRDefault="006E798D" w:rsidP="001336AF">
      <w:pPr>
        <w:spacing w:line="360" w:lineRule="auto"/>
        <w:ind w:left="1501"/>
        <w:rPr>
          <w:color w:val="444444"/>
          <w:szCs w:val="28"/>
        </w:rPr>
      </w:pPr>
      <w:r w:rsidRPr="00BC41BC">
        <w:rPr>
          <w:color w:val="444444"/>
          <w:szCs w:val="28"/>
        </w:rPr>
        <w:t>Зажигаются в окнах огни.</w:t>
      </w:r>
    </w:p>
    <w:p w:rsidR="006E798D" w:rsidRPr="00BC41BC" w:rsidRDefault="006E798D" w:rsidP="001336AF">
      <w:pPr>
        <w:spacing w:line="360" w:lineRule="auto"/>
        <w:ind w:left="1501"/>
        <w:rPr>
          <w:color w:val="444444"/>
          <w:szCs w:val="28"/>
        </w:rPr>
      </w:pPr>
      <w:r w:rsidRPr="00BC41BC">
        <w:rPr>
          <w:color w:val="444444"/>
          <w:szCs w:val="28"/>
        </w:rPr>
        <w:t>Шум дневной постепенно стихает,</w:t>
      </w:r>
    </w:p>
    <w:p w:rsidR="006E798D" w:rsidRPr="00BC41BC" w:rsidRDefault="006E798D" w:rsidP="001336AF">
      <w:pPr>
        <w:spacing w:line="360" w:lineRule="auto"/>
        <w:ind w:left="1501"/>
        <w:rPr>
          <w:color w:val="444444"/>
          <w:szCs w:val="28"/>
        </w:rPr>
      </w:pPr>
      <w:r w:rsidRPr="00BC41BC">
        <w:rPr>
          <w:color w:val="444444"/>
          <w:szCs w:val="28"/>
        </w:rPr>
        <w:t>И хмельное дыханье весны</w:t>
      </w:r>
    </w:p>
    <w:p w:rsidR="006E798D" w:rsidRDefault="006E798D" w:rsidP="001336AF">
      <w:pPr>
        <w:spacing w:line="360" w:lineRule="auto"/>
        <w:ind w:left="1800"/>
        <w:rPr>
          <w:color w:val="444444"/>
          <w:szCs w:val="28"/>
        </w:rPr>
      </w:pPr>
      <w:r w:rsidRPr="00BC41BC">
        <w:rPr>
          <w:color w:val="444444"/>
          <w:szCs w:val="28"/>
        </w:rPr>
        <w:t>Над его площадями витает.</w:t>
      </w:r>
    </w:p>
    <w:p w:rsidR="006E798D" w:rsidRDefault="006E798D" w:rsidP="001336AF">
      <w:pPr>
        <w:spacing w:after="200" w:line="276" w:lineRule="auto"/>
        <w:ind w:firstLine="0"/>
        <w:jc w:val="left"/>
        <w:rPr>
          <w:color w:val="444444"/>
          <w:szCs w:val="28"/>
        </w:rPr>
      </w:pPr>
      <w:r>
        <w:rPr>
          <w:color w:val="444444"/>
          <w:szCs w:val="28"/>
        </w:rPr>
        <w:br w:type="page"/>
      </w:r>
    </w:p>
    <w:p w:rsidR="006E798D" w:rsidRDefault="006E798D" w:rsidP="001336AF">
      <w:pPr>
        <w:spacing w:line="360" w:lineRule="auto"/>
        <w:ind w:left="1800"/>
        <w:rPr>
          <w:color w:val="444444"/>
          <w:szCs w:val="28"/>
        </w:rPr>
      </w:pPr>
    </w:p>
    <w:p w:rsidR="006E798D" w:rsidRPr="00BC41BC" w:rsidRDefault="006E798D" w:rsidP="001336AF">
      <w:pPr>
        <w:spacing w:line="360" w:lineRule="auto"/>
        <w:ind w:left="1620"/>
        <w:jc w:val="right"/>
        <w:rPr>
          <w:color w:val="444444"/>
          <w:szCs w:val="28"/>
        </w:rPr>
      </w:pPr>
      <w:r w:rsidRPr="00BC41BC">
        <w:rPr>
          <w:color w:val="444444"/>
          <w:szCs w:val="28"/>
        </w:rPr>
        <w:t>Александр Ореховский</w:t>
      </w:r>
    </w:p>
    <w:p w:rsidR="006E798D" w:rsidRPr="00BC41BC" w:rsidRDefault="006E798D" w:rsidP="001336AF">
      <w:pPr>
        <w:spacing w:line="360" w:lineRule="auto"/>
        <w:ind w:left="2328" w:firstLine="504"/>
        <w:rPr>
          <w:color w:val="444444"/>
          <w:szCs w:val="28"/>
        </w:rPr>
      </w:pPr>
      <w:r w:rsidRPr="00BC41BC">
        <w:rPr>
          <w:color w:val="444444"/>
          <w:szCs w:val="28"/>
        </w:rPr>
        <w:t>СВЕЖИЙ СНЕГ</w:t>
      </w:r>
    </w:p>
    <w:p w:rsidR="006E798D" w:rsidRPr="00BC41BC" w:rsidRDefault="006E798D" w:rsidP="001336AF">
      <w:pPr>
        <w:spacing w:line="360" w:lineRule="auto"/>
        <w:ind w:left="1800"/>
        <w:rPr>
          <w:color w:val="444444"/>
          <w:szCs w:val="28"/>
        </w:rPr>
      </w:pPr>
      <w:r w:rsidRPr="00BC41BC">
        <w:rPr>
          <w:color w:val="444444"/>
          <w:szCs w:val="28"/>
        </w:rPr>
        <w:t>Сияет снег, закрывший грязь и тлень!</w:t>
      </w:r>
    </w:p>
    <w:p w:rsidR="006E798D" w:rsidRPr="00BC41BC" w:rsidRDefault="006E798D" w:rsidP="001336AF">
      <w:pPr>
        <w:spacing w:line="360" w:lineRule="auto"/>
        <w:ind w:left="1800"/>
        <w:rPr>
          <w:color w:val="444444"/>
          <w:szCs w:val="28"/>
        </w:rPr>
      </w:pPr>
      <w:r w:rsidRPr="00BC41BC">
        <w:rPr>
          <w:color w:val="444444"/>
          <w:szCs w:val="28"/>
        </w:rPr>
        <w:t>На светлый мир взираешь облегченно…</w:t>
      </w:r>
    </w:p>
    <w:p w:rsidR="006E798D" w:rsidRPr="00BC41BC" w:rsidRDefault="006E798D" w:rsidP="001336AF">
      <w:pPr>
        <w:spacing w:line="360" w:lineRule="auto"/>
        <w:ind w:left="1800"/>
        <w:rPr>
          <w:color w:val="444444"/>
          <w:szCs w:val="28"/>
        </w:rPr>
      </w:pPr>
      <w:r w:rsidRPr="00BC41BC">
        <w:rPr>
          <w:color w:val="444444"/>
          <w:szCs w:val="28"/>
        </w:rPr>
        <w:t>Помолодев, вступаешь в новый день</w:t>
      </w:r>
    </w:p>
    <w:p w:rsidR="006E798D" w:rsidRPr="00BC41BC" w:rsidRDefault="006E798D" w:rsidP="001336AF">
      <w:pPr>
        <w:spacing w:line="360" w:lineRule="auto"/>
        <w:ind w:left="1800"/>
        <w:rPr>
          <w:color w:val="444444"/>
          <w:szCs w:val="28"/>
        </w:rPr>
      </w:pPr>
      <w:r w:rsidRPr="00BC41BC">
        <w:rPr>
          <w:color w:val="444444"/>
          <w:szCs w:val="28"/>
        </w:rPr>
        <w:t>С надеждою – везеньем окрыленной.</w:t>
      </w:r>
    </w:p>
    <w:p w:rsidR="006E798D" w:rsidRPr="00BC41BC" w:rsidRDefault="006E798D" w:rsidP="001336AF">
      <w:pPr>
        <w:spacing w:line="360" w:lineRule="auto"/>
        <w:ind w:left="1800"/>
        <w:rPr>
          <w:color w:val="444444"/>
          <w:szCs w:val="28"/>
        </w:rPr>
      </w:pPr>
      <w:r w:rsidRPr="00BC41BC">
        <w:rPr>
          <w:color w:val="444444"/>
          <w:szCs w:val="28"/>
        </w:rPr>
        <w:t>Прозрачный воздух очищает грудь</w:t>
      </w:r>
    </w:p>
    <w:p w:rsidR="006E798D" w:rsidRPr="00BC41BC" w:rsidRDefault="006E798D" w:rsidP="001336AF">
      <w:pPr>
        <w:spacing w:line="360" w:lineRule="auto"/>
        <w:ind w:left="1800"/>
        <w:rPr>
          <w:color w:val="444444"/>
          <w:szCs w:val="28"/>
        </w:rPr>
      </w:pPr>
      <w:r w:rsidRPr="00BC41BC">
        <w:rPr>
          <w:color w:val="444444"/>
          <w:szCs w:val="28"/>
        </w:rPr>
        <w:t>От слякотного, кислого застоя;</w:t>
      </w:r>
    </w:p>
    <w:p w:rsidR="006E798D" w:rsidRPr="00BC41BC" w:rsidRDefault="006E798D" w:rsidP="001336AF">
      <w:pPr>
        <w:spacing w:line="360" w:lineRule="auto"/>
        <w:ind w:left="1800"/>
        <w:rPr>
          <w:color w:val="444444"/>
          <w:szCs w:val="28"/>
        </w:rPr>
      </w:pPr>
      <w:r w:rsidRPr="00BC41BC">
        <w:rPr>
          <w:color w:val="444444"/>
          <w:szCs w:val="28"/>
        </w:rPr>
        <w:t>Веселый ветер выдувает грусть –</w:t>
      </w:r>
    </w:p>
    <w:p w:rsidR="006E798D" w:rsidRPr="00BC41BC" w:rsidRDefault="006E798D" w:rsidP="001336AF">
      <w:pPr>
        <w:spacing w:line="360" w:lineRule="auto"/>
        <w:ind w:left="1800"/>
        <w:rPr>
          <w:color w:val="444444"/>
          <w:szCs w:val="28"/>
        </w:rPr>
      </w:pPr>
      <w:r w:rsidRPr="00BC41BC">
        <w:rPr>
          <w:color w:val="444444"/>
          <w:szCs w:val="28"/>
        </w:rPr>
        <w:t>И мыслишь: жить в Новосибирске стоит!</w:t>
      </w:r>
    </w:p>
    <w:p w:rsidR="006E798D" w:rsidRPr="00BC41BC" w:rsidRDefault="006E798D" w:rsidP="001336AF">
      <w:pPr>
        <w:spacing w:line="360" w:lineRule="auto"/>
        <w:ind w:left="1800"/>
        <w:rPr>
          <w:color w:val="444444"/>
          <w:szCs w:val="28"/>
        </w:rPr>
      </w:pPr>
    </w:p>
    <w:p w:rsidR="006E798D" w:rsidRPr="00BC41BC" w:rsidRDefault="006E798D" w:rsidP="001336AF">
      <w:pPr>
        <w:spacing w:line="360" w:lineRule="auto"/>
        <w:jc w:val="right"/>
        <w:rPr>
          <w:szCs w:val="28"/>
        </w:rPr>
      </w:pPr>
    </w:p>
    <w:p w:rsidR="006E798D" w:rsidRPr="00BC41BC" w:rsidRDefault="006E798D" w:rsidP="001336AF">
      <w:pPr>
        <w:spacing w:line="360" w:lineRule="auto"/>
        <w:jc w:val="right"/>
        <w:rPr>
          <w:szCs w:val="28"/>
        </w:rPr>
      </w:pPr>
      <w:r w:rsidRPr="00BC41BC">
        <w:rPr>
          <w:szCs w:val="28"/>
        </w:rPr>
        <w:t>Микуль Шульгин</w:t>
      </w:r>
    </w:p>
    <w:p w:rsidR="006E798D" w:rsidRPr="00BC41BC" w:rsidRDefault="006E798D" w:rsidP="001336AF">
      <w:pPr>
        <w:spacing w:line="360" w:lineRule="auto"/>
        <w:jc w:val="right"/>
        <w:rPr>
          <w:szCs w:val="28"/>
        </w:rPr>
      </w:pPr>
    </w:p>
    <w:p w:rsidR="006E798D" w:rsidRPr="00BC41BC" w:rsidRDefault="006E798D" w:rsidP="001336AF">
      <w:pPr>
        <w:spacing w:line="360" w:lineRule="auto"/>
        <w:ind w:left="1080"/>
        <w:rPr>
          <w:szCs w:val="28"/>
        </w:rPr>
      </w:pPr>
      <w:r w:rsidRPr="00BC41BC">
        <w:rPr>
          <w:szCs w:val="28"/>
        </w:rPr>
        <w:t>Красавец город! Он растет упрямо,</w:t>
      </w:r>
    </w:p>
    <w:p w:rsidR="006E798D" w:rsidRPr="00BC41BC" w:rsidRDefault="006E798D" w:rsidP="001336AF">
      <w:pPr>
        <w:spacing w:line="360" w:lineRule="auto"/>
        <w:ind w:left="1080"/>
        <w:rPr>
          <w:szCs w:val="28"/>
        </w:rPr>
      </w:pPr>
      <w:r w:rsidRPr="00BC41BC">
        <w:rPr>
          <w:szCs w:val="28"/>
        </w:rPr>
        <w:t>Вздымает к небу сотни новых крыш,</w:t>
      </w:r>
    </w:p>
    <w:p w:rsidR="006E798D" w:rsidRPr="00BC41BC" w:rsidRDefault="006E798D" w:rsidP="001336AF">
      <w:pPr>
        <w:spacing w:line="360" w:lineRule="auto"/>
        <w:ind w:left="1080"/>
        <w:rPr>
          <w:szCs w:val="28"/>
        </w:rPr>
      </w:pPr>
      <w:r w:rsidRPr="00BC41BC">
        <w:rPr>
          <w:szCs w:val="28"/>
        </w:rPr>
        <w:t>Зовет меня и в оперу и в драму</w:t>
      </w:r>
    </w:p>
    <w:p w:rsidR="006E798D" w:rsidRPr="00BC41BC" w:rsidRDefault="006E798D" w:rsidP="001336AF">
      <w:pPr>
        <w:spacing w:line="360" w:lineRule="auto"/>
        <w:ind w:left="1080"/>
        <w:rPr>
          <w:szCs w:val="28"/>
        </w:rPr>
      </w:pPr>
      <w:r w:rsidRPr="00BC41BC">
        <w:rPr>
          <w:szCs w:val="28"/>
        </w:rPr>
        <w:t>Широкими улыбками афиш.</w:t>
      </w:r>
    </w:p>
    <w:p w:rsidR="006E798D" w:rsidRPr="00BC41BC" w:rsidRDefault="006E798D" w:rsidP="001336AF">
      <w:pPr>
        <w:spacing w:line="360" w:lineRule="auto"/>
        <w:ind w:left="1080"/>
        <w:rPr>
          <w:szCs w:val="28"/>
        </w:rPr>
      </w:pPr>
    </w:p>
    <w:p w:rsidR="006E798D" w:rsidRPr="00BC41BC" w:rsidRDefault="006E798D" w:rsidP="001336AF">
      <w:pPr>
        <w:spacing w:line="360" w:lineRule="auto"/>
        <w:ind w:left="1080"/>
        <w:rPr>
          <w:szCs w:val="28"/>
        </w:rPr>
      </w:pPr>
      <w:r w:rsidRPr="00BC41BC">
        <w:rPr>
          <w:szCs w:val="28"/>
        </w:rPr>
        <w:t xml:space="preserve">И с кораблем он схож – </w:t>
      </w:r>
      <w:r>
        <w:rPr>
          <w:szCs w:val="28"/>
        </w:rPr>
        <w:t xml:space="preserve"> </w:t>
      </w:r>
      <w:r w:rsidRPr="00BC41BC">
        <w:rPr>
          <w:szCs w:val="28"/>
        </w:rPr>
        <w:t>о том не спорю!</w:t>
      </w:r>
    </w:p>
    <w:p w:rsidR="006E798D" w:rsidRPr="00BC41BC" w:rsidRDefault="006E798D" w:rsidP="001336AF">
      <w:pPr>
        <w:spacing w:line="360" w:lineRule="auto"/>
        <w:ind w:left="1080"/>
        <w:rPr>
          <w:szCs w:val="28"/>
        </w:rPr>
      </w:pPr>
      <w:r w:rsidRPr="00BC41BC">
        <w:rPr>
          <w:szCs w:val="28"/>
        </w:rPr>
        <w:t>Особенно, теперь при нас, когда</w:t>
      </w:r>
    </w:p>
    <w:p w:rsidR="006E798D" w:rsidRPr="00BC41BC" w:rsidRDefault="006E798D" w:rsidP="001336AF">
      <w:pPr>
        <w:spacing w:line="360" w:lineRule="auto"/>
        <w:ind w:left="1080"/>
        <w:rPr>
          <w:szCs w:val="28"/>
        </w:rPr>
      </w:pPr>
      <w:r w:rsidRPr="00BC41BC">
        <w:rPr>
          <w:szCs w:val="28"/>
        </w:rPr>
        <w:t>Обского новорожденного моря</w:t>
      </w:r>
    </w:p>
    <w:p w:rsidR="006E798D" w:rsidRPr="00BC41BC" w:rsidRDefault="006E798D" w:rsidP="001336AF">
      <w:pPr>
        <w:spacing w:line="360" w:lineRule="auto"/>
        <w:ind w:left="1080"/>
        <w:rPr>
          <w:szCs w:val="28"/>
        </w:rPr>
      </w:pPr>
      <w:r w:rsidRPr="00BC41BC">
        <w:rPr>
          <w:szCs w:val="28"/>
        </w:rPr>
        <w:t>В его причалах плещется вода.</w:t>
      </w:r>
    </w:p>
    <w:p w:rsidR="006E798D" w:rsidRPr="00BC41BC" w:rsidRDefault="006E798D" w:rsidP="001336AF">
      <w:pPr>
        <w:spacing w:line="360" w:lineRule="auto"/>
        <w:ind w:left="1080"/>
        <w:rPr>
          <w:szCs w:val="28"/>
        </w:rPr>
      </w:pPr>
    </w:p>
    <w:p w:rsidR="006E798D" w:rsidRPr="00BC41BC" w:rsidRDefault="006E798D" w:rsidP="001336AF">
      <w:pPr>
        <w:spacing w:line="360" w:lineRule="auto"/>
        <w:ind w:left="1080"/>
        <w:rPr>
          <w:szCs w:val="28"/>
        </w:rPr>
      </w:pPr>
      <w:r w:rsidRPr="00BC41BC">
        <w:rPr>
          <w:szCs w:val="28"/>
        </w:rPr>
        <w:t xml:space="preserve">В грядущее плывет он. В золотое, </w:t>
      </w:r>
    </w:p>
    <w:p w:rsidR="006E798D" w:rsidRPr="00BC41BC" w:rsidRDefault="006E798D" w:rsidP="001336AF">
      <w:pPr>
        <w:spacing w:line="360" w:lineRule="auto"/>
        <w:ind w:left="1080"/>
        <w:rPr>
          <w:szCs w:val="28"/>
        </w:rPr>
      </w:pPr>
      <w:r w:rsidRPr="00BC41BC">
        <w:rPr>
          <w:szCs w:val="28"/>
        </w:rPr>
        <w:t>Свеченье зорь, зовущих впереди!</w:t>
      </w:r>
    </w:p>
    <w:p w:rsidR="006E798D" w:rsidRPr="00BC41BC" w:rsidRDefault="006E798D" w:rsidP="001336AF">
      <w:pPr>
        <w:spacing w:line="360" w:lineRule="auto"/>
        <w:ind w:left="1080"/>
        <w:rPr>
          <w:szCs w:val="28"/>
        </w:rPr>
      </w:pPr>
      <w:r w:rsidRPr="00BC41BC">
        <w:rPr>
          <w:szCs w:val="28"/>
        </w:rPr>
        <w:t>И я, певец, в своей долбленке стоя,</w:t>
      </w:r>
    </w:p>
    <w:p w:rsidR="006E798D" w:rsidRPr="001F4754" w:rsidRDefault="006E798D" w:rsidP="001336AF">
      <w:pPr>
        <w:spacing w:line="360" w:lineRule="auto"/>
        <w:ind w:left="1080"/>
        <w:rPr>
          <w:szCs w:val="28"/>
        </w:rPr>
      </w:pPr>
      <w:r w:rsidRPr="00BC41BC">
        <w:rPr>
          <w:szCs w:val="28"/>
        </w:rPr>
        <w:t xml:space="preserve">Кричу ему: </w:t>
      </w:r>
      <w:r>
        <w:rPr>
          <w:szCs w:val="28"/>
        </w:rPr>
        <w:t xml:space="preserve"> </w:t>
      </w:r>
      <w:r w:rsidRPr="00BC41BC">
        <w:rPr>
          <w:szCs w:val="28"/>
        </w:rPr>
        <w:t xml:space="preserve">«Счастливого пути!» </w:t>
      </w:r>
    </w:p>
    <w:p w:rsidR="006E798D" w:rsidRDefault="006E798D" w:rsidP="001336AF">
      <w:pPr>
        <w:spacing w:after="200" w:line="276" w:lineRule="auto"/>
        <w:ind w:firstLine="0"/>
        <w:jc w:val="left"/>
      </w:pPr>
      <w:r>
        <w:br w:type="page"/>
      </w:r>
    </w:p>
    <w:p w:rsidR="006E798D" w:rsidRDefault="006E798D" w:rsidP="001336AF">
      <w:pPr>
        <w:pStyle w:val="Heading2"/>
        <w:jc w:val="center"/>
        <w:rPr>
          <w:color w:val="auto"/>
          <w:sz w:val="28"/>
          <w:szCs w:val="28"/>
        </w:rPr>
      </w:pPr>
    </w:p>
    <w:p w:rsidR="006E798D" w:rsidRPr="009B2C96" w:rsidRDefault="006E798D" w:rsidP="001336AF">
      <w:pPr>
        <w:pStyle w:val="Heading2"/>
        <w:jc w:val="center"/>
        <w:rPr>
          <w:color w:val="auto"/>
          <w:sz w:val="28"/>
          <w:szCs w:val="28"/>
        </w:rPr>
      </w:pPr>
      <w:r w:rsidRPr="009B2C96">
        <w:rPr>
          <w:color w:val="auto"/>
          <w:sz w:val="28"/>
          <w:szCs w:val="28"/>
        </w:rPr>
        <w:t>Список литературы</w:t>
      </w:r>
    </w:p>
    <w:p w:rsidR="006E798D"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  Аввакумов А.Улица Белова/ А .Аввакумов// Красное знамя. – 1978. – 6 мая.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 Алешина, Н.В. Знакомим дошкольников с родным городом/ Н.В. Алешина. – М., 1999. – 111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 Ананина Т.В. Настоящее «ненастоящего города» / Т.В.Ананина. – Киров., 2003.  – с.247.</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 Аттестация и аккредитация дошкольных образовательных учреждений; Сборник документов по проведению аттестации и аккредитации дошкольных о</w:t>
      </w:r>
      <w:r w:rsidRPr="00FD2E3E">
        <w:rPr>
          <w:color w:val="333333"/>
          <w:sz w:val="28"/>
          <w:szCs w:val="28"/>
        </w:rPr>
        <w:t>б</w:t>
      </w:r>
      <w:r w:rsidRPr="00FD2E3E">
        <w:rPr>
          <w:color w:val="333333"/>
          <w:sz w:val="28"/>
          <w:szCs w:val="28"/>
        </w:rPr>
        <w:t>разовательных учреждений. – М.: АСТ, 1996. – 123 с .</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5. Белинский, В.Г. «Педагогическое наследие» / сост. А.Ф. Смирнова. М., 1988. – 384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6. Виноградова Н.Ф., Козлова С.А. Наша Родина/  Н.Ф.Виноградова, С.А.Козлова. – М.: Просвещение, 1984. – 303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7 .  Герасимова,З. Родной свой край люби и знай/ З. Герасимова, Н. Казачок, // Дошкольное воспитание. – 2001. - № 12. – С. 47.</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8.  Доронова,Т.Н. Программа и руководство для воспитателей  в д/с Т.Н. Д</w:t>
      </w:r>
      <w:r w:rsidRPr="00FD2E3E">
        <w:rPr>
          <w:color w:val="333333"/>
          <w:sz w:val="28"/>
          <w:szCs w:val="28"/>
        </w:rPr>
        <w:t>о</w:t>
      </w:r>
      <w:r w:rsidRPr="00FD2E3E">
        <w:rPr>
          <w:color w:val="333333"/>
          <w:sz w:val="28"/>
          <w:szCs w:val="28"/>
        </w:rPr>
        <w:t>ронова, В.В. Гербова, Т.И. Гризик. – М.: Просвещение, 1993. – 222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9.  Жуковская, Р.И. Родной край, Н.Ф. Виноградова, С.А. Козлова. – М.: Пр</w:t>
      </w:r>
      <w:r w:rsidRPr="00FD2E3E">
        <w:rPr>
          <w:color w:val="333333"/>
          <w:sz w:val="28"/>
          <w:szCs w:val="28"/>
        </w:rPr>
        <w:t>о</w:t>
      </w:r>
      <w:r w:rsidRPr="00FD2E3E">
        <w:rPr>
          <w:color w:val="333333"/>
          <w:sz w:val="28"/>
          <w:szCs w:val="28"/>
        </w:rPr>
        <w:t>свещение, 1990. – 172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10.  Жариков, А.Д. Растите детей патриотами./ А.Д.Жариков. – М.: Просв</w:t>
      </w:r>
      <w:r w:rsidRPr="00FD2E3E">
        <w:rPr>
          <w:color w:val="333333"/>
          <w:sz w:val="28"/>
          <w:szCs w:val="28"/>
        </w:rPr>
        <w:t>е</w:t>
      </w:r>
      <w:r w:rsidRPr="00FD2E3E">
        <w:rPr>
          <w:color w:val="333333"/>
          <w:sz w:val="28"/>
          <w:szCs w:val="28"/>
        </w:rPr>
        <w:t>щение , 1980. – 191с.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11. Князева, О.Л., Маханева, М.Д. /Приобщение детей к истокам русской н</w:t>
      </w:r>
      <w:r w:rsidRPr="00FD2E3E">
        <w:rPr>
          <w:color w:val="333333"/>
          <w:sz w:val="28"/>
          <w:szCs w:val="28"/>
        </w:rPr>
        <w:t>а</w:t>
      </w:r>
      <w:r w:rsidRPr="00FD2E3E">
        <w:rPr>
          <w:color w:val="333333"/>
          <w:sz w:val="28"/>
          <w:szCs w:val="28"/>
        </w:rPr>
        <w:t>родной культуры: Программа развития личностной культуры дошкольников. Н. Новгород, 1997. – 263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12.  Козлова, С.А. Я – человек. Программа социального развития ребенка./ С.А.Козлова. – М. Школьная пресса, 2003.  -  43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13. Козлова, С.А. Социальное развитие дошкольника. Советы родителям./ С.А.Козлова. – Школьная пресса, 2003. - 43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14.  Коломийченко, Л.В. Концепция и программа социального развития детей дошкольного возраста/ Л.В.Коломийченко, - Пермь, 2002. 115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15. Коломийченко, Л.В., Югова Л.И. Блочно-тематический план реализации «Программы социального развития детей дошкольного возраста»/ Л.В.Коломийченко, Л.И.Югова, - Пермь, 2003. 146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16. Кондрыкинская, Л.А. С чего начинается Родина?/ Л.А.Кондрыкинская, - М., 2004. – С.192.</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17.  Краткий словарь современных терминов. – М., 1993. – 393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18. Крупская, Н.К. «Избранные педагогические произведения» - М.: Просв</w:t>
      </w:r>
      <w:r w:rsidRPr="00FD2E3E">
        <w:rPr>
          <w:color w:val="333333"/>
          <w:sz w:val="28"/>
          <w:szCs w:val="28"/>
        </w:rPr>
        <w:t>е</w:t>
      </w:r>
      <w:r w:rsidRPr="00FD2E3E">
        <w:rPr>
          <w:color w:val="333333"/>
          <w:sz w:val="28"/>
          <w:szCs w:val="28"/>
        </w:rPr>
        <w:t>щение, 1965. – 694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19. Логинова, В.И. Детство: программа развития и воспитания в детском саду / В.И. Логинова, Т.И. Бабаева, Н.А. Ноткина, - Спб.: Акцидент, 1997. – 223с.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20.  Макаренко, А.С. О Воспитании./ А.С.Макаренко. – М., 1988. –С. 255.</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21. Мартынова, М.М. Твоя республика /М.М. Мартынова. – Ижевск: Удму</w:t>
      </w:r>
      <w:r w:rsidRPr="00FD2E3E">
        <w:rPr>
          <w:color w:val="333333"/>
          <w:sz w:val="28"/>
          <w:szCs w:val="28"/>
        </w:rPr>
        <w:t>р</w:t>
      </w:r>
      <w:r w:rsidRPr="00FD2E3E">
        <w:rPr>
          <w:color w:val="333333"/>
          <w:sz w:val="28"/>
          <w:szCs w:val="28"/>
        </w:rPr>
        <w:t>тия, 1977. – 85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22. Медведева, И.Я. Книга для трудных родителей./ И.Я.Медведева, Т.Л.Шишова. – М., 1994. – С.268.</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23. Михайлова, З. А. План – программа образовательно- воспитательной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работы в детском саду/ З.А. Михайлова. – Спб.: Детство- Пресс, 2000. – 254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24. Михайлова, Т.П. Твоя республика / Т. П. Михайлова. – Ижевск: Удму</w:t>
      </w:r>
      <w:r w:rsidRPr="00FD2E3E">
        <w:rPr>
          <w:color w:val="333333"/>
          <w:sz w:val="28"/>
          <w:szCs w:val="28"/>
        </w:rPr>
        <w:t>р</w:t>
      </w:r>
      <w:r w:rsidRPr="00FD2E3E">
        <w:rPr>
          <w:color w:val="333333"/>
          <w:sz w:val="28"/>
          <w:szCs w:val="28"/>
        </w:rPr>
        <w:t>тия, 1977.</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25. Мудрик, А.В. Социальная педагогика/ А.В.Мудрик. – Москва, - 2000. – 192с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26. Никитин, П. Надежда Курченко / П. Никитин. – Ижевск: Удмуртия,1972. – 72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27. Новицкая, М.Ю. Наследие. Патриотическое воспитание в детском саду. – Москва, 2003. – 195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28. Новоселов, К. Улицам – имена героев / К. Новоселов //  Удмуртская пра</w:t>
      </w:r>
      <w:r w:rsidRPr="00FD2E3E">
        <w:rPr>
          <w:color w:val="333333"/>
          <w:sz w:val="28"/>
          <w:szCs w:val="28"/>
        </w:rPr>
        <w:t>в</w:t>
      </w:r>
      <w:r w:rsidRPr="00FD2E3E">
        <w:rPr>
          <w:color w:val="333333"/>
          <w:sz w:val="28"/>
          <w:szCs w:val="28"/>
        </w:rPr>
        <w:t>да. – 1967. – 11ноября.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29. Ожегов, С. И. Толковый словарь русского языка / Под ред. Н.Ю Швед</w:t>
      </w:r>
      <w:r w:rsidRPr="00FD2E3E">
        <w:rPr>
          <w:color w:val="333333"/>
          <w:sz w:val="28"/>
          <w:szCs w:val="28"/>
        </w:rPr>
        <w:t>о</w:t>
      </w:r>
      <w:r w:rsidRPr="00FD2E3E">
        <w:rPr>
          <w:color w:val="333333"/>
          <w:sz w:val="28"/>
          <w:szCs w:val="28"/>
        </w:rPr>
        <w:t>вой.</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30. Островская, Л. Познакомьте ребенка с родным городом /  Л. Островская // Дошкольное воспитание. – 1986. - № 4. – С. 56 – 60.</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31. Пак, Д. Мой край / Д. Пак. – Ижевск:  Удмуртия, 1974. – 56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32. Поскребышев, С. Посох: Стихи / С. Поскребышев, - М.: Советская Ро</w:t>
      </w:r>
      <w:r w:rsidRPr="00FD2E3E">
        <w:rPr>
          <w:color w:val="333333"/>
          <w:sz w:val="28"/>
          <w:szCs w:val="28"/>
        </w:rPr>
        <w:t>с</w:t>
      </w:r>
      <w:r w:rsidRPr="00FD2E3E">
        <w:rPr>
          <w:color w:val="333333"/>
          <w:sz w:val="28"/>
          <w:szCs w:val="28"/>
        </w:rPr>
        <w:t>сия, 1985. – 1754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33. Радищев, А.Н. Избранное. – Московский рабочий. 1959 – 304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34. Рыбалова,И. Ознакомление с родным городом как средство патриотич</w:t>
      </w:r>
      <w:r w:rsidRPr="00FD2E3E">
        <w:rPr>
          <w:color w:val="333333"/>
          <w:sz w:val="28"/>
          <w:szCs w:val="28"/>
        </w:rPr>
        <w:t>е</w:t>
      </w:r>
      <w:r w:rsidRPr="00FD2E3E">
        <w:rPr>
          <w:color w:val="333333"/>
          <w:sz w:val="28"/>
          <w:szCs w:val="28"/>
        </w:rPr>
        <w:t>ского воспитания./ И.Рыбалова // Дошкольное воспитание. – 2003. - № 6. – С.45- 49.</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35. Ревенок,Т. Программа «Весточка» по ознакомлению старших дошкол</w:t>
      </w:r>
      <w:r w:rsidRPr="00FD2E3E">
        <w:rPr>
          <w:color w:val="333333"/>
          <w:sz w:val="28"/>
          <w:szCs w:val="28"/>
        </w:rPr>
        <w:t>ь</w:t>
      </w:r>
      <w:r w:rsidRPr="00FD2E3E">
        <w:rPr>
          <w:color w:val="333333"/>
          <w:sz w:val="28"/>
          <w:szCs w:val="28"/>
        </w:rPr>
        <w:t>ников с историей и культурой русского народа./ Т.Ревенок// Дошкольное восп</w:t>
      </w:r>
      <w:r w:rsidRPr="00FD2E3E">
        <w:rPr>
          <w:color w:val="333333"/>
          <w:sz w:val="28"/>
          <w:szCs w:val="28"/>
        </w:rPr>
        <w:t>и</w:t>
      </w:r>
      <w:r w:rsidRPr="00FD2E3E">
        <w:rPr>
          <w:color w:val="333333"/>
          <w:sz w:val="28"/>
          <w:szCs w:val="28"/>
        </w:rPr>
        <w:t>тание. – 2001. -№4. – С. 24-30.</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36. Саадаков, М. По улицам города Глазова. Улица ее имени / М. Саадаков //Удмуртская правда. – 1987. – 4 апреля.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37. Самсонов, С. Край мой родниковый / С. Самсонов, - М.: Детская литер</w:t>
      </w:r>
      <w:r w:rsidRPr="00FD2E3E">
        <w:rPr>
          <w:color w:val="333333"/>
          <w:sz w:val="28"/>
          <w:szCs w:val="28"/>
        </w:rPr>
        <w:t>а</w:t>
      </w:r>
      <w:r w:rsidRPr="00FD2E3E">
        <w:rPr>
          <w:color w:val="333333"/>
          <w:sz w:val="28"/>
          <w:szCs w:val="28"/>
        </w:rPr>
        <w:t>тура, 1975. – 127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38. Саушина, И. К. Удмуртия в играх, загадках, кроссвордах: Учебно-методическое пособие. – Ижевск, 1996. – 67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39. Сборник информационно- методических материалов по развитию наци</w:t>
      </w:r>
      <w:r w:rsidRPr="00FD2E3E">
        <w:rPr>
          <w:color w:val="333333"/>
          <w:sz w:val="28"/>
          <w:szCs w:val="28"/>
        </w:rPr>
        <w:t>о</w:t>
      </w:r>
      <w:r w:rsidRPr="00FD2E3E">
        <w:rPr>
          <w:color w:val="333333"/>
          <w:sz w:val="28"/>
          <w:szCs w:val="28"/>
        </w:rPr>
        <w:t>нального образования Удмуртской республики (к 80- летию государственности УР) / Г.Н. Васильева. – Ижевск, 2000. – 30 с.</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40. Соломина, Ю. Глазовчане об улице Толстого /  Ю. Соломина // Т.В.-студия. – 1997. – 11 сентября.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41. Столяров, Б.А. Музейная педагогика./ Б.А.Столяров// Москва «Высшая школа» 2004. -  С .215</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42. Сухомлинский, В.А.Сердце отдаю детям./ В.А.Сухомлинский, - Киев, 1973. – С.286</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43. Сухомлинский, В.А. Как воспитать настоящего человека./ В.А.</w:t>
      </w:r>
      <w:r>
        <w:rPr>
          <w:color w:val="333333"/>
          <w:sz w:val="28"/>
          <w:szCs w:val="28"/>
        </w:rPr>
        <w:t xml:space="preserve"> </w:t>
      </w:r>
      <w:r w:rsidRPr="00FD2E3E">
        <w:rPr>
          <w:color w:val="333333"/>
          <w:sz w:val="28"/>
          <w:szCs w:val="28"/>
        </w:rPr>
        <w:t>Сух</w:t>
      </w:r>
      <w:r w:rsidRPr="00FD2E3E">
        <w:rPr>
          <w:color w:val="333333"/>
          <w:sz w:val="28"/>
          <w:szCs w:val="28"/>
        </w:rPr>
        <w:t>о</w:t>
      </w:r>
      <w:r w:rsidRPr="00FD2E3E">
        <w:rPr>
          <w:color w:val="333333"/>
          <w:sz w:val="28"/>
          <w:szCs w:val="28"/>
        </w:rPr>
        <w:t>млинский, - М., Педагогика, 1990. – С.285.</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Pr>
          <w:color w:val="333333"/>
          <w:sz w:val="28"/>
          <w:szCs w:val="28"/>
        </w:rPr>
        <w:t xml:space="preserve">44.  Токарева </w:t>
      </w:r>
      <w:r w:rsidRPr="00FD2E3E">
        <w:rPr>
          <w:color w:val="333333"/>
          <w:sz w:val="28"/>
          <w:szCs w:val="28"/>
        </w:rPr>
        <w:t>В. Новь старой улицы / В. Токарева // Красное знамя, - 1986. – 31 мая</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45. Ушинский, К.Д. Собрание сочинений / К.Д. Ушинский. – М.; Л., 1948. – Т.8. – С.160.</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Pr>
          <w:color w:val="333333"/>
          <w:sz w:val="28"/>
          <w:szCs w:val="28"/>
        </w:rPr>
        <w:t xml:space="preserve">46. Шумилова </w:t>
      </w:r>
      <w:r w:rsidRPr="00FD2E3E">
        <w:rPr>
          <w:color w:val="333333"/>
          <w:sz w:val="28"/>
          <w:szCs w:val="28"/>
        </w:rPr>
        <w:t>Е.Ф. По родному краю  / Е.Ф. Шумилова. – Устинов: Удму</w:t>
      </w:r>
      <w:r w:rsidRPr="00FD2E3E">
        <w:rPr>
          <w:color w:val="333333"/>
          <w:sz w:val="28"/>
          <w:szCs w:val="28"/>
        </w:rPr>
        <w:t>р</w:t>
      </w:r>
      <w:r w:rsidRPr="00FD2E3E">
        <w:rPr>
          <w:color w:val="333333"/>
          <w:sz w:val="28"/>
          <w:szCs w:val="28"/>
        </w:rPr>
        <w:t>тия, 1987. – 195</w:t>
      </w:r>
    </w:p>
    <w:p w:rsidR="006E798D" w:rsidRPr="00FD2E3E" w:rsidRDefault="006E798D" w:rsidP="00FD2E3E">
      <w:pPr>
        <w:pStyle w:val="NormalWeb"/>
        <w:shd w:val="clear" w:color="auto" w:fill="FFFFFF"/>
        <w:spacing w:before="0" w:beforeAutospacing="0" w:after="41" w:afterAutospacing="0" w:line="360" w:lineRule="auto"/>
        <w:ind w:firstLine="567"/>
        <w:jc w:val="both"/>
        <w:rPr>
          <w:color w:val="333333"/>
          <w:sz w:val="28"/>
          <w:szCs w:val="28"/>
        </w:rPr>
      </w:pPr>
      <w:r w:rsidRPr="00FD2E3E">
        <w:rPr>
          <w:color w:val="333333"/>
          <w:sz w:val="28"/>
          <w:szCs w:val="28"/>
        </w:rPr>
        <w:t> </w:t>
      </w:r>
    </w:p>
    <w:p w:rsidR="006E798D" w:rsidRPr="00FD2E3E" w:rsidRDefault="006E798D" w:rsidP="00FD2E3E">
      <w:pPr>
        <w:spacing w:line="360" w:lineRule="auto"/>
        <w:ind w:firstLine="567"/>
        <w:rPr>
          <w:szCs w:val="28"/>
        </w:rPr>
      </w:pPr>
    </w:p>
    <w:p w:rsidR="006E798D" w:rsidRPr="00FD2E3E" w:rsidRDefault="006E798D" w:rsidP="00FD2E3E">
      <w:pPr>
        <w:spacing w:line="360" w:lineRule="auto"/>
        <w:ind w:firstLine="567"/>
        <w:rPr>
          <w:szCs w:val="28"/>
        </w:rPr>
      </w:pPr>
    </w:p>
    <w:p w:rsidR="006E798D" w:rsidRPr="00FD2E3E" w:rsidRDefault="006E798D" w:rsidP="00FD2E3E">
      <w:pPr>
        <w:spacing w:line="360" w:lineRule="auto"/>
        <w:ind w:firstLine="567"/>
        <w:rPr>
          <w:szCs w:val="28"/>
        </w:rPr>
      </w:pPr>
    </w:p>
    <w:p w:rsidR="006E798D" w:rsidRPr="00E44BFF" w:rsidRDefault="006E798D" w:rsidP="009B2C96">
      <w:pPr>
        <w:pStyle w:val="Heading2"/>
        <w:rPr>
          <w:color w:val="auto"/>
          <w:sz w:val="28"/>
          <w:szCs w:val="28"/>
        </w:rPr>
      </w:pPr>
      <w:r>
        <w:rPr>
          <w:szCs w:val="28"/>
        </w:rPr>
        <w:br w:type="page"/>
      </w:r>
      <w:r w:rsidRPr="00E44BFF">
        <w:rPr>
          <w:color w:val="auto"/>
          <w:sz w:val="28"/>
          <w:szCs w:val="28"/>
        </w:rPr>
        <w:t>Содержание:</w:t>
      </w:r>
    </w:p>
    <w:p w:rsidR="006E798D" w:rsidRPr="0008537B" w:rsidRDefault="006E798D" w:rsidP="009B2C96">
      <w:pPr>
        <w:rPr>
          <w:szCs w:val="28"/>
        </w:rPr>
      </w:pPr>
    </w:p>
    <w:p w:rsidR="006E798D" w:rsidRDefault="006E798D" w:rsidP="009B2C96">
      <w:pPr>
        <w:pStyle w:val="ListParagraph"/>
        <w:numPr>
          <w:ilvl w:val="0"/>
          <w:numId w:val="17"/>
        </w:numPr>
        <w:spacing w:line="360" w:lineRule="auto"/>
        <w:jc w:val="left"/>
        <w:rPr>
          <w:szCs w:val="28"/>
        </w:rPr>
      </w:pPr>
      <w:r>
        <w:rPr>
          <w:szCs w:val="28"/>
        </w:rPr>
        <w:t>Краткая аннотация проекта------------------------------------------ 2</w:t>
      </w:r>
    </w:p>
    <w:p w:rsidR="006E798D" w:rsidRDefault="006E798D" w:rsidP="009B2C96">
      <w:pPr>
        <w:pStyle w:val="ListParagraph"/>
        <w:numPr>
          <w:ilvl w:val="0"/>
          <w:numId w:val="17"/>
        </w:numPr>
        <w:spacing w:line="360" w:lineRule="auto"/>
        <w:jc w:val="left"/>
        <w:rPr>
          <w:szCs w:val="28"/>
        </w:rPr>
      </w:pPr>
      <w:r>
        <w:rPr>
          <w:szCs w:val="28"/>
        </w:rPr>
        <w:t>Описание организации ----------------------------------------------- 4</w:t>
      </w:r>
    </w:p>
    <w:p w:rsidR="006E798D" w:rsidRDefault="006E798D" w:rsidP="009B2C96">
      <w:pPr>
        <w:pStyle w:val="ListParagraph"/>
        <w:numPr>
          <w:ilvl w:val="0"/>
          <w:numId w:val="17"/>
        </w:numPr>
        <w:spacing w:line="360" w:lineRule="auto"/>
        <w:jc w:val="left"/>
        <w:rPr>
          <w:szCs w:val="28"/>
        </w:rPr>
      </w:pPr>
      <w:r>
        <w:rPr>
          <w:szCs w:val="28"/>
        </w:rPr>
        <w:t>Постановка проблемы ------------------------------------------------ 6</w:t>
      </w:r>
    </w:p>
    <w:p w:rsidR="006E798D" w:rsidRDefault="006E798D" w:rsidP="009B2C96">
      <w:pPr>
        <w:pStyle w:val="ListParagraph"/>
        <w:numPr>
          <w:ilvl w:val="0"/>
          <w:numId w:val="17"/>
        </w:numPr>
        <w:spacing w:line="360" w:lineRule="auto"/>
        <w:jc w:val="left"/>
        <w:rPr>
          <w:szCs w:val="28"/>
        </w:rPr>
      </w:pPr>
      <w:r>
        <w:rPr>
          <w:szCs w:val="28"/>
        </w:rPr>
        <w:t>Цель и задачи проекта ------------------------------------------------ 11</w:t>
      </w:r>
    </w:p>
    <w:p w:rsidR="006E798D" w:rsidRDefault="006E798D" w:rsidP="009B2C96">
      <w:pPr>
        <w:pStyle w:val="ListParagraph"/>
        <w:numPr>
          <w:ilvl w:val="0"/>
          <w:numId w:val="17"/>
        </w:numPr>
        <w:spacing w:line="360" w:lineRule="auto"/>
        <w:jc w:val="left"/>
        <w:rPr>
          <w:szCs w:val="28"/>
        </w:rPr>
      </w:pPr>
      <w:r>
        <w:rPr>
          <w:szCs w:val="28"/>
        </w:rPr>
        <w:t>Участники проекта ---------------------------------------------------- 12</w:t>
      </w:r>
    </w:p>
    <w:p w:rsidR="006E798D" w:rsidRDefault="006E798D" w:rsidP="009B2C96">
      <w:pPr>
        <w:pStyle w:val="ListParagraph"/>
        <w:numPr>
          <w:ilvl w:val="0"/>
          <w:numId w:val="17"/>
        </w:numPr>
        <w:spacing w:line="360" w:lineRule="auto"/>
        <w:jc w:val="left"/>
        <w:rPr>
          <w:szCs w:val="28"/>
        </w:rPr>
      </w:pPr>
      <w:r>
        <w:rPr>
          <w:szCs w:val="28"/>
        </w:rPr>
        <w:t>Сроки реализации проекта------------------------------------------- 13</w:t>
      </w:r>
    </w:p>
    <w:p w:rsidR="006E798D" w:rsidRDefault="006E798D" w:rsidP="009B2C96">
      <w:pPr>
        <w:pStyle w:val="ListParagraph"/>
        <w:numPr>
          <w:ilvl w:val="0"/>
          <w:numId w:val="17"/>
        </w:numPr>
        <w:spacing w:line="360" w:lineRule="auto"/>
        <w:jc w:val="left"/>
        <w:rPr>
          <w:szCs w:val="28"/>
        </w:rPr>
      </w:pPr>
      <w:r>
        <w:rPr>
          <w:szCs w:val="28"/>
        </w:rPr>
        <w:t>Условия реализации проекта---------------------------------------- 13</w:t>
      </w:r>
    </w:p>
    <w:p w:rsidR="006E798D" w:rsidRDefault="006E798D" w:rsidP="009B2C96">
      <w:pPr>
        <w:pStyle w:val="ListParagraph"/>
        <w:numPr>
          <w:ilvl w:val="0"/>
          <w:numId w:val="17"/>
        </w:numPr>
        <w:spacing w:line="360" w:lineRule="auto"/>
        <w:jc w:val="left"/>
        <w:rPr>
          <w:szCs w:val="28"/>
        </w:rPr>
      </w:pPr>
      <w:r>
        <w:rPr>
          <w:szCs w:val="28"/>
        </w:rPr>
        <w:t>Особенности ознакомления детей старшего дошкольного</w:t>
      </w:r>
    </w:p>
    <w:p w:rsidR="006E798D" w:rsidRDefault="006E798D" w:rsidP="009B2C96">
      <w:pPr>
        <w:pStyle w:val="ListParagraph"/>
        <w:spacing w:line="360" w:lineRule="auto"/>
        <w:ind w:firstLine="0"/>
        <w:jc w:val="left"/>
        <w:rPr>
          <w:szCs w:val="28"/>
        </w:rPr>
      </w:pPr>
      <w:r>
        <w:rPr>
          <w:szCs w:val="28"/>
        </w:rPr>
        <w:t xml:space="preserve"> возраста с родным городом ----------------------------------------- 14</w:t>
      </w:r>
    </w:p>
    <w:p w:rsidR="006E798D" w:rsidRDefault="006E798D" w:rsidP="009B2C96">
      <w:pPr>
        <w:pStyle w:val="ListParagraph"/>
        <w:numPr>
          <w:ilvl w:val="0"/>
          <w:numId w:val="17"/>
        </w:numPr>
        <w:spacing w:line="360" w:lineRule="auto"/>
        <w:jc w:val="left"/>
        <w:rPr>
          <w:szCs w:val="28"/>
        </w:rPr>
      </w:pPr>
      <w:r>
        <w:rPr>
          <w:szCs w:val="28"/>
        </w:rPr>
        <w:t>Методы и средства реализации проекта -------------------------- 23</w:t>
      </w:r>
    </w:p>
    <w:p w:rsidR="006E798D" w:rsidRDefault="006E798D" w:rsidP="009B2C96">
      <w:pPr>
        <w:pStyle w:val="ListParagraph"/>
        <w:numPr>
          <w:ilvl w:val="0"/>
          <w:numId w:val="17"/>
        </w:numPr>
        <w:spacing w:line="360" w:lineRule="auto"/>
        <w:jc w:val="left"/>
        <w:rPr>
          <w:szCs w:val="28"/>
        </w:rPr>
      </w:pPr>
      <w:r>
        <w:rPr>
          <w:szCs w:val="28"/>
        </w:rPr>
        <w:t>Ожидаемые результаты ---------------------------------------------- 41</w:t>
      </w:r>
    </w:p>
    <w:p w:rsidR="006E798D" w:rsidRDefault="006E798D" w:rsidP="009B2C96">
      <w:pPr>
        <w:pStyle w:val="ListParagraph"/>
        <w:numPr>
          <w:ilvl w:val="0"/>
          <w:numId w:val="17"/>
        </w:numPr>
        <w:spacing w:line="360" w:lineRule="auto"/>
        <w:jc w:val="left"/>
        <w:rPr>
          <w:szCs w:val="28"/>
        </w:rPr>
      </w:pPr>
      <w:r>
        <w:rPr>
          <w:szCs w:val="28"/>
        </w:rPr>
        <w:t>Смета расходов---------------------------------------------------------- 43</w:t>
      </w:r>
    </w:p>
    <w:p w:rsidR="006E798D" w:rsidRDefault="006E798D" w:rsidP="009B2C96">
      <w:pPr>
        <w:pStyle w:val="ListParagraph"/>
        <w:numPr>
          <w:ilvl w:val="0"/>
          <w:numId w:val="17"/>
        </w:numPr>
        <w:spacing w:line="360" w:lineRule="auto"/>
        <w:jc w:val="left"/>
        <w:rPr>
          <w:szCs w:val="28"/>
        </w:rPr>
      </w:pPr>
      <w:r>
        <w:rPr>
          <w:szCs w:val="28"/>
        </w:rPr>
        <w:t>Материально техническое обеспечение проекта ---------------- 44</w:t>
      </w:r>
    </w:p>
    <w:p w:rsidR="006E798D" w:rsidRPr="00174C13" w:rsidRDefault="006E798D" w:rsidP="009B2C96">
      <w:pPr>
        <w:pStyle w:val="ListParagraph"/>
        <w:numPr>
          <w:ilvl w:val="0"/>
          <w:numId w:val="17"/>
        </w:numPr>
        <w:spacing w:line="360" w:lineRule="auto"/>
        <w:jc w:val="left"/>
        <w:rPr>
          <w:szCs w:val="28"/>
        </w:rPr>
      </w:pPr>
      <w:r>
        <w:rPr>
          <w:szCs w:val="28"/>
        </w:rPr>
        <w:t>Диагностическое обеспечение проекта ---------------------------- 44</w:t>
      </w:r>
    </w:p>
    <w:p w:rsidR="006E798D" w:rsidRDefault="006E798D" w:rsidP="009B2C96">
      <w:pPr>
        <w:pStyle w:val="ListParagraph"/>
        <w:numPr>
          <w:ilvl w:val="0"/>
          <w:numId w:val="17"/>
        </w:numPr>
        <w:spacing w:line="360" w:lineRule="auto"/>
        <w:jc w:val="left"/>
        <w:rPr>
          <w:szCs w:val="28"/>
        </w:rPr>
      </w:pPr>
      <w:r>
        <w:rPr>
          <w:szCs w:val="28"/>
        </w:rPr>
        <w:t>Приложение -------------------------------------------------------------- 45</w:t>
      </w:r>
      <w:r w:rsidRPr="0008537B">
        <w:rPr>
          <w:szCs w:val="28"/>
        </w:rPr>
        <w:t xml:space="preserve"> </w:t>
      </w:r>
    </w:p>
    <w:p w:rsidR="006E798D" w:rsidRDefault="006E798D" w:rsidP="009B2C96">
      <w:pPr>
        <w:pStyle w:val="ListParagraph"/>
        <w:numPr>
          <w:ilvl w:val="0"/>
          <w:numId w:val="17"/>
        </w:numPr>
        <w:spacing w:line="360" w:lineRule="auto"/>
        <w:jc w:val="left"/>
        <w:rPr>
          <w:szCs w:val="28"/>
        </w:rPr>
      </w:pPr>
      <w:r w:rsidRPr="0008537B">
        <w:rPr>
          <w:szCs w:val="28"/>
        </w:rPr>
        <w:t xml:space="preserve">План работы творческой группы воспитателей </w:t>
      </w:r>
    </w:p>
    <w:p w:rsidR="006E798D" w:rsidRPr="0008537B" w:rsidRDefault="006E798D" w:rsidP="00105309">
      <w:pPr>
        <w:pStyle w:val="ListParagraph"/>
        <w:spacing w:line="360" w:lineRule="auto"/>
        <w:ind w:firstLine="0"/>
        <w:jc w:val="left"/>
        <w:rPr>
          <w:szCs w:val="28"/>
        </w:rPr>
      </w:pPr>
      <w:r w:rsidRPr="0008537B">
        <w:rPr>
          <w:szCs w:val="28"/>
        </w:rPr>
        <w:t>МКДОУ д/с № 484 по теме…</w:t>
      </w:r>
      <w:r>
        <w:rPr>
          <w:szCs w:val="28"/>
        </w:rPr>
        <w:t>----------------------------------------- 68</w:t>
      </w:r>
    </w:p>
    <w:p w:rsidR="006E798D" w:rsidRPr="0008537B" w:rsidRDefault="006E798D" w:rsidP="009B2C96">
      <w:pPr>
        <w:pStyle w:val="ListParagraph"/>
        <w:numPr>
          <w:ilvl w:val="0"/>
          <w:numId w:val="17"/>
        </w:numPr>
        <w:spacing w:line="360" w:lineRule="auto"/>
        <w:jc w:val="left"/>
        <w:rPr>
          <w:szCs w:val="28"/>
        </w:rPr>
      </w:pPr>
      <w:r>
        <w:rPr>
          <w:szCs w:val="28"/>
        </w:rPr>
        <w:t>Анкета---------------------------------------------------------------------- 70</w:t>
      </w:r>
    </w:p>
    <w:p w:rsidR="006E798D" w:rsidRDefault="006E798D" w:rsidP="009B2C96">
      <w:pPr>
        <w:pStyle w:val="ListParagraph"/>
        <w:numPr>
          <w:ilvl w:val="0"/>
          <w:numId w:val="17"/>
        </w:numPr>
        <w:spacing w:line="360" w:lineRule="auto"/>
        <w:jc w:val="left"/>
        <w:rPr>
          <w:szCs w:val="28"/>
        </w:rPr>
      </w:pPr>
      <w:r w:rsidRPr="0008537B">
        <w:rPr>
          <w:szCs w:val="28"/>
        </w:rPr>
        <w:t xml:space="preserve">Предполагаемый итог работы творческой группы по </w:t>
      </w:r>
    </w:p>
    <w:p w:rsidR="006E798D" w:rsidRPr="0008537B" w:rsidRDefault="006E798D" w:rsidP="00105309">
      <w:pPr>
        <w:pStyle w:val="ListParagraph"/>
        <w:spacing w:line="360" w:lineRule="auto"/>
        <w:ind w:firstLine="0"/>
        <w:jc w:val="left"/>
        <w:rPr>
          <w:szCs w:val="28"/>
        </w:rPr>
      </w:pPr>
      <w:r>
        <w:rPr>
          <w:szCs w:val="28"/>
        </w:rPr>
        <w:t>Краеведению-------------------------------------------------------------- 71</w:t>
      </w:r>
    </w:p>
    <w:p w:rsidR="006E798D" w:rsidRPr="0008537B" w:rsidRDefault="006E798D" w:rsidP="009B2C96">
      <w:pPr>
        <w:pStyle w:val="ListParagraph"/>
        <w:numPr>
          <w:ilvl w:val="0"/>
          <w:numId w:val="17"/>
        </w:numPr>
        <w:spacing w:line="360" w:lineRule="auto"/>
        <w:jc w:val="left"/>
        <w:rPr>
          <w:szCs w:val="28"/>
        </w:rPr>
      </w:pPr>
      <w:r w:rsidRPr="0008537B">
        <w:rPr>
          <w:szCs w:val="28"/>
        </w:rPr>
        <w:t xml:space="preserve">Дидактические игры </w:t>
      </w:r>
      <w:r>
        <w:rPr>
          <w:szCs w:val="28"/>
        </w:rPr>
        <w:t>по ознакомлению детей с городом-------- 72</w:t>
      </w:r>
    </w:p>
    <w:p w:rsidR="006E798D" w:rsidRDefault="006E798D" w:rsidP="009B2C96">
      <w:pPr>
        <w:pStyle w:val="ListParagraph"/>
        <w:numPr>
          <w:ilvl w:val="0"/>
          <w:numId w:val="17"/>
        </w:numPr>
        <w:spacing w:line="360" w:lineRule="auto"/>
        <w:jc w:val="left"/>
        <w:rPr>
          <w:szCs w:val="28"/>
        </w:rPr>
      </w:pPr>
      <w:r w:rsidRPr="0008537B">
        <w:rPr>
          <w:szCs w:val="28"/>
        </w:rPr>
        <w:t xml:space="preserve">Памятка по составлению рассказов для дошкольников </w:t>
      </w:r>
    </w:p>
    <w:p w:rsidR="006E798D" w:rsidRPr="0008537B" w:rsidRDefault="006E798D" w:rsidP="00105309">
      <w:pPr>
        <w:pStyle w:val="ListParagraph"/>
        <w:spacing w:line="360" w:lineRule="auto"/>
        <w:ind w:firstLine="0"/>
        <w:jc w:val="left"/>
        <w:rPr>
          <w:szCs w:val="28"/>
        </w:rPr>
      </w:pPr>
      <w:r>
        <w:rPr>
          <w:szCs w:val="28"/>
        </w:rPr>
        <w:t>о родном городе---------------------------------------------------------- 75</w:t>
      </w:r>
    </w:p>
    <w:p w:rsidR="006E798D" w:rsidRDefault="006E798D" w:rsidP="009B2C96">
      <w:pPr>
        <w:pStyle w:val="ListParagraph"/>
        <w:numPr>
          <w:ilvl w:val="0"/>
          <w:numId w:val="17"/>
        </w:numPr>
        <w:spacing w:line="360" w:lineRule="auto"/>
        <w:jc w:val="left"/>
        <w:rPr>
          <w:szCs w:val="28"/>
        </w:rPr>
      </w:pPr>
      <w:r w:rsidRPr="0008537B">
        <w:rPr>
          <w:szCs w:val="28"/>
        </w:rPr>
        <w:t xml:space="preserve">Методические рекомендации по знакомству дошкольников </w:t>
      </w:r>
    </w:p>
    <w:p w:rsidR="006E798D" w:rsidRPr="0008537B" w:rsidRDefault="006E798D" w:rsidP="00105309">
      <w:pPr>
        <w:pStyle w:val="ListParagraph"/>
        <w:spacing w:line="360" w:lineRule="auto"/>
        <w:ind w:firstLine="0"/>
        <w:jc w:val="left"/>
        <w:rPr>
          <w:szCs w:val="28"/>
        </w:rPr>
      </w:pPr>
      <w:r w:rsidRPr="0008537B">
        <w:rPr>
          <w:szCs w:val="28"/>
        </w:rPr>
        <w:t>с достопримеча</w:t>
      </w:r>
      <w:r>
        <w:rPr>
          <w:szCs w:val="28"/>
        </w:rPr>
        <w:t>тельностями города----------------------------------76</w:t>
      </w:r>
    </w:p>
    <w:p w:rsidR="006E798D" w:rsidRDefault="006E798D" w:rsidP="009B2C96">
      <w:pPr>
        <w:pStyle w:val="ListParagraph"/>
        <w:numPr>
          <w:ilvl w:val="0"/>
          <w:numId w:val="17"/>
        </w:numPr>
        <w:spacing w:line="360" w:lineRule="auto"/>
        <w:jc w:val="left"/>
        <w:rPr>
          <w:szCs w:val="28"/>
        </w:rPr>
      </w:pPr>
      <w:r w:rsidRPr="0008537B">
        <w:rPr>
          <w:szCs w:val="28"/>
        </w:rPr>
        <w:t xml:space="preserve">Методические рекомендации по знакомству дошкольников </w:t>
      </w:r>
    </w:p>
    <w:p w:rsidR="006E798D" w:rsidRPr="0008537B" w:rsidRDefault="006E798D" w:rsidP="00105309">
      <w:pPr>
        <w:pStyle w:val="ListParagraph"/>
        <w:spacing w:line="360" w:lineRule="auto"/>
        <w:ind w:firstLine="0"/>
        <w:jc w:val="left"/>
        <w:rPr>
          <w:szCs w:val="28"/>
        </w:rPr>
      </w:pPr>
      <w:r w:rsidRPr="0008537B">
        <w:rPr>
          <w:szCs w:val="28"/>
        </w:rPr>
        <w:t>с родным горо</w:t>
      </w:r>
      <w:r>
        <w:rPr>
          <w:szCs w:val="28"/>
        </w:rPr>
        <w:t>дом--------------------------------------------------------77</w:t>
      </w:r>
    </w:p>
    <w:p w:rsidR="006E798D" w:rsidRDefault="006E798D" w:rsidP="009B2C96">
      <w:pPr>
        <w:pStyle w:val="ListParagraph"/>
        <w:numPr>
          <w:ilvl w:val="0"/>
          <w:numId w:val="17"/>
        </w:numPr>
        <w:spacing w:line="360" w:lineRule="auto"/>
        <w:jc w:val="left"/>
        <w:rPr>
          <w:szCs w:val="28"/>
        </w:rPr>
      </w:pPr>
      <w:r w:rsidRPr="0008537B">
        <w:rPr>
          <w:szCs w:val="28"/>
        </w:rPr>
        <w:t xml:space="preserve">Работа с детьми по знакомству с родным городом в </w:t>
      </w:r>
    </w:p>
    <w:p w:rsidR="006E798D" w:rsidRPr="0008537B" w:rsidRDefault="006E798D" w:rsidP="00105309">
      <w:pPr>
        <w:pStyle w:val="ListParagraph"/>
        <w:spacing w:line="360" w:lineRule="auto"/>
        <w:ind w:firstLine="0"/>
        <w:jc w:val="left"/>
        <w:rPr>
          <w:szCs w:val="28"/>
        </w:rPr>
      </w:pPr>
      <w:r w:rsidRPr="0008537B">
        <w:rPr>
          <w:szCs w:val="28"/>
        </w:rPr>
        <w:t>старшей группе</w:t>
      </w:r>
      <w:r>
        <w:rPr>
          <w:szCs w:val="28"/>
        </w:rPr>
        <w:t>------------------------------------------------------------78</w:t>
      </w:r>
    </w:p>
    <w:p w:rsidR="006E798D" w:rsidRDefault="006E798D" w:rsidP="009B2C96">
      <w:pPr>
        <w:pStyle w:val="ListParagraph"/>
        <w:numPr>
          <w:ilvl w:val="0"/>
          <w:numId w:val="17"/>
        </w:numPr>
        <w:spacing w:line="360" w:lineRule="auto"/>
        <w:jc w:val="left"/>
        <w:rPr>
          <w:szCs w:val="28"/>
        </w:rPr>
      </w:pPr>
      <w:r w:rsidRPr="0008537B">
        <w:rPr>
          <w:szCs w:val="28"/>
        </w:rPr>
        <w:t xml:space="preserve">Рекомендации для родителей по знакомству дошкольников </w:t>
      </w:r>
    </w:p>
    <w:p w:rsidR="006E798D" w:rsidRPr="0008537B" w:rsidRDefault="006E798D" w:rsidP="00580A35">
      <w:pPr>
        <w:pStyle w:val="ListParagraph"/>
        <w:spacing w:line="360" w:lineRule="auto"/>
        <w:ind w:firstLine="0"/>
        <w:jc w:val="left"/>
        <w:rPr>
          <w:szCs w:val="28"/>
        </w:rPr>
      </w:pPr>
      <w:r w:rsidRPr="0008537B">
        <w:rPr>
          <w:szCs w:val="28"/>
        </w:rPr>
        <w:t>с родным городом</w:t>
      </w:r>
      <w:r>
        <w:rPr>
          <w:szCs w:val="28"/>
        </w:rPr>
        <w:t>---------------------------------------------------------79</w:t>
      </w:r>
    </w:p>
    <w:p w:rsidR="006E798D" w:rsidRDefault="006E798D" w:rsidP="009B2C96">
      <w:pPr>
        <w:pStyle w:val="ListParagraph"/>
        <w:numPr>
          <w:ilvl w:val="0"/>
          <w:numId w:val="17"/>
        </w:numPr>
        <w:spacing w:line="360" w:lineRule="auto"/>
        <w:jc w:val="left"/>
        <w:rPr>
          <w:szCs w:val="28"/>
        </w:rPr>
      </w:pPr>
      <w:r w:rsidRPr="0008537B">
        <w:rPr>
          <w:szCs w:val="28"/>
        </w:rPr>
        <w:t xml:space="preserve">Работа с детьми по знакомству с родным городом в </w:t>
      </w:r>
    </w:p>
    <w:p w:rsidR="006E798D" w:rsidRPr="0008537B" w:rsidRDefault="006E798D" w:rsidP="00580A35">
      <w:pPr>
        <w:pStyle w:val="ListParagraph"/>
        <w:spacing w:line="360" w:lineRule="auto"/>
        <w:ind w:firstLine="0"/>
        <w:jc w:val="left"/>
        <w:rPr>
          <w:szCs w:val="28"/>
        </w:rPr>
      </w:pPr>
      <w:r w:rsidRPr="0008537B">
        <w:rPr>
          <w:szCs w:val="28"/>
        </w:rPr>
        <w:t>подготовительной группе</w:t>
      </w:r>
      <w:r>
        <w:rPr>
          <w:szCs w:val="28"/>
        </w:rPr>
        <w:t>-----------------------------------------------81</w:t>
      </w:r>
    </w:p>
    <w:p w:rsidR="006E798D" w:rsidRDefault="006E798D" w:rsidP="009B2C96">
      <w:pPr>
        <w:pStyle w:val="ListParagraph"/>
        <w:numPr>
          <w:ilvl w:val="0"/>
          <w:numId w:val="17"/>
        </w:numPr>
        <w:spacing w:line="360" w:lineRule="auto"/>
        <w:jc w:val="left"/>
        <w:rPr>
          <w:szCs w:val="28"/>
        </w:rPr>
      </w:pPr>
      <w:r>
        <w:rPr>
          <w:szCs w:val="28"/>
        </w:rPr>
        <w:t>Стихи о Новосибирске --------------------------------------------------82</w:t>
      </w:r>
    </w:p>
    <w:p w:rsidR="006E798D" w:rsidRPr="0008537B" w:rsidRDefault="006E798D" w:rsidP="009B2C96">
      <w:pPr>
        <w:pStyle w:val="ListParagraph"/>
        <w:numPr>
          <w:ilvl w:val="0"/>
          <w:numId w:val="17"/>
        </w:numPr>
        <w:spacing w:line="360" w:lineRule="auto"/>
        <w:jc w:val="left"/>
        <w:rPr>
          <w:szCs w:val="28"/>
        </w:rPr>
      </w:pPr>
      <w:r>
        <w:rPr>
          <w:szCs w:val="28"/>
        </w:rPr>
        <w:t xml:space="preserve"> Список литературы------------------------------------------------------ 86</w:t>
      </w:r>
    </w:p>
    <w:p w:rsidR="006E798D" w:rsidRPr="0008537B" w:rsidRDefault="006E798D" w:rsidP="009B2C96">
      <w:pPr>
        <w:pStyle w:val="ListParagraph"/>
        <w:spacing w:line="360" w:lineRule="auto"/>
        <w:ind w:firstLine="0"/>
        <w:rPr>
          <w:szCs w:val="28"/>
        </w:rPr>
      </w:pPr>
    </w:p>
    <w:p w:rsidR="006E798D" w:rsidRPr="00485074" w:rsidRDefault="006E798D" w:rsidP="00485074">
      <w:pPr>
        <w:spacing w:after="200" w:line="276" w:lineRule="auto"/>
        <w:ind w:firstLine="0"/>
        <w:jc w:val="left"/>
        <w:rPr>
          <w:szCs w:val="28"/>
        </w:rPr>
      </w:pPr>
    </w:p>
    <w:sectPr w:rsidR="006E798D" w:rsidRPr="00485074" w:rsidSect="00FD2E3E">
      <w:pgSz w:w="11906" w:h="16838"/>
      <w:pgMar w:top="1134"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98D" w:rsidRDefault="006E798D" w:rsidP="00200C94">
      <w:r>
        <w:separator/>
      </w:r>
    </w:p>
  </w:endnote>
  <w:endnote w:type="continuationSeparator" w:id="0">
    <w:p w:rsidR="006E798D" w:rsidRDefault="006E798D" w:rsidP="00200C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othicI">
    <w:panose1 w:val="00000000000000000000"/>
    <w:charset w:val="CC"/>
    <w:family w:val="auto"/>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98D" w:rsidRDefault="006E79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798D" w:rsidRDefault="006E79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98D" w:rsidRDefault="006E798D">
    <w:pPr>
      <w:pStyle w:val="Footer"/>
      <w:jc w:val="right"/>
    </w:pPr>
    <w:fldSimple w:instr="PAGE   \* MERGEFORMAT">
      <w:r>
        <w:rPr>
          <w:noProof/>
        </w:rPr>
        <w:t>96</w:t>
      </w:r>
    </w:fldSimple>
  </w:p>
  <w:p w:rsidR="006E798D" w:rsidRDefault="006E798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98D" w:rsidRDefault="006E798D" w:rsidP="00200C94">
      <w:r>
        <w:separator/>
      </w:r>
    </w:p>
  </w:footnote>
  <w:footnote w:type="continuationSeparator" w:id="0">
    <w:p w:rsidR="006E798D" w:rsidRDefault="006E798D" w:rsidP="00200C94">
      <w:r>
        <w:continuationSeparator/>
      </w:r>
    </w:p>
  </w:footnote>
  <w:footnote w:id="1">
    <w:p w:rsidR="006E798D" w:rsidRDefault="006E798D">
      <w:pPr>
        <w:pStyle w:val="FootnoteText"/>
      </w:pPr>
      <w:r w:rsidRPr="00FD2E3E">
        <w:rPr>
          <w:rStyle w:val="FootnoteReference"/>
          <w:rFonts w:ascii="Times New Roman" w:hAnsi="Times New Roman"/>
        </w:rPr>
        <w:footnoteRef/>
      </w:r>
      <w:r w:rsidRPr="00FD2E3E">
        <w:rPr>
          <w:rFonts w:ascii="Times New Roman" w:hAnsi="Times New Roman"/>
        </w:rPr>
        <w:t xml:space="preserve"> Мой Новосибирск: Книга воспоминаний [старожилов города] / Авт.-сост. Т. Иванова. – Новосибирск: Дет. Лит. Сиб. отд-ние, 1999.</w:t>
      </w:r>
    </w:p>
  </w:footnote>
  <w:footnote w:id="2">
    <w:p w:rsidR="006E798D" w:rsidRDefault="006E798D" w:rsidP="00FD2E3E">
      <w:pPr>
        <w:pStyle w:val="Style2"/>
        <w:widowControl/>
      </w:pPr>
      <w:r>
        <w:rPr>
          <w:rStyle w:val="FootnoteReference"/>
        </w:rPr>
        <w:footnoteRef/>
      </w:r>
      <w:r>
        <w:t xml:space="preserve"> </w:t>
      </w:r>
      <w:r w:rsidRPr="00995809">
        <w:rPr>
          <w:rStyle w:val="FontStyle24"/>
          <w:b w:val="0"/>
          <w:spacing w:val="-10"/>
        </w:rPr>
        <w:t>Алешина</w:t>
      </w:r>
      <w:r w:rsidRPr="00995809">
        <w:rPr>
          <w:rStyle w:val="FontStyle24"/>
          <w:b w:val="0"/>
        </w:rPr>
        <w:t xml:space="preserve"> </w:t>
      </w:r>
      <w:r w:rsidRPr="00995809">
        <w:rPr>
          <w:rStyle w:val="FontStyle25"/>
        </w:rPr>
        <w:t>Н.В. Патриотическое воспитание дошкольников. Конспекты занятий.</w:t>
      </w:r>
      <w:r w:rsidRPr="00995809">
        <w:rPr>
          <w:rStyle w:val="FontStyle19"/>
          <w:b w:val="0"/>
          <w:sz w:val="20"/>
          <w:szCs w:val="20"/>
        </w:rPr>
        <w:t xml:space="preserve"> Изд. </w:t>
      </w:r>
      <w:r w:rsidRPr="00995809">
        <w:rPr>
          <w:rStyle w:val="FontStyle25"/>
        </w:rPr>
        <w:t xml:space="preserve">4-е доп. </w:t>
      </w:r>
      <w:r w:rsidRPr="00995809">
        <w:rPr>
          <w:rStyle w:val="FontStyle19"/>
          <w:b w:val="0"/>
          <w:sz w:val="20"/>
          <w:szCs w:val="20"/>
        </w:rPr>
        <w:t xml:space="preserve">– М.: </w:t>
      </w:r>
      <w:r w:rsidRPr="00995809">
        <w:rPr>
          <w:rStyle w:val="FontStyle25"/>
        </w:rPr>
        <w:t>«Пе</w:t>
      </w:r>
      <w:r w:rsidRPr="00995809">
        <w:rPr>
          <w:rStyle w:val="FontStyle25"/>
        </w:rPr>
        <w:t>р</w:t>
      </w:r>
      <w:r w:rsidRPr="00995809">
        <w:rPr>
          <w:rStyle w:val="FontStyle25"/>
        </w:rPr>
        <w:t xml:space="preserve">спектива», </w:t>
      </w:r>
      <w:r w:rsidRPr="00995809">
        <w:rPr>
          <w:rStyle w:val="FontStyle17"/>
          <w:rFonts w:ascii="Times New Roman" w:hAnsi="Times New Roman" w:cs="Times New Roman"/>
          <w:sz w:val="20"/>
          <w:szCs w:val="20"/>
        </w:rPr>
        <w:t>2008</w:t>
      </w:r>
    </w:p>
  </w:footnote>
  <w:footnote w:id="3">
    <w:p w:rsidR="006E798D" w:rsidRDefault="006E798D" w:rsidP="00D72397">
      <w:pPr>
        <w:pStyle w:val="FootnoteText"/>
      </w:pPr>
      <w:r w:rsidRPr="00FD2E3E">
        <w:rPr>
          <w:rStyle w:val="FootnoteReference"/>
          <w:rFonts w:ascii="Times New Roman" w:hAnsi="Times New Roman"/>
        </w:rPr>
        <w:footnoteRef/>
      </w:r>
      <w:r w:rsidRPr="00FD2E3E">
        <w:rPr>
          <w:rFonts w:ascii="Times New Roman" w:hAnsi="Times New Roman"/>
        </w:rPr>
        <w:t xml:space="preserve"> Ушинский К.Д. Собрание сочинений  – М.; Л., 1948. – Т. 2. – С.63 -64</w:t>
      </w:r>
    </w:p>
  </w:footnote>
  <w:footnote w:id="4">
    <w:p w:rsidR="006E798D" w:rsidRDefault="006E798D" w:rsidP="00463ED7">
      <w:pPr>
        <w:pStyle w:val="FootnoteText"/>
      </w:pPr>
      <w:r w:rsidRPr="00FD2E3E">
        <w:rPr>
          <w:rStyle w:val="FootnoteReference"/>
          <w:rFonts w:ascii="Times New Roman" w:hAnsi="Times New Roman"/>
        </w:rPr>
        <w:footnoteRef/>
      </w:r>
      <w:r w:rsidRPr="00FD2E3E">
        <w:rPr>
          <w:rFonts w:ascii="Times New Roman" w:hAnsi="Times New Roman"/>
        </w:rPr>
        <w:t xml:space="preserve"> Образовательная система «Школа 2100». «Детский сад 2100». Образовательная программа для детей ра</w:t>
      </w:r>
      <w:r w:rsidRPr="00FD2E3E">
        <w:rPr>
          <w:rFonts w:ascii="Times New Roman" w:hAnsi="Times New Roman"/>
        </w:rPr>
        <w:t>н</w:t>
      </w:r>
      <w:r w:rsidRPr="00FD2E3E">
        <w:rPr>
          <w:rFonts w:ascii="Times New Roman" w:hAnsi="Times New Roman"/>
        </w:rPr>
        <w:t>него возраста (2–3 года). Примерная основная общеобразовательная программа дошкольного образования (Проект) / Под науч. ред. О.В. Чиндиловой. – М.: Баласс, 2012. - С.139.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FF6615"/>
    <w:multiLevelType w:val="hybridMultilevel"/>
    <w:tmpl w:val="4E5CB3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A557A"/>
    <w:multiLevelType w:val="hybridMultilevel"/>
    <w:tmpl w:val="1A92BE10"/>
    <w:lvl w:ilvl="0" w:tplc="33466A8C">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81A7569"/>
    <w:multiLevelType w:val="hybridMultilevel"/>
    <w:tmpl w:val="15CCB168"/>
    <w:lvl w:ilvl="0" w:tplc="0419000F">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690A8C"/>
    <w:multiLevelType w:val="hybridMultilevel"/>
    <w:tmpl w:val="BA6090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BB26068"/>
    <w:multiLevelType w:val="hybridMultilevel"/>
    <w:tmpl w:val="2D4ACF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4AA6C31"/>
    <w:multiLevelType w:val="hybridMultilevel"/>
    <w:tmpl w:val="582E66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918520E"/>
    <w:multiLevelType w:val="hybridMultilevel"/>
    <w:tmpl w:val="7DA23E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C5B39A5"/>
    <w:multiLevelType w:val="hybridMultilevel"/>
    <w:tmpl w:val="5E508FB2"/>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D300264"/>
    <w:multiLevelType w:val="hybridMultilevel"/>
    <w:tmpl w:val="31DAC5AE"/>
    <w:lvl w:ilvl="0" w:tplc="08CA9192">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E7F17C1"/>
    <w:multiLevelType w:val="hybridMultilevel"/>
    <w:tmpl w:val="1AF226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0A63D7C"/>
    <w:multiLevelType w:val="hybridMultilevel"/>
    <w:tmpl w:val="08805B02"/>
    <w:lvl w:ilvl="0" w:tplc="0419000F">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11">
    <w:nsid w:val="57923EE0"/>
    <w:multiLevelType w:val="hybridMultilevel"/>
    <w:tmpl w:val="2B62A6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59B27CF"/>
    <w:multiLevelType w:val="hybridMultilevel"/>
    <w:tmpl w:val="E9A4CD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1F17B4F"/>
    <w:multiLevelType w:val="hybridMultilevel"/>
    <w:tmpl w:val="BFFA8778"/>
    <w:lvl w:ilvl="0" w:tplc="6996F6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4763581"/>
    <w:multiLevelType w:val="hybridMultilevel"/>
    <w:tmpl w:val="891CA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8D08FD"/>
    <w:multiLevelType w:val="hybridMultilevel"/>
    <w:tmpl w:val="9CEC77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77E60178"/>
    <w:multiLevelType w:val="hybridMultilevel"/>
    <w:tmpl w:val="15CCB168"/>
    <w:lvl w:ilvl="0" w:tplc="0419000F">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3"/>
  </w:num>
  <w:num w:numId="3">
    <w:abstractNumId w:val="7"/>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
  </w:num>
  <w:num w:numId="8">
    <w:abstractNumId w:val="12"/>
  </w:num>
  <w:num w:numId="9">
    <w:abstractNumId w:val="11"/>
  </w:num>
  <w:num w:numId="10">
    <w:abstractNumId w:val="3"/>
  </w:num>
  <w:num w:numId="11">
    <w:abstractNumId w:val="10"/>
  </w:num>
  <w:num w:numId="12">
    <w:abstractNumId w:val="9"/>
  </w:num>
  <w:num w:numId="13">
    <w:abstractNumId w:val="0"/>
  </w:num>
  <w:num w:numId="14">
    <w:abstractNumId w:val="4"/>
  </w:num>
  <w:num w:numId="15">
    <w:abstractNumId w:val="14"/>
  </w:num>
  <w:num w:numId="16">
    <w:abstractNumId w:val="16"/>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0C94"/>
    <w:rsid w:val="00005D5F"/>
    <w:rsid w:val="00012FDC"/>
    <w:rsid w:val="00046381"/>
    <w:rsid w:val="00065AEB"/>
    <w:rsid w:val="00075158"/>
    <w:rsid w:val="0008537B"/>
    <w:rsid w:val="000929B9"/>
    <w:rsid w:val="000C07F9"/>
    <w:rsid w:val="000C3BD6"/>
    <w:rsid w:val="000C7084"/>
    <w:rsid w:val="000D1B2C"/>
    <w:rsid w:val="000E4001"/>
    <w:rsid w:val="00105309"/>
    <w:rsid w:val="001321E4"/>
    <w:rsid w:val="001336AF"/>
    <w:rsid w:val="001544D4"/>
    <w:rsid w:val="00174C13"/>
    <w:rsid w:val="00184188"/>
    <w:rsid w:val="001C0D4D"/>
    <w:rsid w:val="001C7168"/>
    <w:rsid w:val="001E5329"/>
    <w:rsid w:val="001F4754"/>
    <w:rsid w:val="00200C94"/>
    <w:rsid w:val="00201C36"/>
    <w:rsid w:val="00231A42"/>
    <w:rsid w:val="0025043D"/>
    <w:rsid w:val="002606B2"/>
    <w:rsid w:val="00263A24"/>
    <w:rsid w:val="00272EDF"/>
    <w:rsid w:val="00285F5E"/>
    <w:rsid w:val="00286CF6"/>
    <w:rsid w:val="002A1A02"/>
    <w:rsid w:val="002C0B40"/>
    <w:rsid w:val="002E7B32"/>
    <w:rsid w:val="002F00A4"/>
    <w:rsid w:val="002F383F"/>
    <w:rsid w:val="002F5EF6"/>
    <w:rsid w:val="00310371"/>
    <w:rsid w:val="00315626"/>
    <w:rsid w:val="00315735"/>
    <w:rsid w:val="003203B6"/>
    <w:rsid w:val="00327271"/>
    <w:rsid w:val="00332954"/>
    <w:rsid w:val="00337B86"/>
    <w:rsid w:val="0034771E"/>
    <w:rsid w:val="00375598"/>
    <w:rsid w:val="0039344D"/>
    <w:rsid w:val="003D2D5E"/>
    <w:rsid w:val="003F1435"/>
    <w:rsid w:val="003F1A9B"/>
    <w:rsid w:val="003F3472"/>
    <w:rsid w:val="00414903"/>
    <w:rsid w:val="00425319"/>
    <w:rsid w:val="004266E5"/>
    <w:rsid w:val="00435EB3"/>
    <w:rsid w:val="0043647E"/>
    <w:rsid w:val="00463E72"/>
    <w:rsid w:val="00463ED7"/>
    <w:rsid w:val="00485074"/>
    <w:rsid w:val="004A4940"/>
    <w:rsid w:val="004F1396"/>
    <w:rsid w:val="004F5C56"/>
    <w:rsid w:val="00503AA6"/>
    <w:rsid w:val="00520CB3"/>
    <w:rsid w:val="00527679"/>
    <w:rsid w:val="00530AA2"/>
    <w:rsid w:val="00537D03"/>
    <w:rsid w:val="00555AE2"/>
    <w:rsid w:val="00560F0D"/>
    <w:rsid w:val="00561148"/>
    <w:rsid w:val="00561BE8"/>
    <w:rsid w:val="005663B2"/>
    <w:rsid w:val="00576C39"/>
    <w:rsid w:val="00580A35"/>
    <w:rsid w:val="00581150"/>
    <w:rsid w:val="0059763D"/>
    <w:rsid w:val="005A7261"/>
    <w:rsid w:val="005B0B4B"/>
    <w:rsid w:val="005C6907"/>
    <w:rsid w:val="005C706F"/>
    <w:rsid w:val="005E0F4E"/>
    <w:rsid w:val="005F579F"/>
    <w:rsid w:val="00600B7B"/>
    <w:rsid w:val="00603D5F"/>
    <w:rsid w:val="006042FE"/>
    <w:rsid w:val="00617400"/>
    <w:rsid w:val="0063155E"/>
    <w:rsid w:val="0063332A"/>
    <w:rsid w:val="0063333A"/>
    <w:rsid w:val="00661A20"/>
    <w:rsid w:val="00676931"/>
    <w:rsid w:val="00677837"/>
    <w:rsid w:val="0068353E"/>
    <w:rsid w:val="00686CB7"/>
    <w:rsid w:val="00692D73"/>
    <w:rsid w:val="00696997"/>
    <w:rsid w:val="006B2237"/>
    <w:rsid w:val="006C480E"/>
    <w:rsid w:val="006C7444"/>
    <w:rsid w:val="006D5FC3"/>
    <w:rsid w:val="006E798D"/>
    <w:rsid w:val="00704B5C"/>
    <w:rsid w:val="00707C22"/>
    <w:rsid w:val="0071608F"/>
    <w:rsid w:val="00724089"/>
    <w:rsid w:val="00733C3C"/>
    <w:rsid w:val="00754E54"/>
    <w:rsid w:val="007743FD"/>
    <w:rsid w:val="00785D89"/>
    <w:rsid w:val="007B016A"/>
    <w:rsid w:val="007B2CFD"/>
    <w:rsid w:val="007C25CA"/>
    <w:rsid w:val="007D4906"/>
    <w:rsid w:val="007E2B23"/>
    <w:rsid w:val="00834F9E"/>
    <w:rsid w:val="00851409"/>
    <w:rsid w:val="00857250"/>
    <w:rsid w:val="00857EA4"/>
    <w:rsid w:val="0086407C"/>
    <w:rsid w:val="008C0E92"/>
    <w:rsid w:val="008C1FEB"/>
    <w:rsid w:val="008C2580"/>
    <w:rsid w:val="008D18FB"/>
    <w:rsid w:val="00907C94"/>
    <w:rsid w:val="0092280F"/>
    <w:rsid w:val="009509BB"/>
    <w:rsid w:val="009821EA"/>
    <w:rsid w:val="00986F3E"/>
    <w:rsid w:val="00995502"/>
    <w:rsid w:val="00995809"/>
    <w:rsid w:val="009A522C"/>
    <w:rsid w:val="009B2C96"/>
    <w:rsid w:val="009B2FE7"/>
    <w:rsid w:val="009B72B1"/>
    <w:rsid w:val="009C1986"/>
    <w:rsid w:val="009E18EC"/>
    <w:rsid w:val="009E7FD3"/>
    <w:rsid w:val="009F01FA"/>
    <w:rsid w:val="00A00D8D"/>
    <w:rsid w:val="00A115D0"/>
    <w:rsid w:val="00A15A65"/>
    <w:rsid w:val="00A20791"/>
    <w:rsid w:val="00A4436B"/>
    <w:rsid w:val="00A6059C"/>
    <w:rsid w:val="00A6152D"/>
    <w:rsid w:val="00A83193"/>
    <w:rsid w:val="00AC2E0E"/>
    <w:rsid w:val="00AD00E3"/>
    <w:rsid w:val="00AF75F7"/>
    <w:rsid w:val="00B045EE"/>
    <w:rsid w:val="00B44FE9"/>
    <w:rsid w:val="00B91367"/>
    <w:rsid w:val="00B9720C"/>
    <w:rsid w:val="00BB7DF9"/>
    <w:rsid w:val="00BC0060"/>
    <w:rsid w:val="00BC224D"/>
    <w:rsid w:val="00BC41BC"/>
    <w:rsid w:val="00BD11BB"/>
    <w:rsid w:val="00BE0CD5"/>
    <w:rsid w:val="00BF4C61"/>
    <w:rsid w:val="00C27C64"/>
    <w:rsid w:val="00C27EDA"/>
    <w:rsid w:val="00C41288"/>
    <w:rsid w:val="00C5190A"/>
    <w:rsid w:val="00C64C95"/>
    <w:rsid w:val="00C67D11"/>
    <w:rsid w:val="00CA0F91"/>
    <w:rsid w:val="00CA1FF9"/>
    <w:rsid w:val="00CB04ED"/>
    <w:rsid w:val="00CB7A93"/>
    <w:rsid w:val="00CC7C2C"/>
    <w:rsid w:val="00CD110F"/>
    <w:rsid w:val="00CD2B07"/>
    <w:rsid w:val="00CD42E1"/>
    <w:rsid w:val="00CD5F1F"/>
    <w:rsid w:val="00D503DA"/>
    <w:rsid w:val="00D71C17"/>
    <w:rsid w:val="00D72397"/>
    <w:rsid w:val="00D8531D"/>
    <w:rsid w:val="00D912C2"/>
    <w:rsid w:val="00DA553B"/>
    <w:rsid w:val="00DB2DF7"/>
    <w:rsid w:val="00DB3F3B"/>
    <w:rsid w:val="00DB6C3D"/>
    <w:rsid w:val="00DC3CC0"/>
    <w:rsid w:val="00DD2E2A"/>
    <w:rsid w:val="00DD641C"/>
    <w:rsid w:val="00DE65E6"/>
    <w:rsid w:val="00DF710A"/>
    <w:rsid w:val="00E26540"/>
    <w:rsid w:val="00E34ECA"/>
    <w:rsid w:val="00E370EF"/>
    <w:rsid w:val="00E41D91"/>
    <w:rsid w:val="00E44BFF"/>
    <w:rsid w:val="00E456C0"/>
    <w:rsid w:val="00E604FD"/>
    <w:rsid w:val="00E70056"/>
    <w:rsid w:val="00E7367D"/>
    <w:rsid w:val="00E85823"/>
    <w:rsid w:val="00E85C15"/>
    <w:rsid w:val="00E90A42"/>
    <w:rsid w:val="00E916A9"/>
    <w:rsid w:val="00E94246"/>
    <w:rsid w:val="00EA5E04"/>
    <w:rsid w:val="00EC150C"/>
    <w:rsid w:val="00EE4F51"/>
    <w:rsid w:val="00EF2CF4"/>
    <w:rsid w:val="00EF2E76"/>
    <w:rsid w:val="00F10FBA"/>
    <w:rsid w:val="00F16588"/>
    <w:rsid w:val="00F2105A"/>
    <w:rsid w:val="00F31662"/>
    <w:rsid w:val="00F46236"/>
    <w:rsid w:val="00F706DC"/>
    <w:rsid w:val="00F7690A"/>
    <w:rsid w:val="00F769AF"/>
    <w:rsid w:val="00F87034"/>
    <w:rsid w:val="00FA71AA"/>
    <w:rsid w:val="00FC3DA8"/>
    <w:rsid w:val="00FD271B"/>
    <w:rsid w:val="00FD2DD0"/>
    <w:rsid w:val="00FD2E3E"/>
    <w:rsid w:val="00FE6ECD"/>
    <w:rsid w:val="00FF5A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C94"/>
    <w:pPr>
      <w:ind w:firstLine="709"/>
      <w:jc w:val="both"/>
    </w:pPr>
    <w:rPr>
      <w:rFonts w:ascii="Times New Roman" w:hAnsi="Times New Roman"/>
      <w:sz w:val="28"/>
      <w:lang w:eastAsia="en-US"/>
    </w:rPr>
  </w:style>
  <w:style w:type="paragraph" w:styleId="Heading1">
    <w:name w:val="heading 1"/>
    <w:basedOn w:val="Normal"/>
    <w:next w:val="Normal"/>
    <w:link w:val="Heading1Char"/>
    <w:uiPriority w:val="99"/>
    <w:qFormat/>
    <w:rsid w:val="00200C94"/>
    <w:pPr>
      <w:widowControl w:val="0"/>
      <w:autoSpaceDE w:val="0"/>
      <w:autoSpaceDN w:val="0"/>
      <w:adjustRightInd w:val="0"/>
      <w:spacing w:before="75"/>
      <w:ind w:firstLine="0"/>
      <w:jc w:val="center"/>
      <w:outlineLvl w:val="0"/>
    </w:pPr>
    <w:rPr>
      <w:rFonts w:ascii="Arial" w:eastAsia="Times New Roman" w:hAnsi="Arial" w:cs="Arial"/>
      <w:b/>
      <w:bCs/>
      <w:sz w:val="24"/>
      <w:szCs w:val="24"/>
      <w:u w:val="single"/>
      <w:lang w:eastAsia="ru-RU"/>
    </w:rPr>
  </w:style>
  <w:style w:type="paragraph" w:styleId="Heading2">
    <w:name w:val="heading 2"/>
    <w:basedOn w:val="Normal"/>
    <w:next w:val="Normal"/>
    <w:link w:val="Heading2Char"/>
    <w:uiPriority w:val="99"/>
    <w:qFormat/>
    <w:rsid w:val="00174C13"/>
    <w:pPr>
      <w:keepNext/>
      <w:keepLines/>
      <w:spacing w:before="200"/>
      <w:ind w:firstLine="0"/>
      <w:jc w:val="left"/>
      <w:outlineLvl w:val="1"/>
    </w:pPr>
    <w:rPr>
      <w:rFonts w:ascii="Cambria" w:eastAsia="Times New Roman" w:hAnsi="Cambria"/>
      <w:b/>
      <w:bCs/>
      <w:color w:val="4F81BD"/>
      <w:sz w:val="26"/>
      <w:szCs w:val="26"/>
      <w:lang w:eastAsia="ru-RU"/>
    </w:rPr>
  </w:style>
  <w:style w:type="paragraph" w:styleId="Heading3">
    <w:name w:val="heading 3"/>
    <w:basedOn w:val="Normal"/>
    <w:next w:val="Normal"/>
    <w:link w:val="Heading3Char"/>
    <w:uiPriority w:val="99"/>
    <w:qFormat/>
    <w:rsid w:val="00174C13"/>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C94"/>
    <w:rPr>
      <w:rFonts w:ascii="Arial" w:hAnsi="Arial" w:cs="Arial"/>
      <w:b/>
      <w:bCs/>
      <w:sz w:val="24"/>
      <w:szCs w:val="24"/>
      <w:u w:val="single"/>
      <w:lang w:eastAsia="ru-RU"/>
    </w:rPr>
  </w:style>
  <w:style w:type="character" w:customStyle="1" w:styleId="Heading2Char">
    <w:name w:val="Heading 2 Char"/>
    <w:basedOn w:val="DefaultParagraphFont"/>
    <w:link w:val="Heading2"/>
    <w:uiPriority w:val="99"/>
    <w:locked/>
    <w:rsid w:val="00174C13"/>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174C13"/>
    <w:rPr>
      <w:rFonts w:ascii="Cambria" w:hAnsi="Cambria" w:cs="Times New Roman"/>
      <w:b/>
      <w:bCs/>
      <w:color w:val="4F81BD"/>
      <w:sz w:val="28"/>
    </w:rPr>
  </w:style>
  <w:style w:type="character" w:customStyle="1" w:styleId="FontStyle13">
    <w:name w:val="Font Style13"/>
    <w:basedOn w:val="DefaultParagraphFont"/>
    <w:uiPriority w:val="99"/>
    <w:rsid w:val="00200C94"/>
    <w:rPr>
      <w:rFonts w:ascii="Arial" w:hAnsi="Arial" w:cs="Arial"/>
      <w:sz w:val="20"/>
      <w:szCs w:val="20"/>
    </w:rPr>
  </w:style>
  <w:style w:type="paragraph" w:styleId="FootnoteText">
    <w:name w:val="footnote text"/>
    <w:basedOn w:val="Normal"/>
    <w:link w:val="FootnoteTextChar"/>
    <w:uiPriority w:val="99"/>
    <w:semiHidden/>
    <w:rsid w:val="00200C94"/>
    <w:pPr>
      <w:ind w:firstLine="0"/>
      <w:jc w:val="left"/>
    </w:pPr>
    <w:rPr>
      <w:rFonts w:ascii="Calibri" w:hAnsi="Calibri"/>
      <w:sz w:val="20"/>
      <w:szCs w:val="20"/>
    </w:rPr>
  </w:style>
  <w:style w:type="character" w:customStyle="1" w:styleId="FootnoteTextChar">
    <w:name w:val="Footnote Text Char"/>
    <w:basedOn w:val="DefaultParagraphFont"/>
    <w:link w:val="FootnoteText"/>
    <w:uiPriority w:val="99"/>
    <w:semiHidden/>
    <w:locked/>
    <w:rsid w:val="00200C94"/>
    <w:rPr>
      <w:rFonts w:cs="Times New Roman"/>
      <w:sz w:val="20"/>
      <w:szCs w:val="20"/>
    </w:rPr>
  </w:style>
  <w:style w:type="character" w:styleId="FootnoteReference">
    <w:name w:val="footnote reference"/>
    <w:basedOn w:val="DefaultParagraphFont"/>
    <w:uiPriority w:val="99"/>
    <w:semiHidden/>
    <w:rsid w:val="00200C94"/>
    <w:rPr>
      <w:rFonts w:cs="Times New Roman"/>
      <w:vertAlign w:val="superscript"/>
    </w:rPr>
  </w:style>
  <w:style w:type="paragraph" w:styleId="ListParagraph">
    <w:name w:val="List Paragraph"/>
    <w:basedOn w:val="Normal"/>
    <w:uiPriority w:val="99"/>
    <w:qFormat/>
    <w:rsid w:val="00DB2DF7"/>
    <w:pPr>
      <w:ind w:left="720"/>
      <w:contextualSpacing/>
    </w:pPr>
  </w:style>
  <w:style w:type="paragraph" w:customStyle="1" w:styleId="Style11">
    <w:name w:val="Style11"/>
    <w:basedOn w:val="Normal"/>
    <w:uiPriority w:val="99"/>
    <w:rsid w:val="00B045EE"/>
    <w:pPr>
      <w:widowControl w:val="0"/>
      <w:autoSpaceDE w:val="0"/>
      <w:autoSpaceDN w:val="0"/>
      <w:adjustRightInd w:val="0"/>
      <w:spacing w:line="231" w:lineRule="exact"/>
      <w:ind w:firstLine="296"/>
    </w:pPr>
    <w:rPr>
      <w:rFonts w:eastAsia="Times New Roman"/>
      <w:sz w:val="24"/>
      <w:szCs w:val="24"/>
      <w:lang w:eastAsia="ru-RU"/>
    </w:rPr>
  </w:style>
  <w:style w:type="character" w:customStyle="1" w:styleId="FontStyle25">
    <w:name w:val="Font Style25"/>
    <w:basedOn w:val="DefaultParagraphFont"/>
    <w:uiPriority w:val="99"/>
    <w:rsid w:val="00B045EE"/>
    <w:rPr>
      <w:rFonts w:ascii="Times New Roman" w:hAnsi="Times New Roman" w:cs="Times New Roman"/>
      <w:sz w:val="20"/>
      <w:szCs w:val="20"/>
    </w:rPr>
  </w:style>
  <w:style w:type="paragraph" w:styleId="EndnoteText">
    <w:name w:val="endnote text"/>
    <w:basedOn w:val="Normal"/>
    <w:link w:val="EndnoteTextChar"/>
    <w:uiPriority w:val="99"/>
    <w:semiHidden/>
    <w:rsid w:val="00B045EE"/>
    <w:rPr>
      <w:sz w:val="20"/>
      <w:szCs w:val="20"/>
    </w:rPr>
  </w:style>
  <w:style w:type="character" w:customStyle="1" w:styleId="EndnoteTextChar">
    <w:name w:val="Endnote Text Char"/>
    <w:basedOn w:val="DefaultParagraphFont"/>
    <w:link w:val="EndnoteText"/>
    <w:uiPriority w:val="99"/>
    <w:semiHidden/>
    <w:locked/>
    <w:rsid w:val="00B045EE"/>
    <w:rPr>
      <w:rFonts w:ascii="Times New Roman" w:hAnsi="Times New Roman" w:cs="Times New Roman"/>
      <w:sz w:val="20"/>
      <w:szCs w:val="20"/>
    </w:rPr>
  </w:style>
  <w:style w:type="character" w:styleId="EndnoteReference">
    <w:name w:val="endnote reference"/>
    <w:basedOn w:val="DefaultParagraphFont"/>
    <w:uiPriority w:val="99"/>
    <w:semiHidden/>
    <w:rsid w:val="00B045EE"/>
    <w:rPr>
      <w:rFonts w:cs="Times New Roman"/>
      <w:vertAlign w:val="superscript"/>
    </w:rPr>
  </w:style>
  <w:style w:type="paragraph" w:customStyle="1" w:styleId="Style2">
    <w:name w:val="Style2"/>
    <w:basedOn w:val="Normal"/>
    <w:uiPriority w:val="99"/>
    <w:rsid w:val="00B045EE"/>
    <w:pPr>
      <w:widowControl w:val="0"/>
      <w:autoSpaceDE w:val="0"/>
      <w:autoSpaceDN w:val="0"/>
      <w:adjustRightInd w:val="0"/>
      <w:ind w:firstLine="0"/>
      <w:jc w:val="left"/>
    </w:pPr>
    <w:rPr>
      <w:rFonts w:eastAsia="Times New Roman"/>
      <w:sz w:val="24"/>
      <w:szCs w:val="24"/>
      <w:lang w:eastAsia="ru-RU"/>
    </w:rPr>
  </w:style>
  <w:style w:type="paragraph" w:customStyle="1" w:styleId="Style3">
    <w:name w:val="Style3"/>
    <w:basedOn w:val="Normal"/>
    <w:uiPriority w:val="99"/>
    <w:rsid w:val="00B045EE"/>
    <w:pPr>
      <w:widowControl w:val="0"/>
      <w:autoSpaceDE w:val="0"/>
      <w:autoSpaceDN w:val="0"/>
      <w:adjustRightInd w:val="0"/>
      <w:spacing w:line="233" w:lineRule="exact"/>
      <w:ind w:hanging="309"/>
      <w:jc w:val="left"/>
    </w:pPr>
    <w:rPr>
      <w:rFonts w:eastAsia="Times New Roman"/>
      <w:sz w:val="24"/>
      <w:szCs w:val="24"/>
      <w:lang w:eastAsia="ru-RU"/>
    </w:rPr>
  </w:style>
  <w:style w:type="character" w:customStyle="1" w:styleId="FontStyle17">
    <w:name w:val="Font Style17"/>
    <w:basedOn w:val="DefaultParagraphFont"/>
    <w:uiPriority w:val="99"/>
    <w:rsid w:val="00B045EE"/>
    <w:rPr>
      <w:rFonts w:ascii="Candara" w:hAnsi="Candara" w:cs="Candara"/>
      <w:spacing w:val="-20"/>
      <w:sz w:val="24"/>
      <w:szCs w:val="24"/>
    </w:rPr>
  </w:style>
  <w:style w:type="character" w:customStyle="1" w:styleId="FontStyle18">
    <w:name w:val="Font Style18"/>
    <w:basedOn w:val="DefaultParagraphFont"/>
    <w:uiPriority w:val="99"/>
    <w:rsid w:val="00B045EE"/>
    <w:rPr>
      <w:rFonts w:ascii="Times New Roman" w:hAnsi="Times New Roman" w:cs="Times New Roman"/>
      <w:i/>
      <w:iCs/>
      <w:spacing w:val="-20"/>
      <w:w w:val="50"/>
      <w:sz w:val="28"/>
      <w:szCs w:val="28"/>
    </w:rPr>
  </w:style>
  <w:style w:type="character" w:customStyle="1" w:styleId="FontStyle19">
    <w:name w:val="Font Style19"/>
    <w:basedOn w:val="DefaultParagraphFont"/>
    <w:uiPriority w:val="99"/>
    <w:rsid w:val="00B045EE"/>
    <w:rPr>
      <w:rFonts w:ascii="Times New Roman" w:hAnsi="Times New Roman" w:cs="Times New Roman"/>
      <w:b/>
      <w:bCs/>
      <w:sz w:val="18"/>
      <w:szCs w:val="18"/>
    </w:rPr>
  </w:style>
  <w:style w:type="character" w:customStyle="1" w:styleId="FontStyle24">
    <w:name w:val="Font Style24"/>
    <w:basedOn w:val="DefaultParagraphFont"/>
    <w:uiPriority w:val="99"/>
    <w:rsid w:val="00B045EE"/>
    <w:rPr>
      <w:rFonts w:ascii="Times New Roman" w:hAnsi="Times New Roman" w:cs="Times New Roman"/>
      <w:b/>
      <w:bCs/>
      <w:spacing w:val="20"/>
      <w:sz w:val="20"/>
      <w:szCs w:val="20"/>
    </w:rPr>
  </w:style>
  <w:style w:type="paragraph" w:customStyle="1" w:styleId="Style13">
    <w:name w:val="Style13"/>
    <w:basedOn w:val="Normal"/>
    <w:uiPriority w:val="99"/>
    <w:rsid w:val="00BF4C61"/>
    <w:pPr>
      <w:widowControl w:val="0"/>
      <w:autoSpaceDE w:val="0"/>
      <w:autoSpaceDN w:val="0"/>
      <w:adjustRightInd w:val="0"/>
      <w:spacing w:line="223" w:lineRule="exact"/>
      <w:ind w:firstLine="313"/>
    </w:pPr>
    <w:rPr>
      <w:rFonts w:eastAsia="Times New Roman"/>
      <w:sz w:val="24"/>
      <w:szCs w:val="24"/>
      <w:lang w:eastAsia="ru-RU"/>
    </w:rPr>
  </w:style>
  <w:style w:type="paragraph" w:customStyle="1" w:styleId="Style14">
    <w:name w:val="Style14"/>
    <w:basedOn w:val="Normal"/>
    <w:uiPriority w:val="99"/>
    <w:rsid w:val="00BD11BB"/>
    <w:pPr>
      <w:widowControl w:val="0"/>
      <w:autoSpaceDE w:val="0"/>
      <w:autoSpaceDN w:val="0"/>
      <w:adjustRightInd w:val="0"/>
      <w:spacing w:line="228" w:lineRule="exact"/>
      <w:ind w:firstLine="288"/>
    </w:pPr>
    <w:rPr>
      <w:rFonts w:eastAsia="Times New Roman"/>
      <w:sz w:val="24"/>
      <w:szCs w:val="24"/>
      <w:lang w:eastAsia="ru-RU"/>
    </w:rPr>
  </w:style>
  <w:style w:type="paragraph" w:customStyle="1" w:styleId="Style15">
    <w:name w:val="Style15"/>
    <w:basedOn w:val="Normal"/>
    <w:uiPriority w:val="99"/>
    <w:rsid w:val="00BD11BB"/>
    <w:pPr>
      <w:widowControl w:val="0"/>
      <w:autoSpaceDE w:val="0"/>
      <w:autoSpaceDN w:val="0"/>
      <w:adjustRightInd w:val="0"/>
      <w:spacing w:line="226" w:lineRule="exact"/>
      <w:ind w:firstLine="358"/>
    </w:pPr>
    <w:rPr>
      <w:rFonts w:eastAsia="Times New Roman"/>
      <w:sz w:val="24"/>
      <w:szCs w:val="24"/>
      <w:lang w:eastAsia="ru-RU"/>
    </w:rPr>
  </w:style>
  <w:style w:type="paragraph" w:styleId="BodyTextIndent2">
    <w:name w:val="Body Text Indent 2"/>
    <w:basedOn w:val="Normal"/>
    <w:link w:val="BodyTextIndent2Char"/>
    <w:uiPriority w:val="99"/>
    <w:rsid w:val="008D18FB"/>
    <w:pPr>
      <w:ind w:firstLine="360"/>
      <w:jc w:val="left"/>
    </w:pPr>
    <w:rPr>
      <w:rFonts w:eastAsia="Times New Roman"/>
      <w:szCs w:val="24"/>
      <w:lang w:eastAsia="ru-RU"/>
    </w:rPr>
  </w:style>
  <w:style w:type="character" w:customStyle="1" w:styleId="BodyTextIndent2Char">
    <w:name w:val="Body Text Indent 2 Char"/>
    <w:basedOn w:val="DefaultParagraphFont"/>
    <w:link w:val="BodyTextIndent2"/>
    <w:uiPriority w:val="99"/>
    <w:locked/>
    <w:rsid w:val="008D18FB"/>
    <w:rPr>
      <w:rFonts w:ascii="Times New Roman" w:hAnsi="Times New Roman" w:cs="Times New Roman"/>
      <w:sz w:val="24"/>
      <w:szCs w:val="24"/>
      <w:lang w:eastAsia="ru-RU"/>
    </w:rPr>
  </w:style>
  <w:style w:type="paragraph" w:styleId="NormalWeb">
    <w:name w:val="Normal (Web)"/>
    <w:basedOn w:val="Normal"/>
    <w:uiPriority w:val="99"/>
    <w:rsid w:val="00995809"/>
    <w:pPr>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DefaultParagraphFont"/>
    <w:uiPriority w:val="99"/>
    <w:rsid w:val="002F5EF6"/>
    <w:rPr>
      <w:rFonts w:cs="Times New Roman"/>
    </w:rPr>
  </w:style>
  <w:style w:type="character" w:styleId="Strong">
    <w:name w:val="Strong"/>
    <w:basedOn w:val="DefaultParagraphFont"/>
    <w:uiPriority w:val="99"/>
    <w:qFormat/>
    <w:rsid w:val="002F5EF6"/>
    <w:rPr>
      <w:rFonts w:cs="Times New Roman"/>
      <w:b/>
      <w:bCs/>
    </w:rPr>
  </w:style>
  <w:style w:type="character" w:styleId="Emphasis">
    <w:name w:val="Emphasis"/>
    <w:basedOn w:val="DefaultParagraphFont"/>
    <w:uiPriority w:val="99"/>
    <w:qFormat/>
    <w:rsid w:val="002F5EF6"/>
    <w:rPr>
      <w:rFonts w:cs="Times New Roman"/>
      <w:i/>
      <w:iCs/>
    </w:rPr>
  </w:style>
  <w:style w:type="paragraph" w:styleId="BalloonText">
    <w:name w:val="Balloon Text"/>
    <w:basedOn w:val="Normal"/>
    <w:link w:val="BalloonTextChar"/>
    <w:uiPriority w:val="99"/>
    <w:semiHidden/>
    <w:rsid w:val="004149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4903"/>
    <w:rPr>
      <w:rFonts w:ascii="Tahoma" w:hAnsi="Tahoma" w:cs="Tahoma"/>
      <w:sz w:val="16"/>
      <w:szCs w:val="16"/>
    </w:rPr>
  </w:style>
  <w:style w:type="paragraph" w:styleId="Header">
    <w:name w:val="header"/>
    <w:basedOn w:val="Normal"/>
    <w:link w:val="HeaderChar"/>
    <w:uiPriority w:val="99"/>
    <w:rsid w:val="00174C13"/>
    <w:pPr>
      <w:tabs>
        <w:tab w:val="center" w:pos="4677"/>
        <w:tab w:val="right" w:pos="9355"/>
      </w:tabs>
      <w:ind w:firstLine="0"/>
      <w:jc w:val="left"/>
    </w:pPr>
    <w:rPr>
      <w:rFonts w:eastAsia="Times New Roman"/>
      <w:sz w:val="24"/>
      <w:szCs w:val="24"/>
      <w:lang w:eastAsia="ru-RU"/>
    </w:rPr>
  </w:style>
  <w:style w:type="character" w:customStyle="1" w:styleId="HeaderChar">
    <w:name w:val="Header Char"/>
    <w:basedOn w:val="DefaultParagraphFont"/>
    <w:link w:val="Header"/>
    <w:uiPriority w:val="99"/>
    <w:locked/>
    <w:rsid w:val="00174C13"/>
    <w:rPr>
      <w:rFonts w:ascii="Times New Roman" w:hAnsi="Times New Roman" w:cs="Times New Roman"/>
      <w:sz w:val="24"/>
      <w:szCs w:val="24"/>
      <w:lang w:eastAsia="ru-RU"/>
    </w:rPr>
  </w:style>
  <w:style w:type="paragraph" w:styleId="Footer">
    <w:name w:val="footer"/>
    <w:basedOn w:val="Normal"/>
    <w:link w:val="FooterChar"/>
    <w:uiPriority w:val="99"/>
    <w:rsid w:val="00174C13"/>
    <w:pPr>
      <w:tabs>
        <w:tab w:val="center" w:pos="4677"/>
        <w:tab w:val="right" w:pos="9355"/>
      </w:tabs>
      <w:ind w:firstLine="0"/>
      <w:jc w:val="left"/>
    </w:pPr>
    <w:rPr>
      <w:rFonts w:eastAsia="Times New Roman"/>
      <w:sz w:val="24"/>
      <w:szCs w:val="24"/>
      <w:lang w:eastAsia="ru-RU"/>
    </w:rPr>
  </w:style>
  <w:style w:type="character" w:customStyle="1" w:styleId="FooterChar">
    <w:name w:val="Footer Char"/>
    <w:basedOn w:val="DefaultParagraphFont"/>
    <w:link w:val="Footer"/>
    <w:uiPriority w:val="99"/>
    <w:locked/>
    <w:rsid w:val="00174C13"/>
    <w:rPr>
      <w:rFonts w:ascii="Times New Roman" w:hAnsi="Times New Roman" w:cs="Times New Roman"/>
      <w:sz w:val="24"/>
      <w:szCs w:val="24"/>
      <w:lang w:eastAsia="ru-RU"/>
    </w:rPr>
  </w:style>
  <w:style w:type="character" w:styleId="PageNumber">
    <w:name w:val="page number"/>
    <w:basedOn w:val="DefaultParagraphFont"/>
    <w:uiPriority w:val="99"/>
    <w:rsid w:val="00174C13"/>
    <w:rPr>
      <w:rFonts w:cs="Times New Roman"/>
    </w:rPr>
  </w:style>
</w:styles>
</file>

<file path=word/webSettings.xml><?xml version="1.0" encoding="utf-8"?>
<w:webSettings xmlns:r="http://schemas.openxmlformats.org/officeDocument/2006/relationships" xmlns:w="http://schemas.openxmlformats.org/wordprocessingml/2006/main">
  <w:divs>
    <w:div w:id="357897658">
      <w:marLeft w:val="0"/>
      <w:marRight w:val="0"/>
      <w:marTop w:val="0"/>
      <w:marBottom w:val="0"/>
      <w:divBdr>
        <w:top w:val="none" w:sz="0" w:space="0" w:color="auto"/>
        <w:left w:val="none" w:sz="0" w:space="0" w:color="auto"/>
        <w:bottom w:val="none" w:sz="0" w:space="0" w:color="auto"/>
        <w:right w:val="none" w:sz="0" w:space="0" w:color="auto"/>
      </w:divBdr>
    </w:div>
    <w:div w:id="357897659">
      <w:marLeft w:val="0"/>
      <w:marRight w:val="0"/>
      <w:marTop w:val="0"/>
      <w:marBottom w:val="0"/>
      <w:divBdr>
        <w:top w:val="none" w:sz="0" w:space="0" w:color="auto"/>
        <w:left w:val="none" w:sz="0" w:space="0" w:color="auto"/>
        <w:bottom w:val="none" w:sz="0" w:space="0" w:color="auto"/>
        <w:right w:val="none" w:sz="0" w:space="0" w:color="auto"/>
      </w:divBdr>
    </w:div>
    <w:div w:id="357897660">
      <w:marLeft w:val="0"/>
      <w:marRight w:val="0"/>
      <w:marTop w:val="0"/>
      <w:marBottom w:val="0"/>
      <w:divBdr>
        <w:top w:val="none" w:sz="0" w:space="0" w:color="auto"/>
        <w:left w:val="none" w:sz="0" w:space="0" w:color="auto"/>
        <w:bottom w:val="none" w:sz="0" w:space="0" w:color="auto"/>
        <w:right w:val="none" w:sz="0" w:space="0" w:color="auto"/>
      </w:divBdr>
    </w:div>
    <w:div w:id="357897661">
      <w:marLeft w:val="0"/>
      <w:marRight w:val="0"/>
      <w:marTop w:val="0"/>
      <w:marBottom w:val="0"/>
      <w:divBdr>
        <w:top w:val="none" w:sz="0" w:space="0" w:color="auto"/>
        <w:left w:val="none" w:sz="0" w:space="0" w:color="auto"/>
        <w:bottom w:val="none" w:sz="0" w:space="0" w:color="auto"/>
        <w:right w:val="none" w:sz="0" w:space="0" w:color="auto"/>
      </w:divBdr>
    </w:div>
    <w:div w:id="357897662">
      <w:marLeft w:val="0"/>
      <w:marRight w:val="0"/>
      <w:marTop w:val="0"/>
      <w:marBottom w:val="0"/>
      <w:divBdr>
        <w:top w:val="none" w:sz="0" w:space="0" w:color="auto"/>
        <w:left w:val="none" w:sz="0" w:space="0" w:color="auto"/>
        <w:bottom w:val="none" w:sz="0" w:space="0" w:color="auto"/>
        <w:right w:val="none" w:sz="0" w:space="0" w:color="auto"/>
      </w:divBdr>
    </w:div>
    <w:div w:id="357897663">
      <w:marLeft w:val="0"/>
      <w:marRight w:val="0"/>
      <w:marTop w:val="0"/>
      <w:marBottom w:val="0"/>
      <w:divBdr>
        <w:top w:val="none" w:sz="0" w:space="0" w:color="auto"/>
        <w:left w:val="none" w:sz="0" w:space="0" w:color="auto"/>
        <w:bottom w:val="none" w:sz="0" w:space="0" w:color="auto"/>
        <w:right w:val="none" w:sz="0" w:space="0" w:color="auto"/>
      </w:divBdr>
    </w:div>
    <w:div w:id="357897664">
      <w:marLeft w:val="0"/>
      <w:marRight w:val="0"/>
      <w:marTop w:val="0"/>
      <w:marBottom w:val="0"/>
      <w:divBdr>
        <w:top w:val="none" w:sz="0" w:space="0" w:color="auto"/>
        <w:left w:val="none" w:sz="0" w:space="0" w:color="auto"/>
        <w:bottom w:val="none" w:sz="0" w:space="0" w:color="auto"/>
        <w:right w:val="none" w:sz="0" w:space="0" w:color="auto"/>
      </w:divBdr>
    </w:div>
    <w:div w:id="357897665">
      <w:marLeft w:val="0"/>
      <w:marRight w:val="0"/>
      <w:marTop w:val="0"/>
      <w:marBottom w:val="0"/>
      <w:divBdr>
        <w:top w:val="none" w:sz="0" w:space="0" w:color="auto"/>
        <w:left w:val="none" w:sz="0" w:space="0" w:color="auto"/>
        <w:bottom w:val="none" w:sz="0" w:space="0" w:color="auto"/>
        <w:right w:val="none" w:sz="0" w:space="0" w:color="auto"/>
      </w:divBdr>
    </w:div>
    <w:div w:id="357897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96</Pages>
  <Words>19308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 образовательное учреждение города Новосибирска «Детский сад №484 комбинированного вида» </dc:title>
  <dc:subject/>
  <dc:creator>Alex</dc:creator>
  <cp:keywords/>
  <dc:description/>
  <cp:lastModifiedBy>Языкова</cp:lastModifiedBy>
  <cp:revision>3</cp:revision>
  <cp:lastPrinted>2013-01-16T05:08:00Z</cp:lastPrinted>
  <dcterms:created xsi:type="dcterms:W3CDTF">2013-05-13T06:26:00Z</dcterms:created>
  <dcterms:modified xsi:type="dcterms:W3CDTF">2013-05-13T06:33:00Z</dcterms:modified>
</cp:coreProperties>
</file>